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733"/>
        <w:gridCol w:w="6733"/>
      </w:tblGrid>
      <w:tr w:rsidR="00FE1192" w:rsidRPr="00D752E7" w14:paraId="5F31E3E0" w14:textId="77777777" w:rsidTr="00FE1192">
        <w:trPr>
          <w:trHeight w:val="430"/>
        </w:trPr>
        <w:tc>
          <w:tcPr>
            <w:tcW w:w="2127" w:type="dxa"/>
            <w:vMerge w:val="restart"/>
            <w:vAlign w:val="center"/>
          </w:tcPr>
          <w:p w14:paraId="16CC8207" w14:textId="0EE3CC91" w:rsidR="00FE1192" w:rsidRPr="00D752E7" w:rsidRDefault="00FE1192" w:rsidP="00BF1E91">
            <w:pPr>
              <w:jc w:val="center"/>
              <w:rPr>
                <w:b/>
                <w:bCs/>
                <w:sz w:val="24"/>
                <w:u w:val="single"/>
              </w:rPr>
            </w:pPr>
            <w:r w:rsidRPr="00D752E7">
              <w:rPr>
                <w:b/>
                <w:bCs/>
                <w:sz w:val="24"/>
                <w:u w:val="single"/>
              </w:rPr>
              <w:t>Principe Fondamental de la Statique</w:t>
            </w:r>
          </w:p>
        </w:tc>
        <w:tc>
          <w:tcPr>
            <w:tcW w:w="13466" w:type="dxa"/>
            <w:gridSpan w:val="2"/>
            <w:vAlign w:val="center"/>
          </w:tcPr>
          <w:p w14:paraId="505EC82A" w14:textId="24F13134" w:rsidR="00FE1192" w:rsidRPr="00D752E7" w:rsidRDefault="00FE1192" w:rsidP="00FE1192">
            <w:pPr>
              <w:jc w:val="center"/>
              <w:rPr>
                <w:b/>
                <w:bCs/>
                <w:sz w:val="24"/>
                <w:u w:val="single"/>
              </w:rPr>
            </w:pPr>
            <w:r w:rsidRPr="00D752E7">
              <w:rPr>
                <w:b/>
                <w:bCs/>
                <w:sz w:val="24"/>
              </w:rPr>
              <w:t>TRADUCTION GRAPHIQUE :</w:t>
            </w:r>
          </w:p>
        </w:tc>
      </w:tr>
      <w:tr w:rsidR="00FE1192" w:rsidRPr="00D752E7" w14:paraId="158F66D4" w14:textId="77777777" w:rsidTr="008113DB">
        <w:trPr>
          <w:trHeight w:val="893"/>
        </w:trPr>
        <w:tc>
          <w:tcPr>
            <w:tcW w:w="2127" w:type="dxa"/>
            <w:vMerge/>
            <w:vAlign w:val="center"/>
          </w:tcPr>
          <w:p w14:paraId="223F1027" w14:textId="77777777" w:rsidR="00FE1192" w:rsidRPr="00D752E7" w:rsidRDefault="00FE1192" w:rsidP="00BF1E91">
            <w:pPr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6733" w:type="dxa"/>
            <w:vAlign w:val="center"/>
          </w:tcPr>
          <w:p w14:paraId="43AF02B6" w14:textId="2CF12AED" w:rsidR="00FE1192" w:rsidRPr="00D752E7" w:rsidRDefault="00FE1192" w:rsidP="00FE1192">
            <w:pPr>
              <w:jc w:val="center"/>
              <w:rPr>
                <w:b/>
                <w:bCs/>
                <w:sz w:val="24"/>
                <w:u w:val="single"/>
              </w:rPr>
            </w:pPr>
            <w:r w:rsidRPr="00D752E7">
              <w:rPr>
                <w:b/>
                <w:bCs/>
                <w:sz w:val="24"/>
                <w:u w:val="single"/>
              </w:rPr>
              <w:t xml:space="preserve">SOLIDE en Equilibre soumis à </w:t>
            </w:r>
            <w:r w:rsidRPr="00D752E7">
              <w:rPr>
                <w:b/>
                <w:bCs/>
                <w:sz w:val="32"/>
                <w:u w:val="single"/>
              </w:rPr>
              <w:t>3</w:t>
            </w:r>
            <w:r w:rsidRPr="00D752E7">
              <w:rPr>
                <w:b/>
                <w:bCs/>
                <w:sz w:val="24"/>
                <w:u w:val="single"/>
              </w:rPr>
              <w:t xml:space="preserve"> FORCES</w:t>
            </w:r>
            <w:r>
              <w:rPr>
                <w:b/>
                <w:bCs/>
                <w:sz w:val="24"/>
                <w:u w:val="single"/>
              </w:rPr>
              <w:t> :</w:t>
            </w:r>
          </w:p>
          <w:p w14:paraId="1DE7DABE" w14:textId="2C07CFD8" w:rsidR="00FE1192" w:rsidRPr="00D752E7" w:rsidRDefault="00FE1192" w:rsidP="00FE1192">
            <w:pPr>
              <w:jc w:val="center"/>
              <w:rPr>
                <w:b/>
                <w:bCs/>
                <w:sz w:val="24"/>
              </w:rPr>
            </w:pPr>
            <w:r w:rsidRPr="00D752E7">
              <w:rPr>
                <w:sz w:val="24"/>
              </w:rPr>
              <w:t>(coplanaires, non parallèles)</w:t>
            </w:r>
          </w:p>
        </w:tc>
        <w:tc>
          <w:tcPr>
            <w:tcW w:w="6733" w:type="dxa"/>
            <w:vAlign w:val="center"/>
          </w:tcPr>
          <w:p w14:paraId="3B380FA7" w14:textId="77777777" w:rsidR="00FE1192" w:rsidRPr="00D752E7" w:rsidRDefault="00FE1192" w:rsidP="00FE1192">
            <w:pPr>
              <w:jc w:val="center"/>
              <w:rPr>
                <w:b/>
                <w:bCs/>
                <w:sz w:val="24"/>
                <w:u w:val="single"/>
              </w:rPr>
            </w:pPr>
            <w:r w:rsidRPr="00D752E7">
              <w:rPr>
                <w:b/>
                <w:bCs/>
                <w:sz w:val="24"/>
                <w:u w:val="single"/>
              </w:rPr>
              <w:t>SOLIDE en Equilibre soumis à</w:t>
            </w:r>
          </w:p>
          <w:p w14:paraId="685B671B" w14:textId="1E2922AF" w:rsidR="00FE1192" w:rsidRPr="00D752E7" w:rsidRDefault="00FE1192" w:rsidP="00FE1192">
            <w:pPr>
              <w:jc w:val="center"/>
              <w:rPr>
                <w:b/>
                <w:bCs/>
                <w:sz w:val="24"/>
              </w:rPr>
            </w:pPr>
            <w:r w:rsidRPr="00D752E7">
              <w:rPr>
                <w:b/>
                <w:bCs/>
                <w:sz w:val="32"/>
                <w:u w:val="single"/>
              </w:rPr>
              <w:t>2</w:t>
            </w:r>
            <w:r w:rsidRPr="00D752E7">
              <w:rPr>
                <w:b/>
                <w:bCs/>
                <w:sz w:val="24"/>
                <w:u w:val="single"/>
              </w:rPr>
              <w:t xml:space="preserve"> FORCES</w:t>
            </w:r>
            <w:r>
              <w:rPr>
                <w:b/>
                <w:bCs/>
                <w:sz w:val="24"/>
                <w:u w:val="single"/>
              </w:rPr>
              <w:t> :</w:t>
            </w:r>
          </w:p>
        </w:tc>
      </w:tr>
      <w:tr w:rsidR="00BF1E91" w:rsidRPr="00D752E7" w14:paraId="2F93536A" w14:textId="77777777" w:rsidTr="00623920">
        <w:trPr>
          <w:cantSplit/>
          <w:trHeight w:val="2614"/>
        </w:trPr>
        <w:tc>
          <w:tcPr>
            <w:tcW w:w="2127" w:type="dxa"/>
            <w:vAlign w:val="center"/>
          </w:tcPr>
          <w:p w14:paraId="0240CB1F" w14:textId="5481833F" w:rsidR="00BF1E91" w:rsidRPr="007A31EE" w:rsidRDefault="00BF1E91" w:rsidP="00BF1E91">
            <w:pPr>
              <w:jc w:val="center"/>
              <w:rPr>
                <w:rFonts w:eastAsiaTheme="minorEastAsia"/>
                <w:i/>
                <w:sz w:val="28"/>
              </w:rPr>
            </w:pPr>
            <w:r w:rsidRPr="007A31EE">
              <w:rPr>
                <w:rFonts w:eastAsiaTheme="minorEastAsia"/>
                <w:i/>
                <w:sz w:val="28"/>
              </w:rPr>
              <w:t>Théorème de la résultante :</w:t>
            </w:r>
          </w:p>
          <w:p w14:paraId="146BBBB1" w14:textId="50159A37" w:rsidR="00BF1E91" w:rsidRPr="00D752E7" w:rsidRDefault="00400C4D" w:rsidP="00BF1E91">
            <w:pPr>
              <w:jc w:val="center"/>
              <w:rPr>
                <w:sz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naryPr>
                  <m:sub/>
                  <m:sup/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sz w:val="28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</w:rPr>
                              <m:t>ext/S</m:t>
                            </m:r>
                          </m:sub>
                        </m:sSub>
                      </m:e>
                    </m:acc>
                  </m:e>
                </m:nary>
                <m:r>
                  <w:rPr>
                    <w:rFonts w:ascii="Cambria Math" w:hAnsi="Cambria Math"/>
                    <w:sz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</w:rPr>
                      <m:t>0</m:t>
                    </m:r>
                  </m:e>
                </m:acc>
              </m:oMath>
            </m:oMathPara>
          </w:p>
        </w:tc>
        <w:tc>
          <w:tcPr>
            <w:tcW w:w="6733" w:type="dxa"/>
            <w:tcBorders>
              <w:right w:val="single" w:sz="4" w:space="0" w:color="auto"/>
            </w:tcBorders>
            <w:vAlign w:val="center"/>
          </w:tcPr>
          <w:p w14:paraId="20C150F2" w14:textId="77777777" w:rsidR="00D752E7" w:rsidRPr="00D752E7" w:rsidRDefault="00D752E7" w:rsidP="00D752E7">
            <w:pPr>
              <w:spacing w:after="200" w:line="276" w:lineRule="auto"/>
              <w:jc w:val="center"/>
            </w:pPr>
            <w:r w:rsidRPr="00D752E7">
              <w:rPr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334B0F7C" wp14:editId="49BC7C7B">
                      <wp:extent cx="1624330" cy="525145"/>
                      <wp:effectExtent l="0" t="0" r="0" b="0"/>
                      <wp:docPr id="186" name="Grouper 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4330" cy="525145"/>
                                <a:chOff x="0" y="0"/>
                                <a:chExt cx="1624330" cy="525145"/>
                              </a:xfrm>
                            </wpg:grpSpPr>
                            <wpg:grpSp>
                              <wpg:cNvPr id="406" name="Grouper 406"/>
                              <wpg:cNvGrpSpPr/>
                              <wpg:grpSpPr>
                                <a:xfrm>
                                  <a:off x="0" y="0"/>
                                  <a:ext cx="359410" cy="359410"/>
                                  <a:chOff x="0" y="0"/>
                                  <a:chExt cx="360000" cy="360000"/>
                                </a:xfrm>
                              </wpg:grpSpPr>
                              <wps:wsp>
                                <wps:cNvPr id="404" name="Connecteur droit 404"/>
                                <wps:cNvCnPr/>
                                <wps:spPr>
                                  <a:xfrm>
                                    <a:off x="177800" y="0"/>
                                    <a:ext cx="0" cy="360000"/>
                                  </a:xfrm>
                                  <a:prstGeom prst="line">
                                    <a:avLst/>
                                  </a:prstGeom>
                                  <a:ln w="6350" cmpd="sng">
                                    <a:solidFill>
                                      <a:srgbClr val="000000"/>
                                    </a:solidFill>
                                    <a:prstDash val="sysDash"/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05" name="Connecteur droit 405"/>
                                <wps:cNvCnPr/>
                                <wps:spPr>
                                  <a:xfrm>
                                    <a:off x="0" y="177800"/>
                                    <a:ext cx="360000" cy="0"/>
                                  </a:xfrm>
                                  <a:prstGeom prst="line">
                                    <a:avLst/>
                                  </a:prstGeom>
                                  <a:ln w="6350" cmpd="sng">
                                    <a:solidFill>
                                      <a:srgbClr val="000000"/>
                                    </a:solidFill>
                                    <a:prstDash val="sysDash"/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07" name="Connecteur droit avec flèche 407"/>
                              <wps:cNvCnPr/>
                              <wps:spPr>
                                <a:xfrm flipH="1" flipV="1">
                                  <a:off x="160020" y="177800"/>
                                  <a:ext cx="143954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8" name="Connecteur droit avec flèche 408"/>
                              <wps:cNvCnPr/>
                              <wps:spPr>
                                <a:xfrm>
                                  <a:off x="177800" y="160020"/>
                                  <a:ext cx="0" cy="3651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9" name="Connecteur droit avec flèche 409"/>
                              <wps:cNvCnPr/>
                              <wps:spPr>
                                <a:xfrm flipV="1">
                                  <a:off x="177800" y="160020"/>
                                  <a:ext cx="1446530" cy="35179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1720E7" id="Grouper 186" o:spid="_x0000_s1026" style="width:127.9pt;height:41.35pt;mso-position-horizontal-relative:char;mso-position-vertical-relative:line" coordsize="16243,5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">
                      <v:group id="Grouper 406" o:spid="_x0000_s1027" style="position:absolute;width:3594;height:3594" coordsize="360000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      <v:line id="Connecteur droit 404" o:spid="_x0000_s1028" style="position:absolute;visibility:visible;mso-wrap-style:square" from="177800,0" to="177800,36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" strokeweight=".5pt">
                          <v:stroke dashstyle="3 1"/>
                        </v:line>
                        <v:line id="Connecteur droit 405" o:spid="_x0000_s1029" style="position:absolute;visibility:visible;mso-wrap-style:square" from="0,177800" to="360000,177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" strokeweight=".5pt">
                          <v:stroke dashstyle="3 1"/>
                        </v:line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407" o:spid="_x0000_s1030" type="#_x0000_t32" style="position:absolute;left:1600;top:1778;width:1439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" stroked="f" strokeweight="2pt">
                        <v:stroke endarrow="open"/>
                        <v:shadow on="t" color="black" opacity="24903f" origin=",.5" offset="0,.55556mm"/>
                      </v:shape>
                      <v:shape id="Connecteur droit avec flèche 408" o:spid="_x0000_s1031" type="#_x0000_t32" style="position:absolute;left:1778;top:1600;width:0;height:3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" stroked="f" strokeweight="2pt">
                        <v:stroke endarrow="open"/>
                        <v:shadow on="t" color="black" opacity="24903f" origin=",.5" offset="0,.55556mm"/>
                      </v:shape>
                      <v:shape id="Connecteur droit avec flèche 409" o:spid="_x0000_s1032" type="#_x0000_t32" style="position:absolute;left:1778;top:1600;width:14465;height:35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" stroked="f" strokeweight="2pt">
                        <v:stroke endarrow="open"/>
                        <v:shadow on="t" color="black" opacity="24903f" origin=",.5" offset="0,.55556mm"/>
                      </v:shape>
                      <w10:anchorlock/>
                    </v:group>
                  </w:pict>
                </mc:Fallback>
              </mc:AlternateContent>
            </w:r>
          </w:p>
          <w:p w14:paraId="040C2269" w14:textId="0DC33442" w:rsidR="00BF1E91" w:rsidRPr="00D752E7" w:rsidRDefault="00D752E7" w:rsidP="00D752E7">
            <w:pPr>
              <w:spacing w:after="200" w:line="276" w:lineRule="auto"/>
              <w:jc w:val="left"/>
              <w:rPr>
                <w:sz w:val="24"/>
              </w:rPr>
            </w:pPr>
            <w:r w:rsidRPr="00D752E7">
              <w:rPr>
                <w:sz w:val="24"/>
                <w:szCs w:val="24"/>
              </w:rPr>
              <w:t xml:space="preserve">Les 3 forces forment un </w:t>
            </w:r>
            <w:r w:rsidRPr="007A31EE">
              <w:rPr>
                <w:rStyle w:val="SansinterligneCar"/>
              </w:rPr>
              <w:t>dynamique</w:t>
            </w:r>
            <w:r w:rsidRPr="00D752E7">
              <w:rPr>
                <w:sz w:val="24"/>
                <w:szCs w:val="24"/>
              </w:rPr>
              <w:t xml:space="preserve"> fermé.</w:t>
            </w:r>
          </w:p>
        </w:tc>
        <w:tc>
          <w:tcPr>
            <w:tcW w:w="6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1062" w14:textId="77777777" w:rsidR="00BF1E91" w:rsidRDefault="007A31EE" w:rsidP="00BF1E9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noProof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2CEA805E" wp14:editId="28F13EC9">
                      <wp:extent cx="4047795" cy="521833"/>
                      <wp:effectExtent l="0" t="0" r="0" b="12065"/>
                      <wp:docPr id="187" name="Grouper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47795" cy="521833"/>
                                <a:chOff x="320040" y="0"/>
                                <a:chExt cx="5531050" cy="7150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12" b="-2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0040" y="0"/>
                                  <a:ext cx="5175885" cy="7150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6" name="Ellips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28750" y="307340"/>
                                  <a:ext cx="45720" cy="45720"/>
                                </a:xfrm>
                                <a:prstGeom prst="ellipse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3A7CCB"/>
                                    </a:gs>
                                    <a:gs pos="20000">
                                      <a:srgbClr val="3C7BC7"/>
                                    </a:gs>
                                    <a:gs pos="100000">
                                      <a:srgbClr val="2C5D98"/>
                                    </a:gs>
                                  </a:gsLst>
                                  <a:lin ang="5400000"/>
                                </a:gradFill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4999"/>
                                    </a:srgbClr>
                                  </a:outerShdw>
                                </a:effec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" name="Connecteur droit 6"/>
                              <wps:cNvCnPr/>
                              <wps:spPr bwMode="auto">
                                <a:xfrm>
                                  <a:off x="5162550" y="131445"/>
                                  <a:ext cx="0" cy="4089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effectLst>
                                        <a:outerShdw blurRad="40000" dist="20000" dir="5400000" rotWithShape="0">
                                          <a:srgbClr val="000000">
                                            <a:alpha val="37999"/>
                                          </a:srgb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Oval 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34610" y="307340"/>
                                  <a:ext cx="45720" cy="45720"/>
                                </a:xfrm>
                                <a:prstGeom prst="ellipse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3A7CCB"/>
                                    </a:gs>
                                    <a:gs pos="20000">
                                      <a:srgbClr val="3C7BC7"/>
                                    </a:gs>
                                    <a:gs pos="100000">
                                      <a:srgbClr val="2C5D98"/>
                                    </a:gs>
                                  </a:gsLst>
                                  <a:lin ang="5400000"/>
                                </a:gradFill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4999"/>
                                    </a:srgbClr>
                                  </a:outerShdw>
                                </a:effec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9" name="Line 223"/>
                              <wps:cNvCnPr/>
                              <wps:spPr bwMode="auto">
                                <a:xfrm>
                                  <a:off x="4682490" y="131445"/>
                                  <a:ext cx="0" cy="4089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effectLst>
                                        <a:outerShdw blurRad="40000" dist="20000" dir="5400000" rotWithShape="0">
                                          <a:srgbClr val="000000">
                                            <a:alpha val="37999"/>
                                          </a:srgb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Text Box 2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10970" y="58395"/>
                                  <a:ext cx="416600" cy="4735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C9154F" w14:textId="77777777" w:rsidR="008113DB" w:rsidRDefault="008113DB" w:rsidP="007A31EE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91440" rIns="91440" bIns="91440" anchor="t" anchorCtr="0" upright="1">
                                <a:noAutofit/>
                              </wps:bodyPr>
                            </wps:wsp>
                            <wps:wsp>
                              <wps:cNvPr id="11" name="Text Box 2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43061" y="58395"/>
                                  <a:ext cx="319491" cy="5420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432E07" w14:textId="77777777" w:rsidR="008113DB" w:rsidRDefault="008113DB" w:rsidP="007A31EE"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91440" rIns="91440" bIns="91440" anchor="t" anchorCtr="0" upright="1">
                                <a:noAutofit/>
                              </wps:bodyPr>
                            </wps:wsp>
                            <wpg:grpSp>
                              <wpg:cNvPr id="143" name="Grouper 143"/>
                              <wpg:cNvGrpSpPr/>
                              <wpg:grpSpPr>
                                <a:xfrm>
                                  <a:off x="660935" y="325052"/>
                                  <a:ext cx="5190155" cy="2094"/>
                                  <a:chOff x="732055" y="408872"/>
                                  <a:chExt cx="5190155" cy="2094"/>
                                </a:xfrm>
                              </wpg:grpSpPr>
                              <wps:wsp>
                                <wps:cNvPr id="139" name="Connecteur droit avec flèche 139"/>
                                <wps:cNvCnPr/>
                                <wps:spPr>
                                  <a:xfrm>
                                    <a:off x="5232934" y="408872"/>
                                    <a:ext cx="689276" cy="209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noFill/>
                                    <a:tailEnd type="arrow"/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1" name="Connecteur droit avec flèche 141"/>
                                <wps:cNvCnPr/>
                                <wps:spPr>
                                  <a:xfrm flipH="1">
                                    <a:off x="732055" y="408918"/>
                                    <a:ext cx="779038" cy="1322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noFill/>
                                    <a:tailEnd type="arrow"/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EA805E" id="Grouper 187" o:spid="_x0000_s1026" style="width:318.7pt;height:41.1pt;mso-position-horizontal-relative:char;mso-position-vertical-relative:line" coordorigin="3200" coordsize="55310,7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3" o:spid="_x0000_s1027" type="#_x0000_t75" style="position:absolute;left:3200;width:51759;height:7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">
                        <v:imagedata r:id="rId9" o:title="" cropbottom="-175f" cropright="-8f"/>
                      </v:shape>
                      <v:oval id="Ellipse 2" o:spid="_x0000_s1028" style="position:absolute;left:14287;top:3073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" fillcolor="#3a7ccb" strokecolor="#4579b8 [3044]">
                        <v:fill color2="#2c5d98" rotate="t" colors="0 #3a7ccb;13107f #3c7bc7;1 #2c5d98" focus="100%" type="gradient">
                          <o:fill v:ext="view" type="gradientUnscaled"/>
                        </v:fill>
                        <v:shadow on="t" color="black" opacity="22936f" origin=",.5" offset="0,.63889mm"/>
                      </v:oval>
                      <v:line id="Connecteur droit 6" o:spid="_x0000_s1029" style="position:absolute;visibility:visible;mso-wrap-style:square" from="51625,1314" to="51625,5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" strokecolor="black [3213]" strokeweight=".5pt">
                        <v:stroke dashstyle="dash"/>
                      </v:line>
                      <v:oval id="Oval 221" o:spid="_x0000_s1030" style="position:absolute;left:51346;top:3073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" fillcolor="#3a7ccb" strokecolor="#4579b8 [3044]">
                        <v:fill color2="#2c5d98" rotate="t" colors="0 #3a7ccb;13107f #3c7bc7;1 #2c5d98" focus="100%" type="gradient">
                          <o:fill v:ext="view" type="gradientUnscaled"/>
                        </v:fill>
                        <v:shadow on="t" color="black" opacity="22936f" origin=",.5" offset="0,.63889mm"/>
                      </v:oval>
                      <v:line id="Line 223" o:spid="_x0000_s1031" style="position:absolute;visibility:visible;mso-wrap-style:square" from="46824,1314" to="46824,5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" strokecolor="black [3213]" strokeweight=".5pt">
                        <v:stroke dashstyle="dash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24" o:spid="_x0000_s1032" type="#_x0000_t202" style="position:absolute;left:14109;top:583;width:4166;height:4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" filled="f" stroked="f">
                        <v:textbox inset=",7.2pt,,7.2pt">
                          <w:txbxContent>
                            <w:p w14:paraId="09C9154F" w14:textId="77777777" w:rsidR="008113DB" w:rsidRDefault="008113DB" w:rsidP="007A31EE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225" o:spid="_x0000_s1033" type="#_x0000_t202" style="position:absolute;left:48430;top:583;width:3195;height:5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" filled="f" stroked="f">
                        <v:textbox inset=",7.2pt,,7.2pt">
                          <w:txbxContent>
                            <w:p w14:paraId="02432E07" w14:textId="77777777" w:rsidR="008113DB" w:rsidRDefault="008113DB" w:rsidP="007A31EE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group id="Grouper 143" o:spid="_x0000_s1034" style="position:absolute;left:6609;top:3250;width:51901;height:21" coordorigin="7320,4088" coordsize="5190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    <v:shape id="Connecteur droit avec flèche 139" o:spid="_x0000_s1035" type="#_x0000_t32" style="position:absolute;left:52329;top:4088;width:6893;height: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" stroked="f" strokeweight="2pt">
                          <v:stroke endarrow="open"/>
                          <v:shadow on="t" color="black" opacity="24903f" origin=",.5" offset="0,.55556mm"/>
                        </v:shape>
                        <v:shape id="Connecteur droit avec flèche 141" o:spid="_x0000_s1036" type="#_x0000_t32" style="position:absolute;left:7320;top:4089;width:7790;height: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" stroked="f" strokeweight="2pt">
                          <v:stroke endarrow="open"/>
                          <v:shadow on="t" color="black" opacity="24903f" origin=",.5" offset="0,.55556mm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B8F28F7" w14:textId="77777777" w:rsidR="007A31EE" w:rsidRDefault="007A31EE" w:rsidP="00BF1E9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noProof/>
                <w:sz w:val="24"/>
              </w:rPr>
            </w:pPr>
          </w:p>
          <w:p w14:paraId="5C1E8F9E" w14:textId="77777777" w:rsidR="007A31EE" w:rsidRDefault="007A31EE" w:rsidP="007A31EE">
            <w:pPr>
              <w:pStyle w:val="En-tte"/>
              <w:tabs>
                <w:tab w:val="clear" w:pos="4536"/>
                <w:tab w:val="clear" w:pos="9072"/>
              </w:tabs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Les 2 forces ont :</w:t>
            </w:r>
          </w:p>
          <w:p w14:paraId="055EF356" w14:textId="77777777" w:rsidR="006A36BF" w:rsidRDefault="006A36BF" w:rsidP="007A31EE">
            <w:pPr>
              <w:pStyle w:val="En-tte"/>
              <w:tabs>
                <w:tab w:val="clear" w:pos="4536"/>
                <w:tab w:val="clear" w:pos="9072"/>
              </w:tabs>
              <w:jc w:val="left"/>
              <w:rPr>
                <w:noProof/>
                <w:sz w:val="24"/>
              </w:rPr>
            </w:pPr>
          </w:p>
          <w:p w14:paraId="1B787B37" w14:textId="223FEAB1" w:rsidR="007A31EE" w:rsidRDefault="007A31EE" w:rsidP="007A31EE">
            <w:pPr>
              <w:pStyle w:val="En-tte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jc w:val="left"/>
              <w:rPr>
                <w:noProof/>
                <w:sz w:val="24"/>
              </w:rPr>
            </w:pPr>
            <w:r w:rsidRPr="007A31EE">
              <w:rPr>
                <w:rStyle w:val="SansinterligneCar"/>
              </w:rPr>
              <w:t>Même</w:t>
            </w:r>
            <w:r>
              <w:rPr>
                <w:noProof/>
                <w:sz w:val="24"/>
              </w:rPr>
              <w:t xml:space="preserve"> direction</w:t>
            </w:r>
          </w:p>
          <w:p w14:paraId="091B5E06" w14:textId="190DDB5E" w:rsidR="007A31EE" w:rsidRDefault="007A31EE" w:rsidP="007A31EE">
            <w:pPr>
              <w:pStyle w:val="En-tte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jc w:val="left"/>
              <w:rPr>
                <w:noProof/>
                <w:sz w:val="24"/>
              </w:rPr>
            </w:pPr>
            <w:r w:rsidRPr="007A31EE">
              <w:rPr>
                <w:rStyle w:val="SansinterligneCar"/>
              </w:rPr>
              <w:t>Même</w:t>
            </w:r>
            <w:r>
              <w:rPr>
                <w:noProof/>
                <w:sz w:val="24"/>
              </w:rPr>
              <w:t xml:space="preserve"> norme</w:t>
            </w:r>
          </w:p>
          <w:p w14:paraId="5E23649C" w14:textId="7F5A9F8F" w:rsidR="007A31EE" w:rsidRDefault="007A31EE" w:rsidP="007A31EE">
            <w:pPr>
              <w:pStyle w:val="En-tte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Sont de sens </w:t>
            </w:r>
            <w:r w:rsidRPr="007A31EE">
              <w:rPr>
                <w:rStyle w:val="SansinterligneCar"/>
              </w:rPr>
              <w:t>contraire</w:t>
            </w:r>
          </w:p>
          <w:p w14:paraId="6090D6F5" w14:textId="1AC39457" w:rsidR="007A31EE" w:rsidRPr="00D752E7" w:rsidRDefault="007A31EE" w:rsidP="00BF1E9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noProof/>
                <w:sz w:val="24"/>
              </w:rPr>
            </w:pPr>
          </w:p>
        </w:tc>
      </w:tr>
      <w:tr w:rsidR="00BF1E91" w:rsidRPr="00D752E7" w14:paraId="490CF802" w14:textId="77777777" w:rsidTr="00623920">
        <w:trPr>
          <w:cantSplit/>
          <w:trHeight w:val="5863"/>
        </w:trPr>
        <w:tc>
          <w:tcPr>
            <w:tcW w:w="2127" w:type="dxa"/>
            <w:vAlign w:val="center"/>
          </w:tcPr>
          <w:p w14:paraId="13168168" w14:textId="0ED79422" w:rsidR="00BF1E91" w:rsidRPr="007A31EE" w:rsidRDefault="00BF1E91" w:rsidP="00BF1E91">
            <w:pPr>
              <w:jc w:val="center"/>
              <w:rPr>
                <w:rFonts w:eastAsiaTheme="minorEastAsia"/>
                <w:i/>
                <w:sz w:val="28"/>
              </w:rPr>
            </w:pPr>
            <w:r w:rsidRPr="007A31EE">
              <w:rPr>
                <w:rFonts w:eastAsiaTheme="minorEastAsia"/>
                <w:i/>
                <w:sz w:val="28"/>
              </w:rPr>
              <w:t>Théorème du moment :</w:t>
            </w:r>
          </w:p>
          <w:p w14:paraId="0886AD05" w14:textId="257F8DA5" w:rsidR="00BF1E91" w:rsidRPr="00D752E7" w:rsidRDefault="00400C4D" w:rsidP="00BF1E91">
            <w:pPr>
              <w:jc w:val="center"/>
              <w:rPr>
                <w:sz w:val="28"/>
                <w:lang w:val="en-GB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naryPr>
                  <m:sub/>
                  <m:sup/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sz w:val="28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</w:rPr>
                              <m:t>O,ext/S</m:t>
                            </m:r>
                          </m:sub>
                        </m:sSub>
                      </m:e>
                    </m:acc>
                  </m:e>
                </m:nary>
                <m:r>
                  <w:rPr>
                    <w:rFonts w:ascii="Cambria Math" w:hAnsi="Cambria Math"/>
                    <w:sz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</w:rPr>
                      <m:t>0</m:t>
                    </m:r>
                  </m:e>
                </m:acc>
              </m:oMath>
            </m:oMathPara>
          </w:p>
        </w:tc>
        <w:tc>
          <w:tcPr>
            <w:tcW w:w="6733" w:type="dxa"/>
            <w:tcBorders>
              <w:right w:val="single" w:sz="4" w:space="0" w:color="auto"/>
            </w:tcBorders>
            <w:vAlign w:val="center"/>
          </w:tcPr>
          <w:p w14:paraId="1F5865F7" w14:textId="77777777" w:rsidR="00BF1E91" w:rsidRPr="00D752E7" w:rsidRDefault="00C609E7" w:rsidP="00C609E7">
            <w:pPr>
              <w:rPr>
                <w:noProof/>
                <w:sz w:val="24"/>
                <w:lang w:val="en-GB"/>
              </w:rPr>
            </w:pPr>
            <w:r w:rsidRPr="00D752E7">
              <w:rPr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12421314" wp14:editId="245FBC8D">
                      <wp:extent cx="3927999" cy="2613660"/>
                      <wp:effectExtent l="0" t="0" r="0" b="2540"/>
                      <wp:docPr id="185" name="Grouper 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7999" cy="2613660"/>
                                <a:chOff x="0" y="0"/>
                                <a:chExt cx="3927999" cy="26136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75260"/>
                                  <a:ext cx="284353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47" name="Ellipse 147"/>
                              <wps:cNvSpPr/>
                              <wps:spPr>
                                <a:xfrm>
                                  <a:off x="354330" y="213360"/>
                                  <a:ext cx="45068" cy="4573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Ellipse 148"/>
                              <wps:cNvSpPr/>
                              <wps:spPr>
                                <a:xfrm>
                                  <a:off x="2451735" y="1660525"/>
                                  <a:ext cx="45068" cy="4573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Ellipse 149"/>
                              <wps:cNvSpPr/>
                              <wps:spPr>
                                <a:xfrm>
                                  <a:off x="2307590" y="2186940"/>
                                  <a:ext cx="45068" cy="4573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Connecteur droit avec flèche 150"/>
                              <wps:cNvCnPr/>
                              <wps:spPr>
                                <a:xfrm flipH="1" flipV="1">
                                  <a:off x="887730" y="2204720"/>
                                  <a:ext cx="144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" name="Connecteur droit avec flèche 151"/>
                              <wps:cNvCnPr/>
                              <wps:spPr>
                                <a:xfrm flipH="1" flipV="1">
                                  <a:off x="2469515" y="1685290"/>
                                  <a:ext cx="1440000" cy="0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2" name="Zone de texte 152"/>
                              <wps:cNvSpPr txBox="1"/>
                              <wps:spPr>
                                <a:xfrm>
                                  <a:off x="176530" y="0"/>
                                  <a:ext cx="354929" cy="360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8716AD" w14:textId="77777777" w:rsidR="008113DB" w:rsidRDefault="008113DB" w:rsidP="00C609E7">
                                    <w: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Zone de texte 153"/>
                              <wps:cNvSpPr txBox="1"/>
                              <wps:spPr>
                                <a:xfrm>
                                  <a:off x="2271395" y="1516380"/>
                                  <a:ext cx="354929" cy="360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47DB8D9" w14:textId="77777777" w:rsidR="008113DB" w:rsidRDefault="008113DB" w:rsidP="00C609E7">
                                    <w: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Zone de texte 154"/>
                              <wps:cNvSpPr txBox="1"/>
                              <wps:spPr>
                                <a:xfrm>
                                  <a:off x="2121535" y="2020570"/>
                                  <a:ext cx="354929" cy="360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6293A0A" w14:textId="77777777" w:rsidR="008113DB" w:rsidRDefault="008113DB" w:rsidP="00C609E7"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Connecteur droit avec flèche 163"/>
                              <wps:cNvCnPr/>
                              <wps:spPr>
                                <a:xfrm>
                                  <a:off x="429517" y="232410"/>
                                  <a:ext cx="0" cy="365153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4" name="Connecteur droit avec flèche 164"/>
                              <wps:cNvCnPr/>
                              <wps:spPr>
                                <a:xfrm>
                                  <a:off x="2470150" y="1333500"/>
                                  <a:ext cx="0" cy="360000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5" name="Connecteur droit avec flèche 165"/>
                              <wps:cNvCnPr/>
                              <wps:spPr>
                                <a:xfrm flipV="1">
                                  <a:off x="2480945" y="1333500"/>
                                  <a:ext cx="1447054" cy="35227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noFill/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6" name="Connecteur droit avec flèche 166"/>
                              <wps:cNvCnPr/>
                              <wps:spPr>
                                <a:xfrm flipH="1">
                                  <a:off x="262512" y="1685290"/>
                                  <a:ext cx="2257782" cy="554507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7" name="Connecteur droit avec flèche 167"/>
                              <wps:cNvCnPr/>
                              <wps:spPr>
                                <a:xfrm flipV="1">
                                  <a:off x="422532" y="604520"/>
                                  <a:ext cx="0" cy="1689100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" name="Connecteur droit avec flèche 168"/>
                              <wps:cNvCnPr/>
                              <wps:spPr>
                                <a:xfrm flipV="1">
                                  <a:off x="226952" y="2204720"/>
                                  <a:ext cx="728910" cy="1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2" name="Connecteur droit avec flèche 352"/>
                              <wps:cNvCnPr/>
                              <wps:spPr>
                                <a:xfrm flipH="1" flipV="1">
                                  <a:off x="2469515" y="1333500"/>
                                  <a:ext cx="1440000" cy="0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3" name="Connecteur droit avec flèche 353"/>
                              <wps:cNvCnPr/>
                              <wps:spPr>
                                <a:xfrm>
                                  <a:off x="3910330" y="1333500"/>
                                  <a:ext cx="0" cy="360000"/>
                                </a:xfrm>
                                <a:prstGeom prst="straightConnector1">
                                  <a:avLst/>
                                </a:prstGeom>
                                <a:ln w="12700" cmpd="sng">
                                  <a:noFill/>
                                  <a:headEnd type="none"/>
                                  <a:tailEnd type="non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421314" id="Grouper 185" o:spid="_x0000_s1037" style="width:309.3pt;height:205.8pt;mso-position-horizontal-relative:char;mso-position-vertical-relative:line" coordsize="39279,26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">
                      <v:shape id="Image 1" o:spid="_x0000_s1038" type="#_x0000_t75" style="position:absolute;top:1752;width:28435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">
                        <v:imagedata r:id="rId11" o:title=""/>
                      </v:shape>
                      <v:oval id="Ellipse 147" o:spid="_x0000_s1039" style="position:absolute;left:3543;top:2133;width:450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" fillcolor="#254163 [1636]" strokecolor="#4579b8 [3044]">
                        <v:fill color2="#4477b6 [3012]" rotate="t" angle="180" colors="0 #2c5d98;52429f #3c7bc7;1 #3a7ccb" focus="100%" type="gradient">
                          <o:fill v:ext="view" type="gradientUnscaled"/>
                        </v:fill>
                        <v:shadow on="t" color="black" opacity="22937f" origin=",.5" offset="0,.63889mm"/>
                      </v:oval>
                      <v:oval id="Ellipse 148" o:spid="_x0000_s1040" style="position:absolute;left:24517;top:16605;width:451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" fillcolor="#254163 [1636]" strokecolor="#4579b8 [3044]">
                        <v:fill color2="#4477b6 [3012]" rotate="t" angle="180" colors="0 #2c5d98;52429f #3c7bc7;1 #3a7ccb" focus="100%" type="gradient">
                          <o:fill v:ext="view" type="gradientUnscaled"/>
                        </v:fill>
                        <v:shadow on="t" color="black" opacity="22937f" origin=",.5" offset="0,.63889mm"/>
                      </v:oval>
                      <v:oval id="Ellipse 149" o:spid="_x0000_s1041" style="position:absolute;left:23075;top:21869;width:451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" fillcolor="#254163 [1636]" strokecolor="#4579b8 [3044]">
                        <v:fill color2="#4477b6 [3012]" rotate="t" angle="180" colors="0 #2c5d98;52429f #3c7bc7;1 #3a7ccb" focus="100%" type="gradient">
                          <o:fill v:ext="view" type="gradientUnscaled"/>
                        </v:fill>
                        <v:shadow on="t" color="black" opacity="22937f" origin=",.5" offset="0,.63889mm"/>
                      </v:oval>
                      <v:shape id="Connecteur droit avec flèche 150" o:spid="_x0000_s1042" type="#_x0000_t32" style="position:absolute;left:8877;top:22047;width:1440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" stroked="f" strokeweight="2pt">
                        <v:stroke endarrow="open"/>
                        <v:shadow on="t" color="black" opacity="24903f" origin=",.5" offset="0,.55556mm"/>
                      </v:shape>
                      <v:shape id="Connecteur droit avec flèche 151" o:spid="_x0000_s1043" type="#_x0000_t32" style="position:absolute;left:24695;top:16852;width:1440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" stroked="f" strokeweight="1pt">
                        <v:shadow on="t" color="black" opacity="24903f" origin=",.5" offset="0,.55556mm"/>
                      </v:shape>
                      <v:shape id="Zone de texte 152" o:spid="_x0000_s1044" type="#_x0000_t202" style="position:absolute;left:1765;width:3549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" filled="f" stroked="f">
                        <v:textbox>
                          <w:txbxContent>
                            <w:p w14:paraId="378716AD" w14:textId="77777777" w:rsidR="008113DB" w:rsidRDefault="008113DB" w:rsidP="00C609E7">
                              <w:r>
                                <w:t>E</w:t>
                              </w:r>
                            </w:p>
                          </w:txbxContent>
                        </v:textbox>
                      </v:shape>
                      <v:shape id="Zone de texte 153" o:spid="_x0000_s1045" type="#_x0000_t202" style="position:absolute;left:22713;top:15163;width:3550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a6KwQAAANw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ZMR3J+JF8jFDQAA//8DAFBLAQItABQABgAIAAAAIQDb4fbL7gAAAIUBAAATAAAAAAAAAAAAAAAA&#10;AAAAAABbQ29udGVudF9UeXBlc10ueG1sUEsBAi0AFAAGAAgAAAAhAFr0LFu/AAAAFQEAAAsAAAAA&#10;AAAAAAAAAAAAHwEAAF9yZWxzLy5yZWxzUEsBAi0AFAAGAAgAAAAhAA8xrorBAAAA3AAAAA8AAAAA&#10;AAAAAAAAAAAABwIAAGRycy9kb3ducmV2LnhtbFBLBQYAAAAAAwADALcAAAD1AgAAAAA=&#10;" filled="f" stroked="f">
                        <v:textbox>
                          <w:txbxContent>
                            <w:p w14:paraId="547DB8D9" w14:textId="77777777" w:rsidR="008113DB" w:rsidRDefault="008113DB" w:rsidP="00C609E7">
                              <w:r>
                                <w:t>D</w:t>
                              </w:r>
                            </w:p>
                          </w:txbxContent>
                        </v:textbox>
                      </v:shape>
                      <v:shape id="Zone de texte 154" o:spid="_x0000_s1046" type="#_x0000_t202" style="position:absolute;left:21215;top:20205;width:3549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Db+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" filled="f" stroked="f">
                        <v:textbox>
                          <w:txbxContent>
                            <w:p w14:paraId="76293A0A" w14:textId="77777777" w:rsidR="008113DB" w:rsidRDefault="008113DB" w:rsidP="00C609E7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Connecteur droit avec flèche 163" o:spid="_x0000_s1047" type="#_x0000_t32" style="position:absolute;left:4295;top:2324;width:0;height:3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" stroked="f" strokeweight="2pt">
                        <v:stroke endarrow="open"/>
                        <v:shadow on="t" color="black" opacity="24903f" origin=",.5" offset="0,.55556mm"/>
                      </v:shape>
                      <v:shape id="Connecteur droit avec flèche 164" o:spid="_x0000_s1048" type="#_x0000_t32" style="position:absolute;left:24701;top:13335;width:0;height:3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" stroked="f" strokeweight="1pt">
                        <v:shadow on="t" color="black" opacity="24903f" origin=",.5" offset="0,.55556mm"/>
                      </v:shape>
                      <v:shape id="Connecteur droit avec flèche 165" o:spid="_x0000_s1049" type="#_x0000_t32" style="position:absolute;left:24809;top:13335;width:14470;height:352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" stroked="f" strokeweight="2pt">
                        <v:stroke endarrow="open"/>
                        <v:shadow on="t" color="black" opacity="24903f" origin=",.5" offset="0,.55556mm"/>
                      </v:shape>
                      <v:shape id="Connecteur droit avec flèche 166" o:spid="_x0000_s1050" type="#_x0000_t32" style="position:absolute;left:2625;top:16852;width:22577;height:55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" stroked="f" strokeweight="1pt">
                        <v:shadow on="t" color="black" opacity="24903f" origin=",.5" offset="0,.55556mm"/>
                      </v:shape>
                      <v:shape id="Connecteur droit avec flèche 167" o:spid="_x0000_s1051" type="#_x0000_t32" style="position:absolute;left:4225;top:6045;width:0;height:168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" stroked="f" strokeweight="1pt">
                        <v:shadow on="t" color="black" opacity="24903f" origin=",.5" offset="0,.55556mm"/>
                      </v:shape>
                      <v:shape id="Connecteur droit avec flèche 168" o:spid="_x0000_s1052" type="#_x0000_t32" style="position:absolute;left:2269;top:22047;width:728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" stroked="f" strokeweight="1pt">
                        <v:shadow on="t" color="black" opacity="24903f" origin=",.5" offset="0,.55556mm"/>
                      </v:shape>
                      <v:shape id="Connecteur droit avec flèche 352" o:spid="_x0000_s1053" type="#_x0000_t32" style="position:absolute;left:24695;top:13335;width:1440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" stroked="f" strokeweight="1pt">
                        <v:shadow on="t" color="black" opacity="24903f" origin=",.5" offset="0,.55556mm"/>
                      </v:shape>
                      <v:shape id="Connecteur droit avec flèche 353" o:spid="_x0000_s1054" type="#_x0000_t32" style="position:absolute;left:39103;top:13335;width:0;height:3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" stroked="f" strokeweight="1pt">
                        <v:shadow on="t" color="black" opacity="24903f" origin=",.5" offset="0,.55556mm"/>
                      </v:shape>
                      <w10:anchorlock/>
                    </v:group>
                  </w:pict>
                </mc:Fallback>
              </mc:AlternateContent>
            </w:r>
          </w:p>
          <w:p w14:paraId="31A848B2" w14:textId="58F38675" w:rsidR="00D752E7" w:rsidRPr="00D752E7" w:rsidRDefault="00D752E7" w:rsidP="00C609E7">
            <w:pPr>
              <w:rPr>
                <w:noProof/>
                <w:sz w:val="24"/>
                <w:lang w:val="en-GB"/>
              </w:rPr>
            </w:pPr>
            <w:r w:rsidRPr="00D752E7">
              <w:rPr>
                <w:noProof/>
                <w:sz w:val="24"/>
                <w:lang w:val="en-GB"/>
              </w:rPr>
              <w:t xml:space="preserve">Les 3 forces sont </w:t>
            </w:r>
            <w:r w:rsidRPr="007A31EE">
              <w:rPr>
                <w:rStyle w:val="SansinterligneCar"/>
              </w:rPr>
              <w:t>concourantes</w:t>
            </w:r>
            <w:r w:rsidRPr="00D752E7">
              <w:rPr>
                <w:noProof/>
                <w:sz w:val="24"/>
                <w:lang w:val="en-GB"/>
              </w:rPr>
              <w:t xml:space="preserve"> en un même point.</w:t>
            </w:r>
          </w:p>
        </w:tc>
        <w:tc>
          <w:tcPr>
            <w:tcW w:w="6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B121" w14:textId="77777777" w:rsidR="00BF1E91" w:rsidRPr="00D752E7" w:rsidRDefault="00BF1E91" w:rsidP="00BF1E91">
            <w:pPr>
              <w:jc w:val="center"/>
              <w:rPr>
                <w:sz w:val="24"/>
                <w:lang w:val="en-GB"/>
              </w:rPr>
            </w:pPr>
          </w:p>
        </w:tc>
      </w:tr>
    </w:tbl>
    <w:p w14:paraId="1D376788" w14:textId="26A9D301" w:rsidR="00C609E7" w:rsidRDefault="00C609E7">
      <w:pPr>
        <w:spacing w:after="200" w:line="276" w:lineRule="auto"/>
        <w:jc w:val="left"/>
      </w:pPr>
    </w:p>
    <w:sectPr w:rsidR="00C609E7" w:rsidSect="00BF1E91">
      <w:headerReference w:type="default" r:id="rId12"/>
      <w:footerReference w:type="default" r:id="rId13"/>
      <w:headerReference w:type="first" r:id="rId14"/>
      <w:pgSz w:w="16838" w:h="11906" w:orient="landscape" w:code="9"/>
      <w:pgMar w:top="720" w:right="720" w:bottom="720" w:left="720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44302" w14:textId="77777777" w:rsidR="00400C4D" w:rsidRDefault="00400C4D" w:rsidP="00101B95">
      <w:r>
        <w:separator/>
      </w:r>
    </w:p>
  </w:endnote>
  <w:endnote w:type="continuationSeparator" w:id="0">
    <w:p w14:paraId="1EF6B314" w14:textId="77777777" w:rsidR="00400C4D" w:rsidRDefault="00400C4D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E357F" w14:textId="6ABF086F" w:rsidR="008113DB" w:rsidRPr="00770452" w:rsidRDefault="00400C4D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FF5301" w:rsidRPr="00FF5301">
      <w:rPr>
        <w:noProof/>
        <w:sz w:val="20"/>
        <w:szCs w:val="20"/>
      </w:rPr>
      <w:t>S1CC-PFS-pince_telesiege_FOR</w:t>
    </w:r>
    <w:r>
      <w:rPr>
        <w:noProof/>
        <w:sz w:val="20"/>
        <w:szCs w:val="20"/>
      </w:rPr>
      <w:fldChar w:fldCharType="end"/>
    </w:r>
    <w:r w:rsidR="008113DB" w:rsidRPr="00770452">
      <w:rPr>
        <w:sz w:val="20"/>
        <w:szCs w:val="20"/>
      </w:rPr>
      <w:tab/>
      <w:t>Lycée Jules Ferry – Versailles</w:t>
    </w:r>
    <w:r w:rsidR="008113DB" w:rsidRPr="00770452">
      <w:rPr>
        <w:sz w:val="20"/>
        <w:szCs w:val="20"/>
      </w:rPr>
      <w:tab/>
    </w:r>
    <w:r w:rsidR="008113DB" w:rsidRPr="00770452">
      <w:rPr>
        <w:sz w:val="20"/>
        <w:szCs w:val="20"/>
      </w:rPr>
      <w:fldChar w:fldCharType="begin"/>
    </w:r>
    <w:r w:rsidR="008113DB" w:rsidRPr="00770452">
      <w:rPr>
        <w:sz w:val="20"/>
        <w:szCs w:val="20"/>
      </w:rPr>
      <w:instrText xml:space="preserve"> PAGE   \* MERGEFORMAT </w:instrText>
    </w:r>
    <w:r w:rsidR="008113DB" w:rsidRPr="00770452">
      <w:rPr>
        <w:sz w:val="20"/>
        <w:szCs w:val="20"/>
      </w:rPr>
      <w:fldChar w:fldCharType="separate"/>
    </w:r>
    <w:r w:rsidR="008113DB">
      <w:rPr>
        <w:noProof/>
        <w:sz w:val="20"/>
        <w:szCs w:val="20"/>
      </w:rPr>
      <w:t>2</w:t>
    </w:r>
    <w:r w:rsidR="008113DB" w:rsidRPr="00770452">
      <w:rPr>
        <w:sz w:val="20"/>
        <w:szCs w:val="20"/>
      </w:rPr>
      <w:fldChar w:fldCharType="end"/>
    </w:r>
    <w:r w:rsidR="008113DB" w:rsidRPr="00770452">
      <w:rPr>
        <w:sz w:val="20"/>
        <w:szCs w:val="20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F60539" w:rsidRPr="00F60539">
      <w:rPr>
        <w:noProof/>
        <w:sz w:val="20"/>
        <w:szCs w:val="20"/>
      </w:rPr>
      <w:t>1</w:t>
    </w:r>
    <w:r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BAC7C" w14:textId="77777777" w:rsidR="00400C4D" w:rsidRDefault="00400C4D" w:rsidP="00101B95">
      <w:r>
        <w:separator/>
      </w:r>
    </w:p>
  </w:footnote>
  <w:footnote w:type="continuationSeparator" w:id="0">
    <w:p w14:paraId="3EDC840D" w14:textId="77777777" w:rsidR="00400C4D" w:rsidRDefault="00400C4D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A869" w14:textId="2EEBB1DB" w:rsidR="008113DB" w:rsidRPr="00770452" w:rsidRDefault="008113DB" w:rsidP="00F45B55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245"/>
        <w:tab w:val="left" w:pos="9639"/>
      </w:tabs>
      <w:ind w:right="-2"/>
    </w:pPr>
    <w:r w:rsidRPr="00770452">
      <w:t>1</w:t>
    </w:r>
    <w:r w:rsidRPr="00770452">
      <w:rPr>
        <w:vertAlign w:val="superscript"/>
      </w:rPr>
      <w:t>ère</w:t>
    </w:r>
    <w:r w:rsidRPr="00770452">
      <w:t xml:space="preserve"> STI2D</w:t>
    </w:r>
    <w:r w:rsidRPr="00EA1E6E">
      <w:rPr>
        <w:b/>
      </w:rPr>
      <w:tab/>
    </w:r>
    <w:r w:rsidRPr="00EC1092">
      <w:rPr>
        <w:b/>
      </w:rPr>
      <w:t>Principe Fondamental de la Statique - Application Graphique</w:t>
    </w:r>
    <w:r>
      <w:rPr>
        <w:b/>
      </w:rPr>
      <w:t xml:space="preserve"> - PINCE DE TELESIEGE</w:t>
    </w:r>
    <w:r w:rsidRPr="00EA1E6E">
      <w:rPr>
        <w:b/>
      </w:rPr>
      <w:tab/>
    </w:r>
    <w:r>
      <w:t>TP-DR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D577F" w14:textId="77777777" w:rsidR="008113DB" w:rsidRPr="007D5FE7" w:rsidRDefault="008113DB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6F5F78"/>
    <w:multiLevelType w:val="hybridMultilevel"/>
    <w:tmpl w:val="7BD066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1C5A"/>
    <w:multiLevelType w:val="hybridMultilevel"/>
    <w:tmpl w:val="4CB07E0E"/>
    <w:lvl w:ilvl="0" w:tplc="99BEB7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E1791A"/>
    <w:multiLevelType w:val="multilevel"/>
    <w:tmpl w:val="9DD8EE46"/>
    <w:lvl w:ilvl="0">
      <w:start w:val="1"/>
      <w:numFmt w:val="decimal"/>
      <w:lvlText w:val="%1."/>
      <w:lvlJc w:val="left"/>
      <w:pPr>
        <w:tabs>
          <w:tab w:val="num" w:pos="1023"/>
        </w:tabs>
        <w:ind w:left="663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95" w:hanging="64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268" w:hanging="124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3"/>
        </w:tabs>
        <w:ind w:left="203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3"/>
        </w:tabs>
        <w:ind w:left="253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3"/>
        </w:tabs>
        <w:ind w:left="303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43"/>
        </w:tabs>
        <w:ind w:left="354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3"/>
        </w:tabs>
        <w:ind w:left="404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83"/>
        </w:tabs>
        <w:ind w:left="4623" w:hanging="1440"/>
      </w:pPr>
      <w:rPr>
        <w:rFonts w:hint="default"/>
      </w:rPr>
    </w:lvl>
  </w:abstractNum>
  <w:abstractNum w:abstractNumId="5" w15:restartNumberingAfterBreak="0">
    <w:nsid w:val="1E6B1366"/>
    <w:multiLevelType w:val="hybridMultilevel"/>
    <w:tmpl w:val="106AFA42"/>
    <w:lvl w:ilvl="0" w:tplc="7AFA3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7500E1"/>
    <w:multiLevelType w:val="hybridMultilevel"/>
    <w:tmpl w:val="D3CE2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8" w15:restartNumberingAfterBreak="0">
    <w:nsid w:val="428701D1"/>
    <w:multiLevelType w:val="multilevel"/>
    <w:tmpl w:val="5108190A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DBC7869"/>
    <w:multiLevelType w:val="hybridMultilevel"/>
    <w:tmpl w:val="67D4C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972AA"/>
    <w:multiLevelType w:val="hybridMultilevel"/>
    <w:tmpl w:val="FDC2A880"/>
    <w:lvl w:ilvl="0" w:tplc="5FEAF3EA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6DCD1006"/>
    <w:multiLevelType w:val="hybridMultilevel"/>
    <w:tmpl w:val="0AB415F6"/>
    <w:lvl w:ilvl="0" w:tplc="D974B2E2">
      <w:start w:val="1"/>
      <w:numFmt w:val="decimal"/>
      <w:pStyle w:val="questions"/>
      <w:lvlText w:val="Q%1 :"/>
      <w:lvlJc w:val="left"/>
      <w:pPr>
        <w:tabs>
          <w:tab w:val="num" w:pos="57"/>
        </w:tabs>
        <w:ind w:left="510" w:hanging="51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1A57C1"/>
    <w:multiLevelType w:val="hybridMultilevel"/>
    <w:tmpl w:val="8C5AF6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421107"/>
    <w:multiLevelType w:val="hybridMultilevel"/>
    <w:tmpl w:val="F7BEE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A2EC5"/>
    <w:multiLevelType w:val="hybridMultilevel"/>
    <w:tmpl w:val="136EB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12"/>
  </w:num>
  <w:num w:numId="7">
    <w:abstractNumId w:val="3"/>
  </w:num>
  <w:num w:numId="8">
    <w:abstractNumId w:val="12"/>
    <w:lvlOverride w:ilvl="0">
      <w:startOverride w:val="8"/>
    </w:lvlOverride>
  </w:num>
  <w:num w:numId="9">
    <w:abstractNumId w:val="0"/>
  </w:num>
  <w:num w:numId="10">
    <w:abstractNumId w:val="1"/>
  </w:num>
  <w:num w:numId="11">
    <w:abstractNumId w:val="15"/>
  </w:num>
  <w:num w:numId="12">
    <w:abstractNumId w:val="14"/>
  </w:num>
  <w:num w:numId="13">
    <w:abstractNumId w:val="9"/>
  </w:num>
  <w:num w:numId="14">
    <w:abstractNumId w:val="6"/>
  </w:num>
  <w:num w:numId="15">
    <w:abstractNumId w:val="2"/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418"/>
  <w:hyphenationZone w:val="425"/>
  <w:drawingGridHorizontalSpacing w:val="28"/>
  <w:drawingGridVerticalSpacing w:val="2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F91"/>
    <w:rsid w:val="00004E19"/>
    <w:rsid w:val="00050284"/>
    <w:rsid w:val="000758C1"/>
    <w:rsid w:val="00084235"/>
    <w:rsid w:val="00091790"/>
    <w:rsid w:val="00096E55"/>
    <w:rsid w:val="000A051E"/>
    <w:rsid w:val="000D4D71"/>
    <w:rsid w:val="000F52D0"/>
    <w:rsid w:val="00100930"/>
    <w:rsid w:val="00101B95"/>
    <w:rsid w:val="00123A83"/>
    <w:rsid w:val="0012597A"/>
    <w:rsid w:val="00146CC8"/>
    <w:rsid w:val="00152BC0"/>
    <w:rsid w:val="00155EB8"/>
    <w:rsid w:val="00156CBA"/>
    <w:rsid w:val="001B5167"/>
    <w:rsid w:val="001D3CC9"/>
    <w:rsid w:val="001D7B2B"/>
    <w:rsid w:val="001E2774"/>
    <w:rsid w:val="001E3D47"/>
    <w:rsid w:val="001E7EB6"/>
    <w:rsid w:val="001F0FF7"/>
    <w:rsid w:val="001F3592"/>
    <w:rsid w:val="001F6B67"/>
    <w:rsid w:val="00212108"/>
    <w:rsid w:val="00213F21"/>
    <w:rsid w:val="00221014"/>
    <w:rsid w:val="00221321"/>
    <w:rsid w:val="002400AB"/>
    <w:rsid w:val="00254DFF"/>
    <w:rsid w:val="002705E3"/>
    <w:rsid w:val="002728DA"/>
    <w:rsid w:val="0028655F"/>
    <w:rsid w:val="002C15C5"/>
    <w:rsid w:val="002E4E4E"/>
    <w:rsid w:val="0030549F"/>
    <w:rsid w:val="00330186"/>
    <w:rsid w:val="00342A9A"/>
    <w:rsid w:val="00364DC8"/>
    <w:rsid w:val="003809C1"/>
    <w:rsid w:val="00380BAA"/>
    <w:rsid w:val="00385C19"/>
    <w:rsid w:val="00387077"/>
    <w:rsid w:val="00395FE9"/>
    <w:rsid w:val="00397DF5"/>
    <w:rsid w:val="003C5FDB"/>
    <w:rsid w:val="003F61D3"/>
    <w:rsid w:val="00400C4D"/>
    <w:rsid w:val="00404288"/>
    <w:rsid w:val="004416B8"/>
    <w:rsid w:val="00447943"/>
    <w:rsid w:val="00451289"/>
    <w:rsid w:val="00461E1C"/>
    <w:rsid w:val="004C361A"/>
    <w:rsid w:val="004D0F26"/>
    <w:rsid w:val="004D39FA"/>
    <w:rsid w:val="004D6CC4"/>
    <w:rsid w:val="004F3592"/>
    <w:rsid w:val="004F7E4E"/>
    <w:rsid w:val="00500409"/>
    <w:rsid w:val="00513E03"/>
    <w:rsid w:val="0051506A"/>
    <w:rsid w:val="00527D8D"/>
    <w:rsid w:val="005437C6"/>
    <w:rsid w:val="005734A7"/>
    <w:rsid w:val="00574CAC"/>
    <w:rsid w:val="005944F4"/>
    <w:rsid w:val="005A276A"/>
    <w:rsid w:val="005D3A71"/>
    <w:rsid w:val="005D3E18"/>
    <w:rsid w:val="005E0885"/>
    <w:rsid w:val="005E6CE2"/>
    <w:rsid w:val="006151A7"/>
    <w:rsid w:val="006237E5"/>
    <w:rsid w:val="00623920"/>
    <w:rsid w:val="00634670"/>
    <w:rsid w:val="00650289"/>
    <w:rsid w:val="00674CF6"/>
    <w:rsid w:val="00676108"/>
    <w:rsid w:val="006A36BF"/>
    <w:rsid w:val="006A3CB4"/>
    <w:rsid w:val="006D28DC"/>
    <w:rsid w:val="006E1EFC"/>
    <w:rsid w:val="007018C8"/>
    <w:rsid w:val="007045A4"/>
    <w:rsid w:val="007144E9"/>
    <w:rsid w:val="00727746"/>
    <w:rsid w:val="007606F9"/>
    <w:rsid w:val="00761DCA"/>
    <w:rsid w:val="00770452"/>
    <w:rsid w:val="00777E2B"/>
    <w:rsid w:val="00793B64"/>
    <w:rsid w:val="007A31EE"/>
    <w:rsid w:val="007B7209"/>
    <w:rsid w:val="007D5FE7"/>
    <w:rsid w:val="007E2E54"/>
    <w:rsid w:val="007F3FC3"/>
    <w:rsid w:val="007F6CD7"/>
    <w:rsid w:val="008113DB"/>
    <w:rsid w:val="00816549"/>
    <w:rsid w:val="00816F46"/>
    <w:rsid w:val="00820D5A"/>
    <w:rsid w:val="00854A24"/>
    <w:rsid w:val="00862DBC"/>
    <w:rsid w:val="00863A19"/>
    <w:rsid w:val="008A1E36"/>
    <w:rsid w:val="008C2FFD"/>
    <w:rsid w:val="00915300"/>
    <w:rsid w:val="009163C0"/>
    <w:rsid w:val="0093328E"/>
    <w:rsid w:val="00970A71"/>
    <w:rsid w:val="00974DE4"/>
    <w:rsid w:val="00993B47"/>
    <w:rsid w:val="009B3A82"/>
    <w:rsid w:val="009C33FB"/>
    <w:rsid w:val="009E00D6"/>
    <w:rsid w:val="009E044E"/>
    <w:rsid w:val="00A03B86"/>
    <w:rsid w:val="00A12C83"/>
    <w:rsid w:val="00A34486"/>
    <w:rsid w:val="00A4441A"/>
    <w:rsid w:val="00A62641"/>
    <w:rsid w:val="00AA04FD"/>
    <w:rsid w:val="00AA390D"/>
    <w:rsid w:val="00AE0CF2"/>
    <w:rsid w:val="00AE7B58"/>
    <w:rsid w:val="00B075B8"/>
    <w:rsid w:val="00B21C09"/>
    <w:rsid w:val="00B263AF"/>
    <w:rsid w:val="00B269B6"/>
    <w:rsid w:val="00B36BEB"/>
    <w:rsid w:val="00B45C64"/>
    <w:rsid w:val="00B462DA"/>
    <w:rsid w:val="00B83CC5"/>
    <w:rsid w:val="00B9744B"/>
    <w:rsid w:val="00BF1E91"/>
    <w:rsid w:val="00C04AC9"/>
    <w:rsid w:val="00C13AC8"/>
    <w:rsid w:val="00C42FF0"/>
    <w:rsid w:val="00C435E3"/>
    <w:rsid w:val="00C44174"/>
    <w:rsid w:val="00C465F2"/>
    <w:rsid w:val="00C609E7"/>
    <w:rsid w:val="00C805FA"/>
    <w:rsid w:val="00C82BD6"/>
    <w:rsid w:val="00C94BFB"/>
    <w:rsid w:val="00CC36A6"/>
    <w:rsid w:val="00CC51ED"/>
    <w:rsid w:val="00CD0B5D"/>
    <w:rsid w:val="00CD20E3"/>
    <w:rsid w:val="00CD264E"/>
    <w:rsid w:val="00D2408E"/>
    <w:rsid w:val="00D560E7"/>
    <w:rsid w:val="00D5619F"/>
    <w:rsid w:val="00D752E7"/>
    <w:rsid w:val="00D80B21"/>
    <w:rsid w:val="00D82652"/>
    <w:rsid w:val="00D95955"/>
    <w:rsid w:val="00DA4CA3"/>
    <w:rsid w:val="00DB2613"/>
    <w:rsid w:val="00DD14B6"/>
    <w:rsid w:val="00E47A09"/>
    <w:rsid w:val="00E51D7D"/>
    <w:rsid w:val="00E64A0A"/>
    <w:rsid w:val="00E66F89"/>
    <w:rsid w:val="00E67C95"/>
    <w:rsid w:val="00E715E4"/>
    <w:rsid w:val="00E827F4"/>
    <w:rsid w:val="00E948F1"/>
    <w:rsid w:val="00E97624"/>
    <w:rsid w:val="00EA1E6E"/>
    <w:rsid w:val="00EA2323"/>
    <w:rsid w:val="00EB4504"/>
    <w:rsid w:val="00EB6982"/>
    <w:rsid w:val="00EB778F"/>
    <w:rsid w:val="00EC1092"/>
    <w:rsid w:val="00ED4116"/>
    <w:rsid w:val="00EF6647"/>
    <w:rsid w:val="00F133BA"/>
    <w:rsid w:val="00F215FF"/>
    <w:rsid w:val="00F33EBB"/>
    <w:rsid w:val="00F41E3A"/>
    <w:rsid w:val="00F45B55"/>
    <w:rsid w:val="00F4652E"/>
    <w:rsid w:val="00F60539"/>
    <w:rsid w:val="00F72D1A"/>
    <w:rsid w:val="00F72F69"/>
    <w:rsid w:val="00F84024"/>
    <w:rsid w:val="00F90F17"/>
    <w:rsid w:val="00FA2330"/>
    <w:rsid w:val="00FA5515"/>
    <w:rsid w:val="00FC577A"/>
    <w:rsid w:val="00FD3481"/>
    <w:rsid w:val="00FE1192"/>
    <w:rsid w:val="00FE5AC2"/>
    <w:rsid w:val="00FF2F91"/>
    <w:rsid w:val="00F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798F65"/>
  <w15:docId w15:val="{ECF27C72-4327-4D25-9864-211FD9B8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5E3"/>
    <w:pPr>
      <w:spacing w:after="0" w:line="240" w:lineRule="auto"/>
      <w:jc w:val="both"/>
    </w:pPr>
  </w:style>
  <w:style w:type="paragraph" w:styleId="Titre1">
    <w:name w:val="heading 1"/>
    <w:basedOn w:val="Normal"/>
    <w:next w:val="Normal"/>
    <w:link w:val="Titre1Car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nhideWhenUsed/>
    <w:qFormat/>
    <w:rsid w:val="00650289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567" w:hanging="567"/>
      <w:outlineLvl w:val="1"/>
    </w:pPr>
    <w:rPr>
      <w:rFonts w:ascii="Helvetica" w:eastAsiaTheme="majorEastAsia" w:hAnsi="Helvetica" w:cs="Helvetica"/>
      <w:b/>
      <w:bCs/>
      <w:noProof/>
      <w:sz w:val="24"/>
      <w:szCs w:val="24"/>
      <w:lang w:eastAsia="fr-FR"/>
    </w:rPr>
  </w:style>
  <w:style w:type="paragraph" w:styleId="Titre3">
    <w:name w:val="heading 3"/>
    <w:basedOn w:val="Paragraphedeliste"/>
    <w:next w:val="Normal"/>
    <w:link w:val="Titre3Car"/>
    <w:unhideWhenUsed/>
    <w:qFormat/>
    <w:rsid w:val="00650289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567" w:hanging="567"/>
      <w:outlineLvl w:val="2"/>
    </w:pPr>
    <w:rPr>
      <w:b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1E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rsid w:val="00650289"/>
    <w:rPr>
      <w:rFonts w:ascii="Helvetica" w:eastAsiaTheme="majorEastAsia" w:hAnsi="Helvetica" w:cs="Helvetica"/>
      <w:b/>
      <w:bCs/>
      <w:noProof/>
      <w:sz w:val="24"/>
      <w:szCs w:val="24"/>
      <w:lang w:eastAsia="fr-FR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D82652"/>
    <w:pPr>
      <w:spacing w:after="0" w:line="240" w:lineRule="auto"/>
      <w:jc w:val="both"/>
    </w:pPr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rsid w:val="00650289"/>
    <w:rPr>
      <w:b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D82652"/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paragraph" w:styleId="Corpsdetexte">
    <w:name w:val="Body Text"/>
    <w:basedOn w:val="Normal"/>
    <w:link w:val="CorpsdetexteCar"/>
    <w:rsid w:val="00B36BEB"/>
    <w:pPr>
      <w:ind w:left="627"/>
    </w:pPr>
    <w:rPr>
      <w:rFonts w:eastAsia="Times New Roman" w:cs="Arial"/>
      <w:i/>
      <w:lang w:eastAsia="fr-FR"/>
    </w:rPr>
  </w:style>
  <w:style w:type="character" w:customStyle="1" w:styleId="CorpsdetexteCar">
    <w:name w:val="Corps de texte Car"/>
    <w:basedOn w:val="Policepardfaut"/>
    <w:link w:val="Corpsdetexte"/>
    <w:rsid w:val="00B36BEB"/>
    <w:rPr>
      <w:rFonts w:eastAsia="Times New Roman" w:cs="Arial"/>
      <w:i/>
      <w:lang w:eastAsia="fr-FR"/>
    </w:rPr>
  </w:style>
  <w:style w:type="paragraph" w:customStyle="1" w:styleId="questions">
    <w:name w:val="questions"/>
    <w:basedOn w:val="Normal"/>
    <w:next w:val="Corpsdetexte"/>
    <w:rsid w:val="00CD264E"/>
    <w:pPr>
      <w:numPr>
        <w:numId w:val="6"/>
      </w:numPr>
    </w:pPr>
    <w:rPr>
      <w:rFonts w:ascii="Arial" w:eastAsia="Times New Roman" w:hAnsi="Arial" w:cs="Arial"/>
      <w:i/>
      <w:lang w:eastAsia="fr-FR"/>
    </w:rPr>
  </w:style>
  <w:style w:type="paragraph" w:customStyle="1" w:styleId="Questions0">
    <w:name w:val="Questions"/>
    <w:basedOn w:val="questions"/>
    <w:qFormat/>
    <w:rsid w:val="00CD0B5D"/>
    <w:pPr>
      <w:tabs>
        <w:tab w:val="clear" w:pos="57"/>
        <w:tab w:val="num" w:pos="567"/>
      </w:tabs>
      <w:ind w:left="567" w:hanging="567"/>
    </w:pPr>
    <w:rPr>
      <w:rFonts w:asciiTheme="minorHAnsi" w:hAnsiTheme="minorHAnsi"/>
      <w:u w:val="single"/>
    </w:rPr>
  </w:style>
  <w:style w:type="character" w:styleId="Textedelespacerserv">
    <w:name w:val="Placeholder Text"/>
    <w:basedOn w:val="Policepardfaut"/>
    <w:uiPriority w:val="99"/>
    <w:semiHidden/>
    <w:rsid w:val="00574CAC"/>
    <w:rPr>
      <w:color w:val="808080"/>
    </w:rPr>
  </w:style>
  <w:style w:type="paragraph" w:styleId="Corpsdetexte3">
    <w:name w:val="Body Text 3"/>
    <w:basedOn w:val="Normal"/>
    <w:link w:val="Corpsdetexte3Car"/>
    <w:rsid w:val="00A03B86"/>
    <w:pPr>
      <w:spacing w:after="120"/>
      <w:jc w:val="left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A03B86"/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F1E91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itec-cine\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7EC50-3413-4616-B019-E62F0D61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charte_ITEC</Template>
  <TotalTime>723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Sylvain</cp:lastModifiedBy>
  <cp:revision>97</cp:revision>
  <cp:lastPrinted>2022-09-12T11:52:00Z</cp:lastPrinted>
  <dcterms:created xsi:type="dcterms:W3CDTF">2011-11-17T13:48:00Z</dcterms:created>
  <dcterms:modified xsi:type="dcterms:W3CDTF">2022-09-12T11:52:00Z</dcterms:modified>
</cp:coreProperties>
</file>