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2900"/>
        <w:gridCol w:w="3443"/>
      </w:tblGrid>
      <w:tr w:rsidR="00433E85" w:rsidRPr="004B49BC" w14:paraId="05F368B4" w14:textId="77777777" w:rsidTr="00433E85">
        <w:tc>
          <w:tcPr>
            <w:tcW w:w="4077" w:type="dxa"/>
          </w:tcPr>
          <w:p w14:paraId="04D667AF" w14:textId="5EEE8B75" w:rsidR="00433E85" w:rsidRPr="004B49BC" w:rsidRDefault="00433E85" w:rsidP="004B49BC">
            <w:pPr>
              <w:rPr>
                <w:sz w:val="32"/>
                <w:szCs w:val="32"/>
              </w:rPr>
            </w:pPr>
            <w:r w:rsidRPr="004B49BC">
              <w:rPr>
                <w:sz w:val="32"/>
                <w:szCs w:val="32"/>
              </w:rPr>
              <w:t>Nom : …………………………………</w:t>
            </w:r>
          </w:p>
        </w:tc>
        <w:tc>
          <w:tcPr>
            <w:tcW w:w="2900" w:type="dxa"/>
          </w:tcPr>
          <w:p w14:paraId="30544CAA" w14:textId="0F4B823E" w:rsidR="00433E85" w:rsidRPr="004B49BC" w:rsidRDefault="00433E85" w:rsidP="004B49BC">
            <w:pPr>
              <w:rPr>
                <w:sz w:val="32"/>
                <w:szCs w:val="32"/>
              </w:rPr>
            </w:pPr>
            <w:r w:rsidRPr="004B49BC">
              <w:rPr>
                <w:sz w:val="32"/>
                <w:szCs w:val="32"/>
              </w:rPr>
              <w:t>Classe </w:t>
            </w:r>
            <w:proofErr w:type="gramStart"/>
            <w:r w:rsidRPr="004B49BC">
              <w:rPr>
                <w:sz w:val="32"/>
                <w:szCs w:val="32"/>
              </w:rPr>
              <w:t>: ………………..</w:t>
            </w:r>
            <w:proofErr w:type="gramEnd"/>
          </w:p>
        </w:tc>
        <w:tc>
          <w:tcPr>
            <w:tcW w:w="3443" w:type="dxa"/>
            <w:vMerge w:val="restart"/>
            <w:vAlign w:val="center"/>
          </w:tcPr>
          <w:p w14:paraId="2D0DD00E" w14:textId="0F97FCC9" w:rsidR="00433E85" w:rsidRPr="00433E85" w:rsidRDefault="00433E85" w:rsidP="00433E85">
            <w:pPr>
              <w:jc w:val="left"/>
              <w:rPr>
                <w:b/>
                <w:sz w:val="32"/>
                <w:szCs w:val="32"/>
                <w:u w:val="single"/>
              </w:rPr>
            </w:pPr>
            <w:r w:rsidRPr="00433E85">
              <w:rPr>
                <w:b/>
                <w:sz w:val="32"/>
                <w:szCs w:val="32"/>
                <w:u w:val="single"/>
              </w:rPr>
              <w:t>NOTE :</w:t>
            </w:r>
          </w:p>
        </w:tc>
      </w:tr>
      <w:tr w:rsidR="00433E85" w:rsidRPr="004B49BC" w14:paraId="72091A09" w14:textId="77777777" w:rsidTr="00433E85">
        <w:tc>
          <w:tcPr>
            <w:tcW w:w="4077" w:type="dxa"/>
          </w:tcPr>
          <w:p w14:paraId="66047D08" w14:textId="5531C0C4" w:rsidR="00433E85" w:rsidRPr="004B49BC" w:rsidRDefault="00433E85" w:rsidP="004B49BC">
            <w:pPr>
              <w:rPr>
                <w:sz w:val="32"/>
                <w:szCs w:val="32"/>
              </w:rPr>
            </w:pPr>
            <w:r w:rsidRPr="004B49BC">
              <w:rPr>
                <w:sz w:val="32"/>
                <w:szCs w:val="32"/>
              </w:rPr>
              <w:t>Prénom : ……………………………</w:t>
            </w:r>
          </w:p>
        </w:tc>
        <w:tc>
          <w:tcPr>
            <w:tcW w:w="2900" w:type="dxa"/>
          </w:tcPr>
          <w:p w14:paraId="553D8C39" w14:textId="71E41AD5" w:rsidR="00433E85" w:rsidRPr="004B49BC" w:rsidRDefault="00433E85" w:rsidP="004B49BC">
            <w:pPr>
              <w:rPr>
                <w:sz w:val="32"/>
                <w:szCs w:val="32"/>
              </w:rPr>
            </w:pPr>
            <w:r w:rsidRPr="004B49BC">
              <w:rPr>
                <w:sz w:val="32"/>
                <w:szCs w:val="32"/>
              </w:rPr>
              <w:t>Date </w:t>
            </w:r>
            <w:proofErr w:type="gramStart"/>
            <w:r w:rsidRPr="004B49BC">
              <w:rPr>
                <w:sz w:val="32"/>
                <w:szCs w:val="32"/>
              </w:rPr>
              <w:t>: …………………..</w:t>
            </w:r>
            <w:proofErr w:type="gramEnd"/>
          </w:p>
        </w:tc>
        <w:tc>
          <w:tcPr>
            <w:tcW w:w="3443" w:type="dxa"/>
            <w:vMerge/>
          </w:tcPr>
          <w:p w14:paraId="35394B43" w14:textId="77777777" w:rsidR="00433E85" w:rsidRPr="004B49BC" w:rsidRDefault="00433E85" w:rsidP="004B49BC">
            <w:pPr>
              <w:rPr>
                <w:sz w:val="32"/>
                <w:szCs w:val="32"/>
              </w:rPr>
            </w:pPr>
          </w:p>
        </w:tc>
      </w:tr>
    </w:tbl>
    <w:p w14:paraId="76D479BB" w14:textId="77777777" w:rsidR="004B49BC" w:rsidRDefault="004B49BC" w:rsidP="004B49BC"/>
    <w:tbl>
      <w:tblPr>
        <w:tblStyle w:val="Grille"/>
        <w:tblW w:w="10314" w:type="dxa"/>
        <w:tblLook w:val="04A0" w:firstRow="1" w:lastRow="0" w:firstColumn="1" w:lastColumn="0" w:noHBand="0" w:noVBand="1"/>
      </w:tblPr>
      <w:tblGrid>
        <w:gridCol w:w="1951"/>
        <w:gridCol w:w="1559"/>
        <w:gridCol w:w="5954"/>
        <w:gridCol w:w="425"/>
        <w:gridCol w:w="425"/>
      </w:tblGrid>
      <w:tr w:rsidR="00451FE0" w:rsidRPr="00451FE0" w14:paraId="53C4A41E" w14:textId="77777777" w:rsidTr="00451FE0">
        <w:trPr>
          <w:trHeight w:val="277"/>
        </w:trPr>
        <w:tc>
          <w:tcPr>
            <w:tcW w:w="1951" w:type="dxa"/>
            <w:vMerge w:val="restart"/>
            <w:vAlign w:val="center"/>
          </w:tcPr>
          <w:p w14:paraId="6638A4AF" w14:textId="21D267FD" w:rsidR="00451FE0" w:rsidRPr="00451FE0" w:rsidRDefault="00451FE0" w:rsidP="00451FE0">
            <w:pPr>
              <w:jc w:val="left"/>
              <w:rPr>
                <w:b/>
                <w:sz w:val="16"/>
                <w:szCs w:val="24"/>
              </w:rPr>
            </w:pPr>
            <w:r w:rsidRPr="00451FE0">
              <w:rPr>
                <w:b/>
                <w:sz w:val="16"/>
                <w:szCs w:val="24"/>
              </w:rPr>
              <w:t>Partie 1 : Analyse préliminaire</w:t>
            </w:r>
          </w:p>
        </w:tc>
        <w:tc>
          <w:tcPr>
            <w:tcW w:w="7513" w:type="dxa"/>
            <w:gridSpan w:val="2"/>
            <w:vAlign w:val="center"/>
          </w:tcPr>
          <w:p w14:paraId="34DE3CFB" w14:textId="36361243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  <w:r w:rsidRPr="00451FE0">
              <w:rPr>
                <w:sz w:val="16"/>
                <w:szCs w:val="24"/>
              </w:rPr>
              <w:t>Q1 : Schéma cinématique</w:t>
            </w:r>
          </w:p>
        </w:tc>
        <w:tc>
          <w:tcPr>
            <w:tcW w:w="425" w:type="dxa"/>
            <w:vAlign w:val="center"/>
          </w:tcPr>
          <w:p w14:paraId="018127A6" w14:textId="7777777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4CD6493E" w14:textId="0AEA7538" w:rsidR="00451FE0" w:rsidRPr="00451FE0" w:rsidRDefault="00451FE0" w:rsidP="00451FE0">
            <w:pPr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3</w:t>
            </w:r>
          </w:p>
        </w:tc>
      </w:tr>
      <w:tr w:rsidR="00451FE0" w:rsidRPr="00451FE0" w14:paraId="450CC0A7" w14:textId="77777777" w:rsidTr="00451FE0">
        <w:trPr>
          <w:trHeight w:val="277"/>
        </w:trPr>
        <w:tc>
          <w:tcPr>
            <w:tcW w:w="1951" w:type="dxa"/>
            <w:vMerge/>
            <w:vAlign w:val="center"/>
          </w:tcPr>
          <w:p w14:paraId="39D8EF83" w14:textId="3277CDB3" w:rsidR="00451FE0" w:rsidRPr="00451FE0" w:rsidRDefault="00451FE0" w:rsidP="00451FE0">
            <w:pPr>
              <w:jc w:val="left"/>
              <w:rPr>
                <w:b/>
                <w:sz w:val="16"/>
                <w:szCs w:val="24"/>
              </w:rPr>
            </w:pPr>
          </w:p>
        </w:tc>
        <w:tc>
          <w:tcPr>
            <w:tcW w:w="7513" w:type="dxa"/>
            <w:gridSpan w:val="2"/>
            <w:vAlign w:val="center"/>
          </w:tcPr>
          <w:p w14:paraId="2A1E4439" w14:textId="0D584563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  <w:r w:rsidRPr="00451FE0">
              <w:rPr>
                <w:sz w:val="16"/>
                <w:szCs w:val="24"/>
              </w:rPr>
              <w:t>Q2 : Croquis de principe</w:t>
            </w:r>
          </w:p>
        </w:tc>
        <w:tc>
          <w:tcPr>
            <w:tcW w:w="425" w:type="dxa"/>
            <w:vAlign w:val="center"/>
          </w:tcPr>
          <w:p w14:paraId="2C8553F4" w14:textId="7777777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662C1ACB" w14:textId="1D9472E7" w:rsidR="00451FE0" w:rsidRPr="00451FE0" w:rsidRDefault="00451FE0" w:rsidP="00451FE0">
            <w:pPr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4</w:t>
            </w:r>
          </w:p>
        </w:tc>
      </w:tr>
      <w:tr w:rsidR="00451FE0" w:rsidRPr="00451FE0" w14:paraId="5F9FEDD1" w14:textId="77777777" w:rsidTr="00451FE0">
        <w:trPr>
          <w:trHeight w:val="277"/>
        </w:trPr>
        <w:tc>
          <w:tcPr>
            <w:tcW w:w="1951" w:type="dxa"/>
            <w:vMerge w:val="restart"/>
            <w:vAlign w:val="center"/>
          </w:tcPr>
          <w:p w14:paraId="6775E4E4" w14:textId="34BFED32" w:rsidR="00451FE0" w:rsidRPr="00451FE0" w:rsidRDefault="00451FE0" w:rsidP="00451FE0">
            <w:pPr>
              <w:jc w:val="left"/>
              <w:rPr>
                <w:b/>
                <w:sz w:val="16"/>
                <w:szCs w:val="24"/>
              </w:rPr>
            </w:pPr>
            <w:r w:rsidRPr="00451FE0">
              <w:rPr>
                <w:b/>
                <w:sz w:val="16"/>
                <w:szCs w:val="24"/>
              </w:rPr>
              <w:t>Partie 2 : conception sous SolidWorks</w:t>
            </w:r>
          </w:p>
        </w:tc>
        <w:tc>
          <w:tcPr>
            <w:tcW w:w="7513" w:type="dxa"/>
            <w:gridSpan w:val="2"/>
            <w:vAlign w:val="center"/>
          </w:tcPr>
          <w:p w14:paraId="5B15177C" w14:textId="360ABBCB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  <w:r w:rsidRPr="00451FE0">
              <w:rPr>
                <w:sz w:val="16"/>
                <w:szCs w:val="24"/>
              </w:rPr>
              <w:t>Positionnement du capteur</w:t>
            </w:r>
          </w:p>
        </w:tc>
        <w:tc>
          <w:tcPr>
            <w:tcW w:w="425" w:type="dxa"/>
            <w:vAlign w:val="center"/>
          </w:tcPr>
          <w:p w14:paraId="1DB63C0B" w14:textId="7777777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5332D19A" w14:textId="06ED7687" w:rsidR="00451FE0" w:rsidRPr="00451FE0" w:rsidRDefault="00451FE0" w:rsidP="00451FE0">
            <w:pPr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2</w:t>
            </w:r>
          </w:p>
        </w:tc>
      </w:tr>
      <w:tr w:rsidR="00451FE0" w:rsidRPr="00451FE0" w14:paraId="0E6DA7DC" w14:textId="77777777" w:rsidTr="00451FE0">
        <w:trPr>
          <w:trHeight w:val="277"/>
        </w:trPr>
        <w:tc>
          <w:tcPr>
            <w:tcW w:w="1951" w:type="dxa"/>
            <w:vMerge/>
            <w:vAlign w:val="center"/>
          </w:tcPr>
          <w:p w14:paraId="5C199653" w14:textId="7777777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5CA8D567" w14:textId="1329C11C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  <w:r w:rsidRPr="00451FE0">
              <w:rPr>
                <w:sz w:val="16"/>
                <w:szCs w:val="24"/>
              </w:rPr>
              <w:t>Respect du cahier des charges</w:t>
            </w:r>
          </w:p>
        </w:tc>
        <w:tc>
          <w:tcPr>
            <w:tcW w:w="5954" w:type="dxa"/>
            <w:vAlign w:val="center"/>
          </w:tcPr>
          <w:p w14:paraId="540FB5CC" w14:textId="5739F4AC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  <w:r w:rsidRPr="003F1355">
              <w:rPr>
                <w:sz w:val="16"/>
              </w:rPr>
              <w:t>L’axe du capteur se trouve suivant l’axe transversal des rotors</w:t>
            </w:r>
          </w:p>
        </w:tc>
        <w:tc>
          <w:tcPr>
            <w:tcW w:w="425" w:type="dxa"/>
            <w:vAlign w:val="center"/>
          </w:tcPr>
          <w:p w14:paraId="375611CE" w14:textId="7777777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9BE23BB" w14:textId="5EE8CF24" w:rsidR="00451FE0" w:rsidRPr="00451FE0" w:rsidRDefault="00451FE0" w:rsidP="00451FE0">
            <w:pPr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1</w:t>
            </w:r>
          </w:p>
        </w:tc>
      </w:tr>
      <w:tr w:rsidR="00451FE0" w:rsidRPr="00451FE0" w14:paraId="54D45954" w14:textId="77777777" w:rsidTr="00451FE0">
        <w:trPr>
          <w:trHeight w:val="277"/>
        </w:trPr>
        <w:tc>
          <w:tcPr>
            <w:tcW w:w="1951" w:type="dxa"/>
            <w:vMerge/>
            <w:vAlign w:val="center"/>
          </w:tcPr>
          <w:p w14:paraId="75D26058" w14:textId="7777777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22C707B5" w14:textId="7777777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487F686B" w14:textId="656C4140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  <w:r w:rsidRPr="003F1355">
              <w:rPr>
                <w:sz w:val="16"/>
              </w:rPr>
              <w:t>L’axe du capteur se trouve sur le plan médian de l’AR.DRONE</w:t>
            </w:r>
          </w:p>
        </w:tc>
        <w:tc>
          <w:tcPr>
            <w:tcW w:w="425" w:type="dxa"/>
            <w:vAlign w:val="center"/>
          </w:tcPr>
          <w:p w14:paraId="222B7E86" w14:textId="7777777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5AD5BD84" w14:textId="245F7777" w:rsidR="00451FE0" w:rsidRPr="00451FE0" w:rsidRDefault="00451FE0" w:rsidP="00451FE0">
            <w:pPr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1</w:t>
            </w:r>
          </w:p>
        </w:tc>
      </w:tr>
      <w:tr w:rsidR="00451FE0" w:rsidRPr="00451FE0" w14:paraId="7A24A9E8" w14:textId="77777777" w:rsidTr="00451FE0">
        <w:trPr>
          <w:trHeight w:val="277"/>
        </w:trPr>
        <w:tc>
          <w:tcPr>
            <w:tcW w:w="1951" w:type="dxa"/>
            <w:vMerge/>
            <w:vAlign w:val="center"/>
          </w:tcPr>
          <w:p w14:paraId="7991702D" w14:textId="7777777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5B895962" w14:textId="7777777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3F36DD8B" w14:textId="05103222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  <w:r w:rsidRPr="003F1355">
              <w:rPr>
                <w:sz w:val="16"/>
              </w:rPr>
              <w:t>La face arrière du connecteur du capteur se trouve à 5 mm du plan tangent à la carène</w:t>
            </w:r>
          </w:p>
        </w:tc>
        <w:tc>
          <w:tcPr>
            <w:tcW w:w="425" w:type="dxa"/>
            <w:vAlign w:val="center"/>
          </w:tcPr>
          <w:p w14:paraId="48724833" w14:textId="7777777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36DDE847" w14:textId="7D76CC78" w:rsidR="00451FE0" w:rsidRPr="00451FE0" w:rsidRDefault="00451FE0" w:rsidP="00451FE0">
            <w:pPr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1</w:t>
            </w:r>
          </w:p>
        </w:tc>
      </w:tr>
      <w:tr w:rsidR="00451FE0" w:rsidRPr="00451FE0" w14:paraId="18483D08" w14:textId="77777777" w:rsidTr="00451FE0">
        <w:trPr>
          <w:trHeight w:val="277"/>
        </w:trPr>
        <w:tc>
          <w:tcPr>
            <w:tcW w:w="1951" w:type="dxa"/>
            <w:vMerge/>
            <w:vAlign w:val="center"/>
          </w:tcPr>
          <w:p w14:paraId="331F9A7D" w14:textId="7777777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5E768C1E" w14:textId="7777777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04EA4B85" w14:textId="595FFBD2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  <w:r w:rsidRPr="003F1355">
              <w:rPr>
                <w:sz w:val="16"/>
              </w:rPr>
              <w:t xml:space="preserve">Par </w:t>
            </w:r>
            <w:r>
              <w:rPr>
                <w:sz w:val="16"/>
              </w:rPr>
              <w:t>pincement</w:t>
            </w:r>
            <w:r w:rsidRPr="003F1355">
              <w:rPr>
                <w:sz w:val="16"/>
              </w:rPr>
              <w:t>, (appui plan sur les faces hautes et basses de la carène)</w:t>
            </w:r>
          </w:p>
        </w:tc>
        <w:tc>
          <w:tcPr>
            <w:tcW w:w="425" w:type="dxa"/>
            <w:vAlign w:val="center"/>
          </w:tcPr>
          <w:p w14:paraId="758AB129" w14:textId="7777777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2B5FE105" w14:textId="518F194B" w:rsidR="00451FE0" w:rsidRPr="00451FE0" w:rsidRDefault="00451FE0" w:rsidP="00451FE0">
            <w:pPr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1</w:t>
            </w:r>
          </w:p>
        </w:tc>
      </w:tr>
      <w:tr w:rsidR="00451FE0" w:rsidRPr="00451FE0" w14:paraId="5568673F" w14:textId="77777777" w:rsidTr="00451FE0">
        <w:trPr>
          <w:trHeight w:val="277"/>
        </w:trPr>
        <w:tc>
          <w:tcPr>
            <w:tcW w:w="1951" w:type="dxa"/>
            <w:vMerge/>
            <w:vAlign w:val="center"/>
          </w:tcPr>
          <w:p w14:paraId="7BCF4E27" w14:textId="7777777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5AF62CF2" w14:textId="7777777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312726A4" w14:textId="524C8D5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  <w:r w:rsidRPr="003F1355">
              <w:rPr>
                <w:sz w:val="16"/>
              </w:rPr>
              <w:t>Démontable sans outillage spécifique</w:t>
            </w:r>
          </w:p>
        </w:tc>
        <w:tc>
          <w:tcPr>
            <w:tcW w:w="425" w:type="dxa"/>
            <w:vAlign w:val="center"/>
          </w:tcPr>
          <w:p w14:paraId="46023C8B" w14:textId="7777777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5ED9679A" w14:textId="79CA3C44" w:rsidR="00451FE0" w:rsidRPr="00451FE0" w:rsidRDefault="00451FE0" w:rsidP="00451FE0">
            <w:pPr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1</w:t>
            </w:r>
          </w:p>
        </w:tc>
      </w:tr>
      <w:tr w:rsidR="00451FE0" w:rsidRPr="00451FE0" w14:paraId="656691A2" w14:textId="77777777" w:rsidTr="00451FE0">
        <w:trPr>
          <w:trHeight w:val="277"/>
        </w:trPr>
        <w:tc>
          <w:tcPr>
            <w:tcW w:w="1951" w:type="dxa"/>
            <w:vMerge/>
            <w:vAlign w:val="center"/>
          </w:tcPr>
          <w:p w14:paraId="6238E1AF" w14:textId="7777777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3B36DB0E" w14:textId="7777777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427E71D1" w14:textId="5DD72B94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  <w:r>
              <w:rPr>
                <w:sz w:val="16"/>
              </w:rPr>
              <w:t>Epaisseur minimale des sections du support 4 mm</w:t>
            </w:r>
          </w:p>
        </w:tc>
        <w:tc>
          <w:tcPr>
            <w:tcW w:w="425" w:type="dxa"/>
            <w:vAlign w:val="center"/>
          </w:tcPr>
          <w:p w14:paraId="07E12E94" w14:textId="7777777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64C49A76" w14:textId="5E76FDBA" w:rsidR="00451FE0" w:rsidRPr="00451FE0" w:rsidRDefault="00451FE0" w:rsidP="00451FE0">
            <w:pPr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1</w:t>
            </w:r>
          </w:p>
        </w:tc>
      </w:tr>
      <w:tr w:rsidR="00451FE0" w:rsidRPr="00451FE0" w14:paraId="689B214A" w14:textId="77777777" w:rsidTr="00451FE0">
        <w:trPr>
          <w:trHeight w:val="277"/>
        </w:trPr>
        <w:tc>
          <w:tcPr>
            <w:tcW w:w="1951" w:type="dxa"/>
            <w:vMerge/>
            <w:vAlign w:val="center"/>
          </w:tcPr>
          <w:p w14:paraId="74D13B7B" w14:textId="7777777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19E3C829" w14:textId="7777777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528284B7" w14:textId="22AFB8F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  <w:r w:rsidRPr="003F1355">
              <w:rPr>
                <w:sz w:val="16"/>
              </w:rPr>
              <w:t>Par vissage sur les perçages du capteur</w:t>
            </w:r>
          </w:p>
        </w:tc>
        <w:tc>
          <w:tcPr>
            <w:tcW w:w="425" w:type="dxa"/>
            <w:vAlign w:val="center"/>
          </w:tcPr>
          <w:p w14:paraId="742A46AE" w14:textId="7777777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14E67820" w14:textId="15F0C0AF" w:rsidR="00451FE0" w:rsidRPr="00451FE0" w:rsidRDefault="00451FE0" w:rsidP="00451FE0">
            <w:pPr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1</w:t>
            </w:r>
          </w:p>
        </w:tc>
      </w:tr>
      <w:tr w:rsidR="00451FE0" w:rsidRPr="00451FE0" w14:paraId="1908F4AE" w14:textId="77777777" w:rsidTr="00451FE0">
        <w:trPr>
          <w:trHeight w:val="277"/>
        </w:trPr>
        <w:tc>
          <w:tcPr>
            <w:tcW w:w="1951" w:type="dxa"/>
            <w:vMerge/>
            <w:vAlign w:val="center"/>
          </w:tcPr>
          <w:p w14:paraId="01457ECC" w14:textId="7777777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621DF614" w14:textId="7777777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32765048" w14:textId="4A579A4C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  <w:r w:rsidRPr="003F1355">
              <w:rPr>
                <w:sz w:val="16"/>
              </w:rPr>
              <w:t>Aucun contact avec les composants électroniques du capteur</w:t>
            </w:r>
          </w:p>
        </w:tc>
        <w:tc>
          <w:tcPr>
            <w:tcW w:w="425" w:type="dxa"/>
            <w:vAlign w:val="center"/>
          </w:tcPr>
          <w:p w14:paraId="7FF2B87D" w14:textId="7777777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1D9C878D" w14:textId="501CB391" w:rsidR="00451FE0" w:rsidRPr="00451FE0" w:rsidRDefault="00451FE0" w:rsidP="00451FE0">
            <w:pPr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1</w:t>
            </w:r>
          </w:p>
        </w:tc>
      </w:tr>
      <w:tr w:rsidR="00451FE0" w:rsidRPr="00451FE0" w14:paraId="57939639" w14:textId="77777777" w:rsidTr="00451FE0">
        <w:trPr>
          <w:trHeight w:val="277"/>
        </w:trPr>
        <w:tc>
          <w:tcPr>
            <w:tcW w:w="1951" w:type="dxa"/>
            <w:vMerge/>
            <w:vAlign w:val="center"/>
          </w:tcPr>
          <w:p w14:paraId="337C7B47" w14:textId="7777777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499211E2" w14:textId="7777777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03C4E2B2" w14:textId="5D432B48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  <w:r w:rsidRPr="003F1355">
              <w:rPr>
                <w:sz w:val="16"/>
              </w:rPr>
              <w:t>m &lt; 30g, visserie incluse</w:t>
            </w:r>
          </w:p>
        </w:tc>
        <w:tc>
          <w:tcPr>
            <w:tcW w:w="425" w:type="dxa"/>
            <w:vAlign w:val="center"/>
          </w:tcPr>
          <w:p w14:paraId="3339871A" w14:textId="7777777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4100D260" w14:textId="7821B224" w:rsidR="00451FE0" w:rsidRPr="00451FE0" w:rsidRDefault="00451FE0" w:rsidP="00451FE0">
            <w:pPr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1</w:t>
            </w:r>
          </w:p>
        </w:tc>
      </w:tr>
      <w:tr w:rsidR="00451FE0" w:rsidRPr="00451FE0" w14:paraId="1E512599" w14:textId="77777777" w:rsidTr="00451FE0">
        <w:trPr>
          <w:trHeight w:val="277"/>
        </w:trPr>
        <w:tc>
          <w:tcPr>
            <w:tcW w:w="1951" w:type="dxa"/>
            <w:vMerge/>
            <w:vAlign w:val="center"/>
          </w:tcPr>
          <w:p w14:paraId="704A8DF3" w14:textId="7777777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77349EAE" w14:textId="7777777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38B87FB5" w14:textId="79A46406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  <w:r>
              <w:rPr>
                <w:sz w:val="16"/>
              </w:rPr>
              <w:t>Zone d’exclusion</w:t>
            </w:r>
          </w:p>
        </w:tc>
        <w:tc>
          <w:tcPr>
            <w:tcW w:w="425" w:type="dxa"/>
            <w:vAlign w:val="center"/>
          </w:tcPr>
          <w:p w14:paraId="19081E65" w14:textId="7777777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6782C1C9" w14:textId="3FBC0192" w:rsidR="00451FE0" w:rsidRPr="00451FE0" w:rsidRDefault="00451FE0" w:rsidP="00451FE0">
            <w:pPr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1</w:t>
            </w:r>
          </w:p>
        </w:tc>
      </w:tr>
      <w:tr w:rsidR="00451FE0" w:rsidRPr="00451FE0" w14:paraId="1EB520D6" w14:textId="77777777" w:rsidTr="00451FE0">
        <w:trPr>
          <w:trHeight w:val="277"/>
        </w:trPr>
        <w:tc>
          <w:tcPr>
            <w:tcW w:w="1951" w:type="dxa"/>
            <w:vMerge/>
            <w:vAlign w:val="center"/>
          </w:tcPr>
          <w:p w14:paraId="429F3A79" w14:textId="7777777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71931643" w14:textId="7777777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32C9EE2B" w14:textId="329E36F9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  <w:r>
              <w:rPr>
                <w:sz w:val="16"/>
              </w:rPr>
              <w:t xml:space="preserve">Jeu transversal </w:t>
            </w:r>
            <w:r w:rsidRPr="003F1355">
              <w:rPr>
                <w:sz w:val="16"/>
              </w:rPr>
              <w:t>2 mm &lt; jeu &lt; 3 mm</w:t>
            </w:r>
          </w:p>
        </w:tc>
        <w:tc>
          <w:tcPr>
            <w:tcW w:w="425" w:type="dxa"/>
            <w:vAlign w:val="center"/>
          </w:tcPr>
          <w:p w14:paraId="07C2BBC5" w14:textId="77777777" w:rsidR="00451FE0" w:rsidRPr="00451FE0" w:rsidRDefault="00451FE0" w:rsidP="00451FE0">
            <w:pPr>
              <w:jc w:val="left"/>
              <w:rPr>
                <w:sz w:val="16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54AA275E" w14:textId="2A95067F" w:rsidR="00451FE0" w:rsidRPr="00451FE0" w:rsidRDefault="00451FE0" w:rsidP="00451FE0">
            <w:pPr>
              <w:jc w:val="center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1</w:t>
            </w:r>
          </w:p>
        </w:tc>
      </w:tr>
    </w:tbl>
    <w:p w14:paraId="57EAFC04" w14:textId="1D53C5CE" w:rsidR="007E0447" w:rsidRDefault="007E0447" w:rsidP="007E0447">
      <w:pPr>
        <w:pStyle w:val="Titre1"/>
      </w:pPr>
      <w:r>
        <w:t>Mise en situation :</w:t>
      </w:r>
    </w:p>
    <w:p w14:paraId="12BE7E98" w14:textId="31D81F7E" w:rsidR="007E0447" w:rsidRPr="007E0447" w:rsidRDefault="002F3D13" w:rsidP="007E0447"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518354D8" wp14:editId="5A75E031">
                <wp:simplePos x="0" y="0"/>
                <wp:positionH relativeFrom="column">
                  <wp:posOffset>1773555</wp:posOffset>
                </wp:positionH>
                <wp:positionV relativeFrom="paragraph">
                  <wp:posOffset>142875</wp:posOffset>
                </wp:positionV>
                <wp:extent cx="4799965" cy="4021455"/>
                <wp:effectExtent l="50800" t="101600" r="229235" b="245745"/>
                <wp:wrapSquare wrapText="bothSides"/>
                <wp:docPr id="39" name="Grouper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99965" cy="4021455"/>
                          <a:chOff x="0" y="0"/>
                          <a:chExt cx="4799965" cy="4021455"/>
                        </a:xfrm>
                      </wpg:grpSpPr>
                      <pic:pic xmlns:pic="http://schemas.openxmlformats.org/drawingml/2006/picture">
                        <pic:nvPicPr>
                          <pic:cNvPr id="12" name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31265" y="542925"/>
                            <a:ext cx="3145155" cy="312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2" name="Forme libre 32"/>
                        <wps:cNvSpPr/>
                        <wps:spPr>
                          <a:xfrm>
                            <a:off x="1370330" y="701040"/>
                            <a:ext cx="2842588" cy="2807530"/>
                          </a:xfrm>
                          <a:custGeom>
                            <a:avLst/>
                            <a:gdLst>
                              <a:gd name="connsiteX0" fmla="*/ 1282089 w 2842588"/>
                              <a:gd name="connsiteY0" fmla="*/ 87880 h 2807530"/>
                              <a:gd name="connsiteX1" fmla="*/ 709595 w 2842588"/>
                              <a:gd name="connsiteY1" fmla="*/ 415 h 2807530"/>
                              <a:gd name="connsiteX2" fmla="*/ 240468 w 2842588"/>
                              <a:gd name="connsiteY2" fmla="*/ 119685 h 2807530"/>
                              <a:gd name="connsiteX3" fmla="*/ 33734 w 2842588"/>
                              <a:gd name="connsiteY3" fmla="*/ 572909 h 2807530"/>
                              <a:gd name="connsiteX4" fmla="*/ 97344 w 2842588"/>
                              <a:gd name="connsiteY4" fmla="*/ 1065890 h 2807530"/>
                              <a:gd name="connsiteX5" fmla="*/ 184809 w 2842588"/>
                              <a:gd name="connsiteY5" fmla="*/ 1304429 h 2807530"/>
                              <a:gd name="connsiteX6" fmla="*/ 176857 w 2842588"/>
                              <a:gd name="connsiteY6" fmla="*/ 1550920 h 2807530"/>
                              <a:gd name="connsiteX7" fmla="*/ 9880 w 2842588"/>
                              <a:gd name="connsiteY7" fmla="*/ 1972339 h 2807530"/>
                              <a:gd name="connsiteX8" fmla="*/ 33734 w 2842588"/>
                              <a:gd name="connsiteY8" fmla="*/ 2266537 h 2807530"/>
                              <a:gd name="connsiteX9" fmla="*/ 153003 w 2842588"/>
                              <a:gd name="connsiteY9" fmla="*/ 2497125 h 2807530"/>
                              <a:gd name="connsiteX10" fmla="*/ 399494 w 2842588"/>
                              <a:gd name="connsiteY10" fmla="*/ 2695907 h 2807530"/>
                              <a:gd name="connsiteX11" fmla="*/ 757302 w 2842588"/>
                              <a:gd name="connsiteY11" fmla="*/ 2807226 h 2807530"/>
                              <a:gd name="connsiteX12" fmla="*/ 1107160 w 2842588"/>
                              <a:gd name="connsiteY12" fmla="*/ 2664102 h 2807530"/>
                              <a:gd name="connsiteX13" fmla="*/ 1282089 w 2842588"/>
                              <a:gd name="connsiteY13" fmla="*/ 2377855 h 2807530"/>
                              <a:gd name="connsiteX14" fmla="*/ 1385455 w 2842588"/>
                              <a:gd name="connsiteY14" fmla="*/ 2226780 h 2807530"/>
                              <a:gd name="connsiteX15" fmla="*/ 1472920 w 2842588"/>
                              <a:gd name="connsiteY15" fmla="*/ 2258586 h 2807530"/>
                              <a:gd name="connsiteX16" fmla="*/ 1600141 w 2842588"/>
                              <a:gd name="connsiteY16" fmla="*/ 2584589 h 2807530"/>
                              <a:gd name="connsiteX17" fmla="*/ 1870485 w 2842588"/>
                              <a:gd name="connsiteY17" fmla="*/ 2767469 h 2807530"/>
                              <a:gd name="connsiteX18" fmla="*/ 2220342 w 2842588"/>
                              <a:gd name="connsiteY18" fmla="*/ 2759518 h 2807530"/>
                              <a:gd name="connsiteX19" fmla="*/ 2586102 w 2842588"/>
                              <a:gd name="connsiteY19" fmla="*/ 2576638 h 2807530"/>
                              <a:gd name="connsiteX20" fmla="*/ 2808739 w 2842588"/>
                              <a:gd name="connsiteY20" fmla="*/ 2242683 h 2807530"/>
                              <a:gd name="connsiteX21" fmla="*/ 2776934 w 2842588"/>
                              <a:gd name="connsiteY21" fmla="*/ 1797410 h 2807530"/>
                              <a:gd name="connsiteX22" fmla="*/ 2617908 w 2842588"/>
                              <a:gd name="connsiteY22" fmla="*/ 1535017 h 2807530"/>
                              <a:gd name="connsiteX23" fmla="*/ 2657664 w 2842588"/>
                              <a:gd name="connsiteY23" fmla="*/ 1296478 h 2807530"/>
                              <a:gd name="connsiteX24" fmla="*/ 2768982 w 2842588"/>
                              <a:gd name="connsiteY24" fmla="*/ 962523 h 2807530"/>
                              <a:gd name="connsiteX25" fmla="*/ 2840544 w 2842588"/>
                              <a:gd name="connsiteY25" fmla="*/ 580860 h 2807530"/>
                              <a:gd name="connsiteX26" fmla="*/ 2689469 w 2842588"/>
                              <a:gd name="connsiteY26" fmla="*/ 270760 h 280753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2842588" h="2807530">
                                <a:moveTo>
                                  <a:pt x="1282089" y="87880"/>
                                </a:moveTo>
                                <a:cubicBezTo>
                                  <a:pt x="1082643" y="41497"/>
                                  <a:pt x="883198" y="-4886"/>
                                  <a:pt x="709595" y="415"/>
                                </a:cubicBezTo>
                                <a:cubicBezTo>
                                  <a:pt x="535992" y="5716"/>
                                  <a:pt x="353111" y="24269"/>
                                  <a:pt x="240468" y="119685"/>
                                </a:cubicBezTo>
                                <a:cubicBezTo>
                                  <a:pt x="127824" y="215101"/>
                                  <a:pt x="57588" y="415208"/>
                                  <a:pt x="33734" y="572909"/>
                                </a:cubicBezTo>
                                <a:cubicBezTo>
                                  <a:pt x="9880" y="730610"/>
                                  <a:pt x="72165" y="943970"/>
                                  <a:pt x="97344" y="1065890"/>
                                </a:cubicBezTo>
                                <a:cubicBezTo>
                                  <a:pt x="122523" y="1187810"/>
                                  <a:pt x="171557" y="1223591"/>
                                  <a:pt x="184809" y="1304429"/>
                                </a:cubicBezTo>
                                <a:cubicBezTo>
                                  <a:pt x="198061" y="1385267"/>
                                  <a:pt x="206012" y="1439602"/>
                                  <a:pt x="176857" y="1550920"/>
                                </a:cubicBezTo>
                                <a:cubicBezTo>
                                  <a:pt x="147702" y="1662238"/>
                                  <a:pt x="33734" y="1853070"/>
                                  <a:pt x="9880" y="1972339"/>
                                </a:cubicBezTo>
                                <a:cubicBezTo>
                                  <a:pt x="-13974" y="2091608"/>
                                  <a:pt x="9880" y="2179073"/>
                                  <a:pt x="33734" y="2266537"/>
                                </a:cubicBezTo>
                                <a:cubicBezTo>
                                  <a:pt x="57588" y="2354001"/>
                                  <a:pt x="92043" y="2425563"/>
                                  <a:pt x="153003" y="2497125"/>
                                </a:cubicBezTo>
                                <a:cubicBezTo>
                                  <a:pt x="213963" y="2568687"/>
                                  <a:pt x="298777" y="2644224"/>
                                  <a:pt x="399494" y="2695907"/>
                                </a:cubicBezTo>
                                <a:cubicBezTo>
                                  <a:pt x="500210" y="2747591"/>
                                  <a:pt x="639358" y="2812527"/>
                                  <a:pt x="757302" y="2807226"/>
                                </a:cubicBezTo>
                                <a:cubicBezTo>
                                  <a:pt x="875246" y="2801925"/>
                                  <a:pt x="1019696" y="2735664"/>
                                  <a:pt x="1107160" y="2664102"/>
                                </a:cubicBezTo>
                                <a:cubicBezTo>
                                  <a:pt x="1194624" y="2592540"/>
                                  <a:pt x="1235706" y="2450742"/>
                                  <a:pt x="1282089" y="2377855"/>
                                </a:cubicBezTo>
                                <a:cubicBezTo>
                                  <a:pt x="1328472" y="2304968"/>
                                  <a:pt x="1353650" y="2246658"/>
                                  <a:pt x="1385455" y="2226780"/>
                                </a:cubicBezTo>
                                <a:cubicBezTo>
                                  <a:pt x="1417260" y="2206902"/>
                                  <a:pt x="1437139" y="2198951"/>
                                  <a:pt x="1472920" y="2258586"/>
                                </a:cubicBezTo>
                                <a:cubicBezTo>
                                  <a:pt x="1508701" y="2318221"/>
                                  <a:pt x="1533880" y="2499775"/>
                                  <a:pt x="1600141" y="2584589"/>
                                </a:cubicBezTo>
                                <a:cubicBezTo>
                                  <a:pt x="1666402" y="2669403"/>
                                  <a:pt x="1767118" y="2738314"/>
                                  <a:pt x="1870485" y="2767469"/>
                                </a:cubicBezTo>
                                <a:cubicBezTo>
                                  <a:pt x="1973852" y="2796624"/>
                                  <a:pt x="2101073" y="2791323"/>
                                  <a:pt x="2220342" y="2759518"/>
                                </a:cubicBezTo>
                                <a:cubicBezTo>
                                  <a:pt x="2339612" y="2727713"/>
                                  <a:pt x="2488036" y="2662777"/>
                                  <a:pt x="2586102" y="2576638"/>
                                </a:cubicBezTo>
                                <a:cubicBezTo>
                                  <a:pt x="2684168" y="2490499"/>
                                  <a:pt x="2776934" y="2372554"/>
                                  <a:pt x="2808739" y="2242683"/>
                                </a:cubicBezTo>
                                <a:cubicBezTo>
                                  <a:pt x="2840544" y="2112812"/>
                                  <a:pt x="2808739" y="1915354"/>
                                  <a:pt x="2776934" y="1797410"/>
                                </a:cubicBezTo>
                                <a:cubicBezTo>
                                  <a:pt x="2745129" y="1679466"/>
                                  <a:pt x="2637786" y="1618506"/>
                                  <a:pt x="2617908" y="1535017"/>
                                </a:cubicBezTo>
                                <a:cubicBezTo>
                                  <a:pt x="2598030" y="1451528"/>
                                  <a:pt x="2632485" y="1391894"/>
                                  <a:pt x="2657664" y="1296478"/>
                                </a:cubicBezTo>
                                <a:cubicBezTo>
                                  <a:pt x="2682843" y="1201062"/>
                                  <a:pt x="2738502" y="1081793"/>
                                  <a:pt x="2768982" y="962523"/>
                                </a:cubicBezTo>
                                <a:cubicBezTo>
                                  <a:pt x="2799462" y="843253"/>
                                  <a:pt x="2853796" y="696154"/>
                                  <a:pt x="2840544" y="580860"/>
                                </a:cubicBezTo>
                                <a:cubicBezTo>
                                  <a:pt x="2827292" y="465566"/>
                                  <a:pt x="2689469" y="270760"/>
                                  <a:pt x="2689469" y="270760"/>
                                </a:cubicBezTo>
                              </a:path>
                            </a:pathLst>
                          </a:custGeom>
                          <a:ln>
                            <a:solidFill>
                              <a:srgbClr val="FFFF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 rot="18908517">
                            <a:off x="1404620" y="760095"/>
                            <a:ext cx="261620" cy="21717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 rot="18908517">
                            <a:off x="3875405" y="3136900"/>
                            <a:ext cx="261620" cy="21717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 rot="2691483" flipH="1">
                            <a:off x="3891915" y="760095"/>
                            <a:ext cx="261590" cy="21717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 rot="2691483" flipH="1">
                            <a:off x="1421130" y="3136900"/>
                            <a:ext cx="261590" cy="21717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Connecteur droit 14"/>
                        <wps:cNvCnPr/>
                        <wps:spPr>
                          <a:xfrm>
                            <a:off x="1395095" y="723900"/>
                            <a:ext cx="2786063" cy="2714625"/>
                          </a:xfrm>
                          <a:prstGeom prst="line">
                            <a:avLst/>
                          </a:prstGeom>
                          <a:ln>
                            <a:prstDash val="lg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Connecteur droit 20"/>
                        <wps:cNvCnPr/>
                        <wps:spPr>
                          <a:xfrm flipH="1">
                            <a:off x="1377315" y="723900"/>
                            <a:ext cx="2785745" cy="2714625"/>
                          </a:xfrm>
                          <a:prstGeom prst="line">
                            <a:avLst/>
                          </a:prstGeom>
                          <a:ln>
                            <a:prstDash val="lg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Triangle isocèle 23"/>
                        <wps:cNvSpPr/>
                        <wps:spPr>
                          <a:xfrm rot="18900000">
                            <a:off x="3949700" y="3148965"/>
                            <a:ext cx="832485" cy="868680"/>
                          </a:xfrm>
                          <a:prstGeom prst="triangle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riangle isocèle 24"/>
                        <wps:cNvSpPr/>
                        <wps:spPr>
                          <a:xfrm rot="2700000" flipV="1">
                            <a:off x="3949382" y="94298"/>
                            <a:ext cx="832485" cy="868680"/>
                          </a:xfrm>
                          <a:prstGeom prst="triangle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riangle isocèle 25"/>
                        <wps:cNvSpPr/>
                        <wps:spPr>
                          <a:xfrm rot="18900000" flipH="1" flipV="1">
                            <a:off x="800735" y="93980"/>
                            <a:ext cx="832485" cy="868680"/>
                          </a:xfrm>
                          <a:prstGeom prst="triangle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riangle isocèle 26"/>
                        <wps:cNvSpPr/>
                        <wps:spPr>
                          <a:xfrm rot="2700000" flipH="1">
                            <a:off x="799782" y="3170873"/>
                            <a:ext cx="832485" cy="868680"/>
                          </a:xfrm>
                          <a:prstGeom prst="triangle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Zone de texte 27"/>
                        <wps:cNvSpPr txBox="1"/>
                        <wps:spPr>
                          <a:xfrm>
                            <a:off x="688340" y="253365"/>
                            <a:ext cx="760095" cy="43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96A0469" w14:textId="335825B1" w:rsidR="00013A6A" w:rsidRPr="004507B4" w:rsidRDefault="00013A6A" w:rsidP="00BB10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 w:rsidRPr="004507B4">
                                <w:rPr>
                                  <w:sz w:val="18"/>
                                </w:rPr>
                                <w:t>Cône de détection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 rot="5400000">
                            <a:off x="2389188" y="957897"/>
                            <a:ext cx="796290" cy="25336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Légende encadrée 2 34"/>
                        <wps:cNvSpPr/>
                        <wps:spPr>
                          <a:xfrm flipH="1">
                            <a:off x="635" y="1375410"/>
                            <a:ext cx="796290" cy="470535"/>
                          </a:xfrm>
                          <a:prstGeom prst="borderCallout2">
                            <a:avLst>
                              <a:gd name="adj1" fmla="val 18750"/>
                              <a:gd name="adj2" fmla="val -8333"/>
                              <a:gd name="adj3" fmla="val 18750"/>
                              <a:gd name="adj4" fmla="val -16667"/>
                              <a:gd name="adj5" fmla="val -102110"/>
                              <a:gd name="adj6" fmla="val -76623"/>
                            </a:avLst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0A69999" w14:textId="77777777" w:rsidR="00013A6A" w:rsidRDefault="00013A6A" w:rsidP="004507B4">
                              <w:pPr>
                                <w:jc w:val="center"/>
                              </w:pPr>
                              <w:r>
                                <w:t>Capteur</w:t>
                              </w:r>
                            </w:p>
                            <w:p w14:paraId="325F52FB" w14:textId="77777777" w:rsidR="00013A6A" w:rsidRDefault="00013A6A" w:rsidP="004507B4">
                              <w:pPr>
                                <w:jc w:val="center"/>
                              </w:pPr>
                              <w:r>
                                <w:t>SRF02</w:t>
                              </w:r>
                            </w:p>
                            <w:p w14:paraId="3C08325C" w14:textId="77777777" w:rsidR="00013A6A" w:rsidRDefault="00013A6A" w:rsidP="004507B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Légende encadrée 2 35"/>
                        <wps:cNvSpPr/>
                        <wps:spPr>
                          <a:xfrm flipH="1">
                            <a:off x="1629410" y="0"/>
                            <a:ext cx="796290" cy="470535"/>
                          </a:xfrm>
                          <a:prstGeom prst="borderCallout2">
                            <a:avLst>
                              <a:gd name="adj1" fmla="val 18750"/>
                              <a:gd name="adj2" fmla="val -8333"/>
                              <a:gd name="adj3" fmla="val 18750"/>
                              <a:gd name="adj4" fmla="val -16667"/>
                              <a:gd name="adj5" fmla="val 154746"/>
                              <a:gd name="adj6" fmla="val -46667"/>
                            </a:avLst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6C45ADA" w14:textId="1266F290" w:rsidR="00013A6A" w:rsidRDefault="00013A6A" w:rsidP="004507B4">
                              <w:pPr>
                                <w:jc w:val="center"/>
                              </w:pPr>
                              <w:r>
                                <w:t>ARDUINO NANO</w:t>
                              </w:r>
                            </w:p>
                            <w:p w14:paraId="2920164E" w14:textId="77777777" w:rsidR="00013A6A" w:rsidRDefault="00013A6A" w:rsidP="004507B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Légende encadrée 2 36"/>
                        <wps:cNvSpPr/>
                        <wps:spPr>
                          <a:xfrm flipH="1">
                            <a:off x="635" y="2026920"/>
                            <a:ext cx="542925" cy="361950"/>
                          </a:xfrm>
                          <a:prstGeom prst="borderCallout2">
                            <a:avLst>
                              <a:gd name="adj1" fmla="val 18750"/>
                              <a:gd name="adj2" fmla="val -8333"/>
                              <a:gd name="adj3" fmla="val 18750"/>
                              <a:gd name="adj4" fmla="val -16667"/>
                              <a:gd name="adj5" fmla="val -89605"/>
                              <a:gd name="adj6" fmla="val -165294"/>
                            </a:avLst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929EBA9" w14:textId="2A7DFB8B" w:rsidR="00013A6A" w:rsidRDefault="00013A6A" w:rsidP="004507B4">
                              <w:pPr>
                                <w:jc w:val="center"/>
                              </w:pPr>
                              <w:r>
                                <w:t>Bus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Forme libre 37"/>
                        <wps:cNvSpPr/>
                        <wps:spPr>
                          <a:xfrm>
                            <a:off x="2433320" y="1273810"/>
                            <a:ext cx="242709" cy="652007"/>
                          </a:xfrm>
                          <a:custGeom>
                            <a:avLst/>
                            <a:gdLst>
                              <a:gd name="connsiteX0" fmla="*/ 242709 w 242709"/>
                              <a:gd name="connsiteY0" fmla="*/ 0 h 652007"/>
                              <a:gd name="connsiteX1" fmla="*/ 59829 w 242709"/>
                              <a:gd name="connsiteY1" fmla="*/ 47708 h 652007"/>
                              <a:gd name="connsiteX2" fmla="*/ 4170 w 242709"/>
                              <a:gd name="connsiteY2" fmla="*/ 246491 h 652007"/>
                              <a:gd name="connsiteX3" fmla="*/ 20073 w 242709"/>
                              <a:gd name="connsiteY3" fmla="*/ 572494 h 652007"/>
                              <a:gd name="connsiteX4" fmla="*/ 147294 w 242709"/>
                              <a:gd name="connsiteY4" fmla="*/ 652007 h 6520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42709" h="652007">
                                <a:moveTo>
                                  <a:pt x="242709" y="0"/>
                                </a:moveTo>
                                <a:cubicBezTo>
                                  <a:pt x="171147" y="3313"/>
                                  <a:pt x="99585" y="6626"/>
                                  <a:pt x="59829" y="47708"/>
                                </a:cubicBezTo>
                                <a:cubicBezTo>
                                  <a:pt x="20072" y="88790"/>
                                  <a:pt x="10796" y="159027"/>
                                  <a:pt x="4170" y="246491"/>
                                </a:cubicBezTo>
                                <a:cubicBezTo>
                                  <a:pt x="-2456" y="333955"/>
                                  <a:pt x="-3781" y="504908"/>
                                  <a:pt x="20073" y="572494"/>
                                </a:cubicBezTo>
                                <a:cubicBezTo>
                                  <a:pt x="43927" y="640080"/>
                                  <a:pt x="147294" y="652007"/>
                                  <a:pt x="147294" y="652007"/>
                                </a:cubicBezTo>
                              </a:path>
                            </a:pathLst>
                          </a:custGeom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Légende encadrée 2 38"/>
                        <wps:cNvSpPr/>
                        <wps:spPr>
                          <a:xfrm flipH="1">
                            <a:off x="0" y="2605405"/>
                            <a:ext cx="796290" cy="470535"/>
                          </a:xfrm>
                          <a:prstGeom prst="borderCallout2">
                            <a:avLst>
                              <a:gd name="adj1" fmla="val 18750"/>
                              <a:gd name="adj2" fmla="val -8333"/>
                              <a:gd name="adj3" fmla="val 18750"/>
                              <a:gd name="adj4" fmla="val -16667"/>
                              <a:gd name="adj5" fmla="val -172407"/>
                              <a:gd name="adj6" fmla="val -208231"/>
                            </a:avLst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C14366D" w14:textId="23DFDD75" w:rsidR="00013A6A" w:rsidRDefault="00013A6A" w:rsidP="004507B4">
                              <w:pPr>
                                <w:jc w:val="center"/>
                              </w:pPr>
                              <w:r>
                                <w:t>Liaison série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er 39" o:spid="_x0000_s1026" style="position:absolute;left:0;text-align:left;margin-left:139.65pt;margin-top:11.25pt;width:377.95pt;height:316.65pt;z-index:251676672" coordsize="4799965,4021455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1231265;top:542925;width:3145155;height:312420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G0z&#10;8LLAAAAA2wAAAA8AAABkcnMvZG93bnJldi54bWxET0uLwjAQvgv7H8IseNN0K4h0jaIrgogXH7DX&#10;oZk+sJmUJtborzcLC97m43vOfBlMI3rqXG1Zwdc4AUGcW11zqeBy3o5mIJxH1thYJgUPcrBcfAzm&#10;mGl75yP1J1+KGMIuQwWV920mpcsrMujGtiWOXGE7gz7CrpS6w3sMN41Mk2QqDdYcGyps6aei/Hq6&#10;GQWzdZn211CE3eZ3T5NU589pcVBq+BlW3yA8Bf8W/7t3Os5P4e+XeIBcvAA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bTPwssAAAADbAAAADwAAAAAAAAAAAAAAAACcAgAAZHJz&#10;L2Rvd25yZXYueG1sUEsFBgAAAAAEAAQA9wAAAIkDAAAAAA==&#10;">
                  <v:imagedata r:id="rId10" o:title=""/>
                  <v:path arrowok="t"/>
                </v:shape>
                <v:shape id="Forme libre 32" o:spid="_x0000_s1028" style="position:absolute;left:1370330;top:701040;width:2842588;height:2807530;visibility:visible;mso-wrap-style:square;v-text-anchor:middle" coordsize="2842588,280753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2KwgIxQAA&#10;ANsAAAAPAAAAZHJzL2Rvd25yZXYueG1sRI9Ba8JAFITvhf6H5RV6azaJWkrqKqEiqCe1PdjbI/ua&#10;hGbfptltjP56VxA8DjPzDTOdD6YRPXWutqwgiWIQxIXVNZcKvj6XL28gnEfW2FgmBSdyMJ89Pkwx&#10;0/bIO+r3vhQBwi5DBZX3bSalKyoy6CLbEgfvx3YGfZBdKXWHxwA3jUzj+FUarDksVNjSR0XF7/7f&#10;KODxeTFJhs36O98e/haHtJ/kiVTq+WnI30F4Gvw9fGuvtIJRCtcv4QfI2QU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DYrCAjFAAAA2wAAAA8AAAAAAAAAAAAAAAAAlwIAAGRycy9k&#10;b3ducmV2LnhtbFBLBQYAAAAABAAEAPUAAACJAwAAAAA=&#10;" path="m1282089,87880c1082643,41497,883198,-4886,709595,415,535992,5716,353111,24269,240468,119685,127824,215101,57588,415208,33734,572909,9880,730610,72165,943970,97344,1065890,122523,1187810,171557,1223591,184809,1304429,198061,1385267,206012,1439602,176857,1550920,147702,1662238,33734,1853070,9880,1972339,-13974,2091608,9880,2179073,33734,2266537,57588,2354001,92043,2425563,153003,2497125,213963,2568687,298777,2644224,399494,2695907,500210,2747591,639358,2812527,757302,2807226,875246,2801925,1019696,2735664,1107160,2664102,1194624,2592540,1235706,2450742,1282089,2377855,1328472,2304968,1353650,2246658,1385455,2226780,1417260,2206902,1437139,2198951,1472920,2258586,1508701,2318221,1533880,2499775,1600141,2584589,1666402,2669403,1767118,2738314,1870485,2767469,1973852,2796624,2101073,2791323,2220342,2759518,2339612,2727713,2488036,2662777,2586102,2576638,2684168,2490499,2776934,2372554,2808739,2242683,2840544,2112812,2808739,1915354,2776934,1797410,2745129,1679466,2637786,1618506,2617908,1535017,2598030,1451528,2632485,1391894,2657664,1296478,2682843,1201062,2738502,1081793,2768982,962523,2799462,843253,2853796,696154,2840544,580860,2827292,465566,2689469,270760,2689469,270760e" filled="f" strokecolor="yellow" strokeweight="2pt">
                  <v:shadow on="t" opacity="24903f" mv:blur="40000f" origin=",.5" offset="0,20000emu"/>
                  <v:path arrowok="t" o:connecttype="custom" o:connectlocs="1282089,87880;709595,415;240468,119685;33734,572909;97344,1065890;184809,1304429;176857,1550920;9880,1972339;33734,2266537;153003,2497125;399494,2695907;757302,2807226;1107160,2664102;1282089,2377855;1385455,2226780;1472920,2258586;1600141,2584589;1870485,2767469;2220342,2759518;2586102,2576638;2808739,2242683;2776934,1797410;2617908,1535017;2657664,1296478;2768982,962523;2840544,580860;2689469,270760" o:connectangles="0,0,0,0,0,0,0,0,0,0,0,0,0,0,0,0,0,0,0,0,0,0,0,0,0,0,0"/>
                </v:shape>
                <v:rect id="Rectangle 13" o:spid="_x0000_s1029" style="position:absolute;left:1404620;top:760095;width:261620;height:217170;rotation:-2939817fd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Yp8DtwgAA&#10;ANsAAAAPAAAAZHJzL2Rvd25yZXYueG1sRE9Na8JAEL0X+h+WEbzVjRFsja7SCoIeemjqweOQHZNo&#10;djbdXWP8911B8DaP9zmLVW8a0ZHztWUF41ECgriwuuZSwf538/YBwgdkjY1lUnAjD6vl68sCM22v&#10;/ENdHkoRQ9hnqKAKoc2k9EVFBv3ItsSRO1pnMEToSqkdXmO4aWSaJFNpsObYUGFL64qKc34xCtrJ&#10;zJ369/Pm8Pd9y6edSy+7r1Sp4aD/nIMI1Ien+OHe6jh/Avdf4gFy+Q8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FinwO3CAAAA2wAAAA8AAAAAAAAAAAAAAAAAlwIAAGRycy9kb3du&#10;cmV2LnhtbFBLBQYAAAAABAAEAPUAAACGAwAAAAA=&#10;" fillcolor="#254163 [1636]" strokecolor="#4579b8 [3044]">
                  <v:fill color2="#4477b6 [3012]" rotate="t" colors="0 #2c5d98;52429f #3c7bc7;1 #3a7ccb" type="gradient">
                    <o:fill v:ext="view" type="gradientUnscaled"/>
                  </v:fill>
                  <v:shadow on="t" opacity="22937f" mv:blur="40000f" origin=",.5" offset="0,23000emu"/>
                </v:rect>
                <v:rect id="Rectangle 16" o:spid="_x0000_s1030" style="position:absolute;left:3875405;top:3136900;width:261620;height:217170;rotation:-2939817fd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I0GN1wwAA&#10;ANsAAAAPAAAAZHJzL2Rvd25yZXYueG1sRE9Na8JAEL0X/A/LCL3VjSmkGl3FFgQ99NDUg8chOybR&#10;7GzcXWP8991Cobd5vM9ZrgfTip6cbywrmE4SEMSl1Q1XCg7f25cZCB+QNbaWScGDPKxXo6cl5tre&#10;+Yv6IlQihrDPUUEdQpdL6cuaDPqJ7Ygjd7LOYIjQVVI7vMdw08o0STJpsOHYUGNHHzWVl+JmFHSv&#10;c3ce3i7b4/XzUWS9S2/791Sp5/GwWYAINIR/8Z97p+P8DH5/iQfI1Q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I0GN1wwAAANsAAAAPAAAAAAAAAAAAAAAAAJcCAABkcnMvZG93&#10;bnJldi54bWxQSwUGAAAAAAQABAD1AAAAhwMAAAAA&#10;" fillcolor="#254163 [1636]" strokecolor="#4579b8 [3044]">
                  <v:fill color2="#4477b6 [3012]" rotate="t" colors="0 #2c5d98;52429f #3c7bc7;1 #3a7ccb" type="gradient">
                    <o:fill v:ext="view" type="gradientUnscaled"/>
                  </v:fill>
                  <v:shadow on="t" opacity="22937f" mv:blur="40000f" origin=",.5" offset="0,23000emu"/>
                </v:rect>
                <v:rect id="Rectangle 19" o:spid="_x0000_s1031" style="position:absolute;left:3891915;top:760095;width:261590;height:217170;rotation:-2939817fd;flip:x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0zFpJvwAA&#10;ANsAAAAPAAAAZHJzL2Rvd25yZXYueG1sRE9Li8IwEL4L+x/CLHjTdAu+ukYRRfGk+NrzbDPblm0m&#10;pYm1/nsjCN7m43vOdN6aUjRUu8Kygq9+BII4tbrgTMH5tO6NQTiPrLG0TAru5GA+++hMMdH2xgdq&#10;jj4TIYRdggpy76tESpfmZND1bUUcuD9bG/QB1pnUNd5CuCllHEVDabDg0JBjRcuc0v/j1SgY7ONV&#10;KTe/TuLPKLrEdufHzVWp7me7+AbhqfVv8cu91WH+BJ6/hAPk7AE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DTMWkm/AAAA2wAAAA8AAAAAAAAAAAAAAAAAlwIAAGRycy9kb3ducmV2&#10;LnhtbFBLBQYAAAAABAAEAPUAAACDAwAAAAA=&#10;" fillcolor="#254163 [1636]" strokecolor="#4579b8 [3044]">
                  <v:fill color2="#4477b6 [3012]" rotate="t" colors="0 #2c5d98;52429f #3c7bc7;1 #3a7ccb" type="gradient">
                    <o:fill v:ext="view" type="gradientUnscaled"/>
                  </v:fill>
                  <v:shadow on="t" opacity="22937f" mv:blur="40000f" origin=",.5" offset="0,23000emu"/>
                </v:rect>
                <v:rect id="Rectangle 21" o:spid="_x0000_s1032" style="position:absolute;left:1421130;top:3136900;width:261590;height:217170;rotation:-2939817fd;flip:x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E1pzywQAA&#10;ANsAAAAPAAAAZHJzL2Rvd25yZXYueG1sRI9Bi8IwFITvwv6H8Ba8aWpBLdUoyy6KJ0Xd9fxsnm3Z&#10;5qU0sdZ/bwTB4zAz3zDzZWcq0VLjSssKRsMIBHFmdcm5gt/japCAcB5ZY2WZFNzJwXLx0Ztjqu2N&#10;99QefC4ChF2KCgrv61RKlxVk0A1tTRy8i20M+iCbXOoGbwFuKhlH0UQaLDksFFjTd0HZ/+FqFIx3&#10;8U8l12cn8TSN/mK79Ul7Var/2X3NQHjq/Dv8am+0gngEzy/hB8jFA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BNac8sEAAADbAAAADwAAAAAAAAAAAAAAAACXAgAAZHJzL2Rvd25y&#10;ZXYueG1sUEsFBgAAAAAEAAQA9QAAAIUDAAAAAA==&#10;" fillcolor="#254163 [1636]" strokecolor="#4579b8 [3044]">
                  <v:fill color2="#4477b6 [3012]" rotate="t" colors="0 #2c5d98;52429f #3c7bc7;1 #3a7ccb" type="gradient">
                    <o:fill v:ext="view" type="gradientUnscaled"/>
                  </v:fill>
                  <v:shadow on="t" opacity="22937f" mv:blur="40000f" origin=",.5" offset="0,23000emu"/>
                </v:rect>
                <v:line id="Connecteur droit 14" o:spid="_x0000_s1033" style="position:absolute;visibility:visible;mso-wrap-style:square" from="1395095,723900" to="4181158,343852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+8ly8MAAADbAAAADwAAAGRycy9kb3ducmV2LnhtbERPTWvCQBC9F/wPyxR6aza1JoToGkSw&#10;tAcP2lI9DtkxCcnOhuw2xn/fLQi9zeN9zqqYTCdGGlxjWcFLFIMgLq1uuFLw9bl7zkA4j6yxs0wK&#10;buSgWM8eVphre+UDjUdfiRDCLkcFtfd9LqUrazLoItsTB+5iB4M+wKGSesBrCDednMdxKg02HBpq&#10;7GlbU9kef4yC82mRTq/JNybjvk22+zf3gbdMqafHabME4Wny/+K7+12H+Qv4+yUcINe/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FfvJcvDAAAA2wAAAA8AAAAAAAAAAAAA&#10;AAAAoQIAAGRycy9kb3ducmV2LnhtbFBLBQYAAAAABAAEAPkAAACRAwAAAAA=&#10;" strokecolor="black [3040]">
                  <v:stroke dashstyle="longDash"/>
                </v:line>
                <v:line id="Connecteur droit 20" o:spid="_x0000_s1034" style="position:absolute;flip:x;visibility:visible;mso-wrap-style:square" from="1377315,723900" to="4163060,343852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" strokecolor="black [3040]">
                  <v:stroke dashstyle="longDash"/>
                </v:line>
                <v:shapetype id="_x0000_t5" coordsize="21600,21600" o:spt="5" adj="10800" path="m@0,0l0,21600,21600,21600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Triangle isocèle 23" o:spid="_x0000_s1035" type="#_x0000_t5" style="position:absolute;left:3949700;top:3148965;width:832485;height:868680;rotation:-4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fweH3xgAA&#10;ANsAAAAPAAAAZHJzL2Rvd25yZXYueG1sRI9Pa8JAFMTvBb/D8oTe6kaFYqOriCIIbSqmPejtkX1N&#10;QrNvQ3bNn376bkHocZiZ3zCrTW8q0VLjSssKppMIBHFmdcm5gs+Pw9MChPPIGivLpGAgB5v16GGF&#10;sbYdn6lNfS4ChF2MCgrv61hKlxVk0E1sTRy8L9sY9EE2udQNdgFuKjmLomdpsOSwUGBNu4Ky7/Rm&#10;FNTGD931JXk7/5TJ7XJK9u+X171Sj+N+uwThqff/4Xv7qBXM5vD3JfwAuf4F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fweH3xgAAANsAAAAPAAAAAAAAAAAAAAAAAJcCAABkcnMv&#10;ZG93bnJldi54bWxQSwUGAAAAAAQABAD1AAAAigMAAAAA&#10;" fillcolor="gray [1616]" stroked="f">
                  <v:fill color2="#d9d9d9 [496]" rotate="t" colors="0 #bcbcbc;22938f #d0d0d0;1 #ededed" type="gradient"/>
                  <v:shadow on="t" opacity="24903f" mv:blur="40000f" origin=",.5" offset="0,20000emu"/>
                </v:shape>
                <v:shape id="Triangle isocèle 24" o:spid="_x0000_s1036" type="#_x0000_t5" style="position:absolute;left:3949382;top:94298;width:832485;height:868680;rotation:-45;flip:y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MBt1JwwAA&#10;ANsAAAAPAAAAZHJzL2Rvd25yZXYueG1sRI/disIwFITvhX2HcIS909SuiFajyMpCr/zbfYBDc2yL&#10;zUlpYtv16Y0geDnMzDfMatObSrTUuNKygsk4AkGcWV1yruDv92c0B+E8ssbKMin4Jweb9cdghYm2&#10;HZ+oPftcBAi7BBUU3teJlC4ryKAb25o4eBfbGPRBNrnUDXYBbioZR9FMGiw5LBRY03dB2fV8Mwra&#10;6T3rv47XxWJfm213oF0ap3elPof9dgnCU+/f4Vc71QriKTy/hB8g1w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MBt1JwwAAANsAAAAPAAAAAAAAAAAAAAAAAJcCAABkcnMvZG93&#10;bnJldi54bWxQSwUGAAAAAAQABAD1AAAAhwMAAAAA&#10;" fillcolor="gray [1616]" stroked="f">
                  <v:fill color2="#d9d9d9 [496]" rotate="t" colors="0 #bcbcbc;22938f #d0d0d0;1 #ededed" type="gradient"/>
                  <v:shadow on="t" opacity="24903f" mv:blur="40000f" origin=",.5" offset="0,20000emu"/>
                </v:shape>
                <v:shape id="Triangle isocèle 25" o:spid="_x0000_s1037" type="#_x0000_t5" style="position:absolute;left:800735;top:93980;width:832485;height:868680;rotation:-45;flip:x y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Z2GbxwwAA&#10;ANsAAAAPAAAAZHJzL2Rvd25yZXYueG1sRI9Bi8IwFITvC/6H8ARva6pQ0WoUFYW97OKqIN6ezbMt&#10;Ni+1idr990YQ9jjMzDfMZNaYUtypdoVlBb1uBII4tbrgTMF+t/4cgnAeWWNpmRT8kYPZtPUxwUTb&#10;B//SfeszESDsElSQe18lUro0J4Ouayvi4J1tbdAHWWdS1/gIcFPKfhQNpMGCw0KOFS1zSi/bm1GA&#10;8WpzWgz4eox/3OF7GI+My7xSnXYzH4Pw1Pj/8Lv9pRX0Y3h9CT9ATp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Z2GbxwwAAANsAAAAPAAAAAAAAAAAAAAAAAJcCAABkcnMvZG93&#10;bnJldi54bWxQSwUGAAAAAAQABAD1AAAAhwMAAAAA&#10;" fillcolor="gray [1616]" stroked="f">
                  <v:fill color2="#d9d9d9 [496]" rotate="t" colors="0 #bcbcbc;22938f #d0d0d0;1 #ededed" type="gradient"/>
                  <v:shadow on="t" opacity="24903f" mv:blur="40000f" origin=",.5" offset="0,20000emu"/>
                </v:shape>
                <v:shape id="Triangle isocèle 26" o:spid="_x0000_s1038" type="#_x0000_t5" style="position:absolute;left:799782;top:3170873;width:832485;height:868680;rotation:-45;flip:x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TmOalwwAA&#10;ANsAAAAPAAAAZHJzL2Rvd25yZXYueG1sRI/disIwFITvhX2HcIS909SuiFajyMpCr/zbfYBDc2yL&#10;zUlpYtv16Y0geDnMzDfMatObSrTUuNKygsk4AkGcWV1yruDv92c0B+E8ssbKMin4Jweb9cdghYm2&#10;HZ+oPftcBAi7BBUU3teJlC4ryKAb25o4eBfbGPRBNrnUDXYBbioZR9FMGiw5LBRY03dB2fV8Mwra&#10;6T3rv47XxWJfm213oF0ap3elPof9dgnCU+/f4Vc71QriGTy/hB8g1w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TmOalwwAAANsAAAAPAAAAAAAAAAAAAAAAAJcCAABkcnMvZG93&#10;bnJldi54bWxQSwUGAAAAAAQABAD1AAAAhwMAAAAA&#10;" fillcolor="gray [1616]" stroked="f">
                  <v:fill color2="#d9d9d9 [496]" rotate="t" colors="0 #bcbcbc;22938f #d0d0d0;1 #ededed" type="gradient"/>
                  <v:shadow on="t" opacity="24903f" mv:blur="40000f" origin=",.5" offset="0,20000emu"/>
                </v:shape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Zone de texte 27" o:spid="_x0000_s1039" type="#_x0000_t202" style="position:absolute;left:688340;top:253365;width:760095;height:43434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dBYcwxAAA&#10;ANsAAAAPAAAAZHJzL2Rvd25yZXYueG1sRI9Ba8JAFITvBf/D8gRvuqvYVtNsRJRCTy2mKnh7ZJ9J&#10;aPZtyG5N+u+7BaHHYWa+YdLNYBtxo87XjjXMZwoEceFMzaWG4+frdAXCB2SDjWPS8EMeNtnoIcXE&#10;uJ4PdMtDKSKEfYIaqhDaREpfVGTRz1xLHL2r6yyGKLtSmg77CLeNXCj1JC3WHBcqbGlXUfGVf1sN&#10;p/fr5bxUH+XePra9G5Rku5ZaT8bD9gVEoCH8h+/tN6Nh8Qx/X+IPkNkv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HQWHMMQAAADbAAAADwAAAAAAAAAAAAAAAACXAgAAZHJzL2Rv&#10;d25yZXYueG1sUEsFBgAAAAAEAAQA9QAAAIgDAAAAAA==&#10;" filled="f" stroked="f">
                  <v:textbox>
                    <w:txbxContent>
                      <w:p w14:paraId="796A0469" w14:textId="335825B1" w:rsidR="00AE035A" w:rsidRPr="004507B4" w:rsidRDefault="00AE035A" w:rsidP="00BB1011">
                        <w:pPr>
                          <w:jc w:val="center"/>
                          <w:rPr>
                            <w:sz w:val="18"/>
                          </w:rPr>
                        </w:pPr>
                        <w:r w:rsidRPr="004507B4">
                          <w:rPr>
                            <w:sz w:val="18"/>
                          </w:rPr>
                          <w:t>Cône de détection</w:t>
                        </w:r>
                      </w:p>
                    </w:txbxContent>
                  </v:textbox>
                </v:shape>
                <v:rect id="Rectangle 28" o:spid="_x0000_s1040" style="position:absolute;left:2389188;top:957897;width:796290;height:253365;rotation:9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a+LJGwQAA&#10;ANsAAAAPAAAAZHJzL2Rvd25yZXYueG1sRE9Na8JAEL0X/A/LCF5K3VShramrSEWwhx6qgtchO2ZD&#10;s7Mxuybx33cOhR4f73u5HnytOmpjFdjA8zQDRVwEW3Fp4HTcPb2BignZYh2YDNwpwno1elhibkPP&#10;39QdUqkkhGOOBlxKTa51LBx5jNPQEAt3Ca3HJLAttW2xl3Bf61mWvWiPFUuDw4Y+HBU/h5s3sP3c&#10;Fq+L+eKxm2df97N3/VXLHjMZD5t3UImG9C/+c++tgZmMlS/yA/TqF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mviyRsEAAADbAAAADwAAAAAAAAAAAAAAAACXAgAAZHJzL2Rvd25y&#10;ZXYueG1sUEsFBgAAAAAEAAQA9QAAAIUDAAAAAA==&#10;" fillcolor="#254163 [1636]" strokecolor="#4579b8 [3044]">
                  <v:fill color2="#4477b6 [3012]" rotate="t" colors="0 #2c5d98;52429f #3c7bc7;1 #3a7ccb" type="gradient">
                    <o:fill v:ext="view" type="gradientUnscaled"/>
                  </v:fill>
                  <v:shadow on="t" opacity="22937f" mv:blur="40000f" origin=",.5" offset="0,23000emu"/>
                </v:rect>
                <v:shapetype id="_x0000_t48" coordsize="21600,21600" o:spt="48" adj="-10080,24300,-3600,4050,-1800,4050" path="m@0@1l@2@3@4@5nfem0,0l21600,,21600,21600,,21600xe">
                  <v:stroke joinstyle="miter"/>
                  <v:formulas>
                    <v:f eqn="val #0"/>
                    <v:f eqn="val #1"/>
                    <v:f eqn="val #2"/>
                    <v:f eqn="val #3"/>
                    <v:f eqn="val #4"/>
                    <v:f eqn="val #5"/>
                  </v:formulas>
                  <v:path arrowok="t" o:extrusionok="f" gradientshapeok="t" o:connecttype="custom" o:connectlocs="@0,@1;10800,0;10800,21600;0,10800;21600,10800"/>
                  <v:handles>
                    <v:h position="#0,#1"/>
                    <v:h position="#2,#3"/>
                    <v:h position="#4,#5"/>
                  </v:handles>
                  <o:callout v:ext="edit" on="t"/>
                </v:shapetype>
                <v:shape id="Légende encadrée 2 34" o:spid="_x0000_s1041" type="#_x0000_t48" style="position:absolute;left:635;top:1375410;width:796290;height:470535;flip:x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a4BwxQAA&#10;ANsAAAAPAAAAZHJzL2Rvd25yZXYueG1sRI9Pa8JAFMTvgt9heQVvuqmWUFJXKYLgH3pwa9vra/Y1&#10;Cc2+jdlV47d3BcHjMDO/YabzztbiRK2vHCt4HiUgiHNnKi4U7D+Xw1cQPiAbrB2Tggt5mM/6vSlm&#10;xp15RycdChEh7DNUUIbQZFL6vCSLfuQa4uj9udZiiLItpGnxHOG2luMkSaXFiuNCiQ0tSsr/9dEq&#10;SPXl4/drvU2O+x+5+dY6XXUHVGrw1L2/gQjUhUf43l4ZBZMXuH2JP0DOrg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LBrgHDFAAAA2wAAAA8AAAAAAAAAAAAAAAAAlwIAAGRycy9k&#10;b3ducmV2LnhtbFBLBQYAAAAABAAEAPUAAACJAwAAAAA=&#10;" adj="-16551,-22056" fillcolor="#254163 [1636]" strokecolor="#4579b8 [3044]">
                  <v:fill color2="#4477b6 [3012]" rotate="t" colors="0 #2c5d98;52429f #3c7bc7;1 #3a7ccb" type="gradient">
                    <o:fill v:ext="view" type="gradientUnscaled"/>
                  </v:fill>
                  <v:shadow on="t" opacity="22937f" mv:blur="40000f" origin=",.5" offset="0,23000emu"/>
                  <v:textbox>
                    <w:txbxContent>
                      <w:p w14:paraId="20A69999" w14:textId="77777777" w:rsidR="00AE035A" w:rsidRDefault="00AE035A" w:rsidP="004507B4">
                        <w:pPr>
                          <w:jc w:val="center"/>
                        </w:pPr>
                        <w:r>
                          <w:t>Capteur</w:t>
                        </w:r>
                      </w:p>
                      <w:p w14:paraId="325F52FB" w14:textId="77777777" w:rsidR="00AE035A" w:rsidRDefault="00AE035A" w:rsidP="004507B4">
                        <w:pPr>
                          <w:jc w:val="center"/>
                        </w:pPr>
                        <w:r>
                          <w:t>SRF02</w:t>
                        </w:r>
                      </w:p>
                      <w:p w14:paraId="3C08325C" w14:textId="77777777" w:rsidR="00AE035A" w:rsidRDefault="00AE035A" w:rsidP="004507B4">
                        <w:pPr>
                          <w:jc w:val="center"/>
                        </w:pPr>
                      </w:p>
                    </w:txbxContent>
                  </v:textbox>
                </v:shape>
                <v:shape id="Légende encadrée 2 35" o:spid="_x0000_s1042" type="#_x0000_t48" style="position:absolute;left:1629410;width:796290;height:470535;flip:x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929L0xQAA&#10;ANsAAAAPAAAAZHJzL2Rvd25yZXYueG1sRI9Ba8JAEIXvBf/DMoK3uom2ItGNaKFQ0EtthHobstNs&#10;anY2ZLea+utdodDj48373rzlqreNOFPna8cK0nECgrh0uuZKQfHx+jgH4QOyxsYxKfglD6t88LDE&#10;TLsLv9N5HyoRIewzVGBCaDMpfWnIoh+7ljh6X66zGKLsKqk7vES4beQkSWbSYs2xwWBLL4bK0/7H&#10;xjeeDiZcP791ut0dZvN6U2yPXCg1GvbrBYhAffg//ku/aQXTZ7hviQCQ+Q0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H3b0vTFAAAA2wAAAA8AAAAAAAAAAAAAAAAAlwIAAGRycy9k&#10;b3ducmV2LnhtbFBLBQYAAAAABAAEAPUAAACJAwAAAAA=&#10;" adj=",33425" fillcolor="#254163 [1636]" strokecolor="#4579b8 [3044]">
                  <v:fill color2="#4477b6 [3012]" rotate="t" colors="0 #2c5d98;52429f #3c7bc7;1 #3a7ccb" type="gradient">
                    <o:fill v:ext="view" type="gradientUnscaled"/>
                  </v:fill>
                  <v:shadow on="t" opacity="22937f" mv:blur="40000f" origin=",.5" offset="0,23000emu"/>
                  <v:textbox>
                    <w:txbxContent>
                      <w:p w14:paraId="26C45ADA" w14:textId="1266F290" w:rsidR="00AE035A" w:rsidRDefault="00AE035A" w:rsidP="004507B4">
                        <w:pPr>
                          <w:jc w:val="center"/>
                        </w:pPr>
                        <w:r>
                          <w:t>ARDUINO NANO</w:t>
                        </w:r>
                      </w:p>
                      <w:p w14:paraId="2920164E" w14:textId="77777777" w:rsidR="00AE035A" w:rsidRDefault="00AE035A" w:rsidP="004507B4">
                        <w:pPr>
                          <w:jc w:val="center"/>
                        </w:pPr>
                      </w:p>
                    </w:txbxContent>
                  </v:textbox>
                  <o:callout v:ext="edit" minusy="t"/>
                </v:shape>
                <v:shape id="Légende encadrée 2 36" o:spid="_x0000_s1043" type="#_x0000_t48" style="position:absolute;left:635;top:2026920;width:542925;height:361950;flip:x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uHpEuxQAA&#10;ANsAAAAPAAAAZHJzL2Rvd25yZXYueG1sRI9Ba8JAFITvgv9heUJvutGCSOoaYmyhPfSgLfb6yL4m&#10;abJvt9lV03/fFQSPw8x8w6yzwXTiTL1vLCuYzxIQxKXVDVcKPj9episQPiBr7CyTgj/ykG3GozWm&#10;2l54T+dDqESEsE9RQR2CS6X0ZU0G/cw64uh9295giLKvpO7xEuGmk4skWUqDDceFGh0VNZXt4WQU&#10;vCVHSV/5b+F2P63Zvh+fi5NrlXqYDPkTiEBDuIdv7Vet4HEJ1y/xB8jNP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4ekS7FAAAA2wAAAA8AAAAAAAAAAAAAAAAAlwIAAGRycy9k&#10;b3ducmV2LnhtbFBLBQYAAAAABAAEAPUAAACJAwAAAAA=&#10;" adj="-35704,-19355" fillcolor="#254163 [1636]" strokecolor="#4579b8 [3044]">
                  <v:fill color2="#4477b6 [3012]" rotate="t" colors="0 #2c5d98;52429f #3c7bc7;1 #3a7ccb" type="gradient">
                    <o:fill v:ext="view" type="gradientUnscaled"/>
                  </v:fill>
                  <v:shadow on="t" opacity="22937f" mv:blur="40000f" origin=",.5" offset="0,23000emu"/>
                  <v:textbox>
                    <w:txbxContent>
                      <w:p w14:paraId="3929EBA9" w14:textId="2A7DFB8B" w:rsidR="00AE035A" w:rsidRDefault="00AE035A" w:rsidP="004507B4">
                        <w:pPr>
                          <w:jc w:val="center"/>
                        </w:pPr>
                        <w:r>
                          <w:t>Bus</w:t>
                        </w:r>
                      </w:p>
                    </w:txbxContent>
                  </v:textbox>
                </v:shape>
                <v:shape id="Forme libre 37" o:spid="_x0000_s1044" style="position:absolute;left:2433320;top:1273810;width:242709;height:652007;visibility:visible;mso-wrap-style:square;v-text-anchor:middle" coordsize="242709,65200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zW9G5xAAA&#10;ANsAAAAPAAAAZHJzL2Rvd25yZXYueG1sRI9BawIxFITvBf9DeAVvNduKrWyNIgVh8SJaDx6fm+dm&#10;afKyTVJd/fWmUOhxmJlvmNmid1acKcTWs4LnUQGCuPa65UbB/nP1NAURE7JG65kUXCnCYj54mGGp&#10;/YW3dN6lRmQIxxIVmJS6UspYG3IYR74jzt7JB4cpy9BIHfCS4c7Kl6J4lQ5bzgsGO/owVH/tfpwC&#10;G2x1641bTarv9XF8OhQbf9wrNXzsl+8gEvXpP/zXrrSC8Rv8fsk/QM7v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c1vRucQAAADbAAAADwAAAAAAAAAAAAAAAACXAgAAZHJzL2Rv&#10;d25yZXYueG1sUEsFBgAAAAAEAAQA9QAAAIgDAAAAAA==&#10;" path="m242709,0c171147,3313,99585,6626,59829,47708,20072,88790,10796,159027,4170,246491,-2456,333955,-3781,504908,20073,572494,43927,640080,147294,652007,147294,652007e" filled="f" strokecolor="red" strokeweight="2pt">
                  <v:shadow on="t" opacity="24903f" mv:blur="40000f" origin=",.5" offset="0,20000emu"/>
                  <v:path arrowok="t" o:connecttype="custom" o:connectlocs="242709,0;59829,47708;4170,246491;20073,572494;147294,652007" o:connectangles="0,0,0,0,0"/>
                </v:shape>
                <v:shape id="Légende encadrée 2 38" o:spid="_x0000_s1045" type="#_x0000_t48" style="position:absolute;top:2605405;width:796290;height:470535;flip:x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r30YqwgAA&#10;ANsAAAAPAAAAZHJzL2Rvd25yZXYueG1sRE/LasJAFN0X/IfhCt01ExuQkjqKBEsLFakx0O0lc5tH&#10;M3dCZmpSv95ZCC4P573aTKYTZxpcY1nBIopBEJdWN1wpKE5vTy8gnEfW2FkmBf/kYLOePaww1Xbk&#10;I51zX4kQwi5FBbX3fSqlK2sy6CLbEwfuxw4GfYBDJfWAYwg3nXyO46U02HBoqLGnrKbyN/8zCrg1&#10;7Xe5vCR4yQ7vu2I/tp/bL6Ue59P2FYSnyd/FN/eHVpCEseFL+AFyfQU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vfRirCAAAA2wAAAA8AAAAAAAAAAAAAAAAAlwIAAGRycy9kb3du&#10;cmV2LnhtbFBLBQYAAAAABAAEAPUAAACGAwAAAAA=&#10;" adj="-44978,-37240" fillcolor="#254163 [1636]" strokecolor="#4579b8 [3044]">
                  <v:fill color2="#4477b6 [3012]" rotate="t" colors="0 #2c5d98;52429f #3c7bc7;1 #3a7ccb" type="gradient">
                    <o:fill v:ext="view" type="gradientUnscaled"/>
                  </v:fill>
                  <v:shadow on="t" opacity="22937f" mv:blur="40000f" origin=",.5" offset="0,23000emu"/>
                  <v:textbox>
                    <w:txbxContent>
                      <w:p w14:paraId="5C14366D" w14:textId="23DFDD75" w:rsidR="00AE035A" w:rsidRDefault="00AE035A" w:rsidP="004507B4">
                        <w:pPr>
                          <w:jc w:val="center"/>
                        </w:pPr>
                        <w:r>
                          <w:t>Liaison série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7E0447">
        <w:t xml:space="preserve">On souhaite faire évoluer l’AR.DRONE de PARROT, en ajoutant la possibilité de détecter </w:t>
      </w:r>
      <w:r w:rsidR="00EE5026">
        <w:t>les obstacles</w:t>
      </w:r>
      <w:r w:rsidR="007E0447">
        <w:t xml:space="preserve"> en vol.</w:t>
      </w:r>
    </w:p>
    <w:p w14:paraId="6CD2F7DF" w14:textId="52381D9D" w:rsidR="007E0447" w:rsidRDefault="00EE5026" w:rsidP="004B49BC">
      <w:r>
        <w:t xml:space="preserve">Pour cela, on équipe un AR.DRONE muni de sa carène de protection de 4 </w:t>
      </w:r>
      <w:r w:rsidRPr="002F3D13">
        <w:rPr>
          <w:b/>
          <w:u w:val="single"/>
        </w:rPr>
        <w:t>capteurs de distance à ultrasons SFR02</w:t>
      </w:r>
      <w:r>
        <w:t xml:space="preserve">, et d’une </w:t>
      </w:r>
      <w:r w:rsidRPr="002F3D13">
        <w:rPr>
          <w:b/>
          <w:u w:val="single"/>
        </w:rPr>
        <w:t>carte à microcontrôleur ARDUINO NANO</w:t>
      </w:r>
      <w:r w:rsidR="002F3D13">
        <w:t>.</w:t>
      </w:r>
    </w:p>
    <w:p w14:paraId="747C1EB8" w14:textId="223CE7F8" w:rsidR="007E0447" w:rsidRDefault="007E0447" w:rsidP="004B49BC"/>
    <w:p w14:paraId="58B36AA9" w14:textId="35E0C3A4" w:rsidR="007E0447" w:rsidRDefault="002F3D13" w:rsidP="004B49BC">
      <w:r>
        <w:t>Durant le vol, la carte ARDUINO collecte les informations des capteurs par l’intermédiaire du bus, et envoi les ordres à l’AR.DRONE grâce à la liaison série.</w:t>
      </w:r>
    </w:p>
    <w:p w14:paraId="760FABEF" w14:textId="5F52C93C" w:rsidR="007E0447" w:rsidRDefault="007E0447" w:rsidP="004B49BC"/>
    <w:p w14:paraId="0C27392E" w14:textId="383799B3" w:rsidR="00013A6A" w:rsidRDefault="00013A6A">
      <w:pPr>
        <w:spacing w:after="200" w:line="276" w:lineRule="auto"/>
        <w:jc w:val="left"/>
      </w:pPr>
      <w:r>
        <w:br w:type="page"/>
      </w:r>
    </w:p>
    <w:p w14:paraId="57C9640A" w14:textId="4992C037" w:rsidR="00F5593C" w:rsidRDefault="00F5593C" w:rsidP="00F5593C">
      <w:pPr>
        <w:pStyle w:val="Titre1"/>
      </w:pPr>
      <w:r>
        <w:lastRenderedPageBreak/>
        <w:t>Objectif du projet :</w:t>
      </w:r>
    </w:p>
    <w:p w14:paraId="4EB4398C" w14:textId="5B68963E" w:rsidR="00ED5FD9" w:rsidRPr="00ED5FD9" w:rsidRDefault="00ED5FD9" w:rsidP="00ED5FD9">
      <w:pPr>
        <w:pStyle w:val="Titre2"/>
      </w:pPr>
      <w:r>
        <w:t>Problématique :</w:t>
      </w:r>
    </w:p>
    <w:p w14:paraId="1DE4CB62" w14:textId="70C2A9C0" w:rsidR="00F5593C" w:rsidRPr="003A3EDE" w:rsidRDefault="00F5593C" w:rsidP="003A3E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sz w:val="28"/>
        </w:rPr>
      </w:pPr>
      <w:r w:rsidRPr="003A3EDE">
        <w:rPr>
          <w:b/>
          <w:i/>
          <w:sz w:val="28"/>
        </w:rPr>
        <w:t>Nous allons concevoir le support de capteur SFR02, pe</w:t>
      </w:r>
      <w:r w:rsidR="001C2FAC">
        <w:rPr>
          <w:b/>
          <w:i/>
          <w:sz w:val="28"/>
        </w:rPr>
        <w:t>rmettant la mise et le maintien</w:t>
      </w:r>
      <w:r w:rsidRPr="003A3EDE">
        <w:rPr>
          <w:b/>
          <w:i/>
          <w:sz w:val="28"/>
        </w:rPr>
        <w:t xml:space="preserve"> en position du capteur sur l’AR.DRONE.</w:t>
      </w:r>
    </w:p>
    <w:p w14:paraId="16ABE8A8" w14:textId="3414A3CD" w:rsidR="00DB0CDE" w:rsidRDefault="00ED5FD9" w:rsidP="00ED5FD9">
      <w:pPr>
        <w:rPr>
          <w:i/>
        </w:rPr>
      </w:pPr>
      <w:r>
        <w:rPr>
          <w:i/>
        </w:rPr>
        <w:t>La partie programmation, câblage</w:t>
      </w:r>
      <w:r w:rsidR="00F5593C" w:rsidRPr="00ED5FD9">
        <w:rPr>
          <w:i/>
        </w:rPr>
        <w:t xml:space="preserve"> et</w:t>
      </w:r>
      <w:r>
        <w:rPr>
          <w:i/>
        </w:rPr>
        <w:t xml:space="preserve"> conception du</w:t>
      </w:r>
      <w:r w:rsidR="00F5593C" w:rsidRPr="00ED5FD9">
        <w:rPr>
          <w:i/>
        </w:rPr>
        <w:t xml:space="preserve"> support de la carte ARDUINO ne seront pas traité dans ce projet.</w:t>
      </w:r>
      <w:r w:rsidR="00BB1011" w:rsidRPr="00ED5FD9">
        <w:rPr>
          <w:i/>
        </w:rPr>
        <w:t xml:space="preserve"> </w:t>
      </w:r>
    </w:p>
    <w:p w14:paraId="16DCCD10" w14:textId="77777777" w:rsidR="00013A6A" w:rsidRPr="00013A6A" w:rsidRDefault="00013A6A" w:rsidP="00ED5FD9">
      <w:pPr>
        <w:rPr>
          <w:i/>
          <w:sz w:val="10"/>
        </w:rPr>
      </w:pPr>
    </w:p>
    <w:p w14:paraId="691B7599" w14:textId="579271A4" w:rsidR="00DB0CDE" w:rsidRDefault="00DB0CDE" w:rsidP="00DB0CDE">
      <w:pPr>
        <w:pStyle w:val="Titre2"/>
      </w:pPr>
      <w:r>
        <w:t>Frontière de l’étude :</w:t>
      </w:r>
    </w:p>
    <w:p w14:paraId="3F2347F4" w14:textId="281E92EC" w:rsidR="00871A0B" w:rsidRDefault="00DB0CDE" w:rsidP="00DB0CDE">
      <w:r>
        <w:rPr>
          <w:noProof/>
          <w:lang w:eastAsia="fr-FR"/>
        </w:rPr>
        <mc:AlternateContent>
          <mc:Choice Requires="wpg">
            <w:drawing>
              <wp:inline distT="0" distB="0" distL="0" distR="0" wp14:anchorId="0D24C507" wp14:editId="77269A41">
                <wp:extent cx="6543040" cy="3438524"/>
                <wp:effectExtent l="0" t="0" r="10160" b="67310"/>
                <wp:docPr id="110" name="Grouper 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43040" cy="3438524"/>
                          <a:chOff x="0" y="0"/>
                          <a:chExt cx="6543040" cy="3438524"/>
                        </a:xfrm>
                      </wpg:grpSpPr>
                      <pic:pic xmlns:pic="http://schemas.openxmlformats.org/drawingml/2006/picture">
                        <pic:nvPicPr>
                          <pic:cNvPr id="41" name="Image 6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" y="36195"/>
                            <a:ext cx="3547110" cy="3385185"/>
                          </a:xfrm>
                          <a:prstGeom prst="rect">
                            <a:avLst/>
                          </a:prstGeom>
                          <a:noFill/>
                          <a:ln w="28575" cmpd="sng">
                            <a:solidFill>
                              <a:srgbClr val="FF0000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0" name="Image 5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79595" y="0"/>
                            <a:ext cx="2163445" cy="1415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2" name="Rectangle 42"/>
                        <wps:cNvSpPr/>
                        <wps:spPr>
                          <a:xfrm>
                            <a:off x="4379595" y="615315"/>
                            <a:ext cx="723900" cy="615315"/>
                          </a:xfrm>
                          <a:prstGeom prst="rect">
                            <a:avLst/>
                          </a:prstGeom>
                          <a:noFill/>
                          <a:ln w="28575" cmpd="sng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Connecteur droit 45"/>
                        <wps:cNvCnPr/>
                        <wps:spPr>
                          <a:xfrm flipH="1" flipV="1">
                            <a:off x="3619500" y="36195"/>
                            <a:ext cx="760095" cy="579120"/>
                          </a:xfrm>
                          <a:prstGeom prst="line">
                            <a:avLst/>
                          </a:prstGeom>
                          <a:noFill/>
                          <a:ln w="12700" cmpd="sng">
                            <a:solidFill>
                              <a:srgbClr val="FF0000"/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Connecteur droit 46"/>
                        <wps:cNvCnPr/>
                        <wps:spPr>
                          <a:xfrm flipV="1">
                            <a:off x="3619500" y="1230630"/>
                            <a:ext cx="760095" cy="2207894"/>
                          </a:xfrm>
                          <a:prstGeom prst="line">
                            <a:avLst/>
                          </a:prstGeom>
                          <a:noFill/>
                          <a:ln w="12700" cmpd="sng">
                            <a:solidFill>
                              <a:srgbClr val="FF0000"/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4" name="Ellipse 104"/>
                        <wps:cNvSpPr/>
                        <wps:spPr>
                          <a:xfrm>
                            <a:off x="108585" y="1773555"/>
                            <a:ext cx="1882140" cy="1520190"/>
                          </a:xfrm>
                          <a:prstGeom prst="ellipse">
                            <a:avLst/>
                          </a:prstGeom>
                          <a:gradFill flip="none" rotWithShape="1">
                            <a:gsLst>
                              <a:gs pos="0">
                                <a:schemeClr val="accent1">
                                  <a:shade val="51000"/>
                                  <a:satMod val="130000"/>
                                  <a:alpha val="19000"/>
                                </a:schemeClr>
                              </a:gs>
                              <a:gs pos="80000">
                                <a:schemeClr val="accent1">
                                  <a:shade val="93000"/>
                                  <a:satMod val="130000"/>
                                  <a:alpha val="19000"/>
                                </a:schemeClr>
                              </a:gs>
                              <a:gs pos="100000">
                                <a:schemeClr val="accent1">
                                  <a:shade val="94000"/>
                                  <a:satMod val="135000"/>
                                  <a:alpha val="19000"/>
                                </a:schemeClr>
                              </a:gs>
                            </a:gsLst>
                            <a:lin ang="16200000" scaled="0"/>
                            <a:tileRect/>
                          </a:gradFill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Zone de texte 105"/>
                        <wps:cNvSpPr txBox="1"/>
                        <wps:spPr>
                          <a:xfrm>
                            <a:off x="253365" y="2497455"/>
                            <a:ext cx="61531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D12FA27" w14:textId="0ABD4964" w:rsidR="00013A6A" w:rsidRPr="00EB03D5" w:rsidRDefault="00013A6A" w:rsidP="00EB03D5">
                              <w:pPr>
                                <w:jc w:val="center"/>
                                <w:rPr>
                                  <w:color w:val="FFFFFF" w:themeColor="background1"/>
                                  <w:sz w:val="18"/>
                                </w:rPr>
                              </w:pPr>
                              <w:r w:rsidRPr="00EB03D5">
                                <w:rPr>
                                  <w:color w:val="FFFFFF" w:themeColor="background1"/>
                                  <w:sz w:val="18"/>
                                </w:rPr>
                                <w:t>Capteur SFR02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Zone de texte 107"/>
                        <wps:cNvSpPr txBox="1"/>
                        <wps:spPr>
                          <a:xfrm>
                            <a:off x="2461260" y="1918335"/>
                            <a:ext cx="723900" cy="506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5B8EB49" w14:textId="0EDC43E4" w:rsidR="00013A6A" w:rsidRPr="00EB03D5" w:rsidRDefault="00013A6A" w:rsidP="00EB03D5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Zone d’exclusion (rotor)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Zone de texte 108"/>
                        <wps:cNvSpPr txBox="1"/>
                        <wps:spPr>
                          <a:xfrm>
                            <a:off x="0" y="1520190"/>
                            <a:ext cx="723900" cy="398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117F4B6" w14:textId="3EA9EC61" w:rsidR="00013A6A" w:rsidRPr="00EA5351" w:rsidRDefault="00013A6A" w:rsidP="00EB03D5">
                              <w:pPr>
                                <w:jc w:val="center"/>
                                <w:rPr>
                                  <w:color w:val="3366FF"/>
                                  <w:sz w:val="18"/>
                                </w:rPr>
                              </w:pPr>
                              <w:r w:rsidRPr="00EA5351">
                                <w:rPr>
                                  <w:color w:val="3366FF"/>
                                  <w:sz w:val="18"/>
                                </w:rPr>
                                <w:t>Frontière de l’étude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er 110" o:spid="_x0000_s1046" style="width:515.2pt;height:270.75pt;mso-position-horizontal-relative:char;mso-position-vertical-relative:line" coordsize="6543040,3438524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">
                <v:shape id="Image 6" o:spid="_x0000_s1047" type="#_x0000_t75" style="position:absolute;left:36195;top:36195;width:3547110;height:338518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Cqp&#10;bvPEAAAA2wAAAA8AAABkcnMvZG93bnJldi54bWxEj0FrwkAUhO8F/8PyhN7qJqVWia5BpIbiocG0&#10;9PyafSbB7NuQ3cb4791CweMwM98w63Q0rRiod41lBfEsAkFcWt1wpeDrc/+0BOE8ssbWMim4koN0&#10;M3lYY6LthY80FL4SAcIuQQW1910ipStrMuhmtiMO3sn2Bn2QfSV1j5cAN618jqJXabDhsFBjR7ua&#10;ynPxaxR8b38+5jkv9vnSZ+6Q5W9ccKTU43TcrkB4Gv09/N9+1wpeYvj7En6A3Nw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CqpbvPEAAAA2wAAAA8AAAAAAAAAAAAAAAAAnAIA&#10;AGRycy9kb3ducmV2LnhtbFBLBQYAAAAABAAEAPcAAACNAwAAAAA=&#10;" stroked="t" strokecolor="red" strokeweight="2.25pt">
                  <v:imagedata r:id="rId13" o:title=""/>
                  <v:path arrowok="t"/>
                </v:shape>
                <v:shape id="Image 5" o:spid="_x0000_s1048" type="#_x0000_t75" style="position:absolute;left:4379595;width:2163445;height:141541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MxW&#10;AsLAAAAA2wAAAA8AAABkcnMvZG93bnJldi54bWxET01rwkAQvRf8D8sIvTWbaqgSXUXElFwbFa9D&#10;dkxCs7Mhu5qkv757KPT4eN/b/Wha8aTeNZYVvEcxCOLS6oYrBZdz9rYG4TyyxtYyKZjIwX43e9li&#10;qu3AX/QsfCVCCLsUFdTed6mUrqzJoItsRxy4u+0N+gD7SuoehxBuWrmI4w9psOHQUGNHx5rK7+Jh&#10;FNw+q9P16IsxWbmfZZlhkS+nSanX+XjYgPA0+n/xnzvXCpKwPnwJP0DufgE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zFYCwsAAAADbAAAADwAAAAAAAAAAAAAAAACcAgAAZHJz&#10;L2Rvd25yZXYueG1sUEsFBgAAAAAEAAQA9wAAAIkDAAAAAA==&#10;">
                  <v:imagedata r:id="rId14" o:title=""/>
                  <v:path arrowok="t"/>
                </v:shape>
                <v:rect id="Rectangle 42" o:spid="_x0000_s1049" style="position:absolute;left:4379595;top:615315;width:723900;height:61531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o7JU3wgAA&#10;ANsAAAAPAAAAZHJzL2Rvd25yZXYueG1sRI9Ba8JAFITvQv/D8gq96aZSio2uIoK04MkkCN5es88k&#10;NPs2ZNdk/fduQfA4zDczzGoTTCsG6l1jWcH7LAFBXFrdcKWgyPfTBQjnkTW2lknBjRxs1i+TFaba&#10;jnykIfOViCXsUlRQe9+lUrqyJoNuZjvi6F1sb9BH2VdS9zjGctPKeZJ8SoMNx4UaO9rVVP5lV6Pg&#10;d3tyyflwjpjtikXIv69fgZV6ew3bJQhPwT/hR/pHK/iYw/+X+APk+g4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OjslTfCAAAA2wAAAA8AAAAAAAAAAAAAAAAAlwIAAGRycy9kb3du&#10;cmV2LnhtbFBLBQYAAAAABAAEAPUAAACGAwAAAAA=&#10;" filled="f" strokecolor="red" strokeweight="2.25pt">
                  <v:shadow on="t" opacity="22937f" mv:blur="40000f" origin=",.5" offset="0,23000emu"/>
                </v:rect>
                <v:line id="Connecteur droit 45" o:spid="_x0000_s1050" style="position:absolute;flip:x y;visibility:visible;mso-wrap-style:square" from="3619500,36195" to="4379595,61531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3Tq/8UAAADbAAAADwAAAGRycy9kb3ducmV2LnhtbESP3WrCQBSE7wu+w3IE73RjUZHoRkpA&#10;qLaFNhbq5SF78kOzZ0N2TdK37xaEXg4z8w2zP4ymET11rrasYLmIQBDnVtdcKvi8HOdbEM4ja2ws&#10;k4IfcnBIJg97jLUd+IP6zJciQNjFqKDyvo2ldHlFBt3CtsTBK2xn0AfZlVJ3OAS4aeRjFG2kwZrD&#10;QoUtpRXl39nNKChOpxfsvzb5On27vp7HJh3edabUbDo+7UB4Gv1/+N5+1gpWa/j7En6ATH4B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t3Tq/8UAAADbAAAADwAAAAAAAAAA&#10;AAAAAAChAgAAZHJzL2Rvd25yZXYueG1sUEsFBgAAAAAEAAQA+QAAAJMDAAAAAA==&#10;" strokecolor="red" strokeweight="1pt">
                  <v:stroke dashstyle="3 1"/>
                  <v:shadow on="t" opacity="24903f" mv:blur="40000f" origin=",.5" offset="0,20000emu"/>
                </v:line>
                <v:line id="Connecteur droit 46" o:spid="_x0000_s1051" style="position:absolute;flip:y;visibility:visible;mso-wrap-style:square" from="3619500,1230630" to="4379595,343852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0sKUj8YAAADbAAAADwAAAGRycy9kb3ducmV2LnhtbESP3UoDMRSE74W+QzgF72xWaUu7Ni0i&#10;KIJV7I/Fy0Nyuru4OYlJbLdvbwpCL4eZ+YaZLTrbigOF2DhWcDsoQBBrZxquFGw3TzcTEDEhG2wd&#10;k4ITRVjMe1czLI078ooO61SJDOFYooI6JV9KGXVNFuPAeeLs7V2wmLIMlTQBjxluW3lXFGNpseG8&#10;UKOnx5r09/rXKvj52g/Nx/Pbuzav2gc/2i0/pzulrvvdwz2IRF26hP/bL0bBcAznL/kHyPkfAA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NLClI/GAAAA2wAAAA8AAAAAAAAA&#10;AAAAAAAAoQIAAGRycy9kb3ducmV2LnhtbFBLBQYAAAAABAAEAPkAAACUAwAAAAA=&#10;" strokecolor="red" strokeweight="1pt">
                  <v:stroke dashstyle="3 1"/>
                  <v:shadow on="t" opacity="24903f" mv:blur="40000f" origin=",.5" offset="0,20000emu"/>
                </v:line>
                <v:oval id="Ellipse 104" o:spid="_x0000_s1052" style="position:absolute;left:108585;top:1773555;width:1882140;height:152019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wK3YxwQAA&#10;ANwAAAAPAAAAZHJzL2Rvd25yZXYueG1sRE9LawIxEL4X/A9hhN5qYpWyrEYRqWB7q4+Dt3Ez+8DN&#10;ZE2ibv99Uyj0Nh/fc+bL3rbiTj40jjWMRwoEceFMw5WGw37zkoEIEdlg65g0fFOA5WLwNMfcuAd/&#10;0X0XK5FCOOSooY6xy6UMRU0Ww8h1xIkrnbcYE/SVNB4fKdy28lWpN2mx4dRQY0frmorL7mY1qPL4&#10;6U+T47XJ3tfhgzN5nlKp9fOwX81AROrjv/jPvTVpvprC7zPpArn4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8Ct2McEAAADcAAAADwAAAAAAAAAAAAAAAACXAgAAZHJzL2Rvd25y&#10;ZXYueG1sUEsFBgAAAAAEAAQA9QAAAIUDAAAAAA==&#10;" fillcolor="#254163 [1636]" strokecolor="#4579b8 [3044]">
                  <v:fill opacity="12451f" color2="#4477b6 [3012]" o:opacity2="12451f" rotate="t" colors="0 #2c5d98;52429f #3c7bc7;1 #3a7ccb" type="gradient">
                    <o:fill v:ext="view" type="gradientUnscaled"/>
                  </v:fill>
                  <v:shadow on="t" opacity="22937f" mv:blur="40000f" origin=",.5" offset="0,23000emu"/>
                </v:oval>
                <v:shape id="Zone de texte 105" o:spid="_x0000_s1053" type="#_x0000_t202" style="position:absolute;left:253365;top:2497455;width:615315;height:36195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8J7x4wgAA&#10;ANwAAAAPAAAAZHJzL2Rvd25yZXYueG1sRE9La8JAEL4X+h+WKXiru5VabHQTiqXgSanaQm9DdvLA&#10;7GzIbpP4711B8DYf33NW2Wgb0VPna8caXqYKBHHuTM2lhuPh63kBwgdkg41j0nAmD1n6+LDCxLiB&#10;v6nfh1LEEPYJaqhCaBMpfV6RRT91LXHkCtdZDBF2pTQdDjHcNnKm1Ju0WHNsqLCldUX5af9vNfxs&#10;i7/fV7UrP+28HdyoJNt3qfXkafxYggg0hrv45t6YOF/N4fpMvECmF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PwnvHjCAAAA3AAAAA8AAAAAAAAAAAAAAAAAlwIAAGRycy9kb3du&#10;cmV2LnhtbFBLBQYAAAAABAAEAPUAAACGAwAAAAA=&#10;" filled="f" stroked="f">
                  <v:textbox>
                    <w:txbxContent>
                      <w:p w14:paraId="4D12FA27" w14:textId="0ABD4964" w:rsidR="00AE035A" w:rsidRPr="00EB03D5" w:rsidRDefault="00AE035A" w:rsidP="00EB03D5">
                        <w:pPr>
                          <w:jc w:val="center"/>
                          <w:rPr>
                            <w:color w:val="FFFFFF" w:themeColor="background1"/>
                            <w:sz w:val="18"/>
                          </w:rPr>
                        </w:pPr>
                        <w:r w:rsidRPr="00EB03D5">
                          <w:rPr>
                            <w:color w:val="FFFFFF" w:themeColor="background1"/>
                            <w:sz w:val="18"/>
                          </w:rPr>
                          <w:t>Capteur SFR02</w:t>
                        </w:r>
                      </w:p>
                    </w:txbxContent>
                  </v:textbox>
                </v:shape>
                <v:shape id="Zone de texte 107" o:spid="_x0000_s1054" type="#_x0000_t202" style="position:absolute;left:2461260;top:1918335;width:723900;height:50673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juYeUwgAA&#10;ANwAAAAPAAAAZHJzL2Rvd25yZXYueG1sRE9Na8JAEL0X/A/LCN50V7G1xmxEWgo9tZi2grchOybB&#10;7GzIbk38925B6G0e73PS7WAbcaHO1441zGcKBHHhTM2lhu+vt+kzCB+QDTaOScOVPGyz0UOKiXE9&#10;7+mSh1LEEPYJaqhCaBMpfVGRRT9zLXHkTq6zGCLsSmk67GO4beRCqSdpsebYUGFLLxUV5/zXavj5&#10;OB0PS/VZvtrHtneDkmzXUuvJeNhtQAQawr/47n43cb5awd8z8QKZ3Q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GO5h5TCAAAA3AAAAA8AAAAAAAAAAAAAAAAAlwIAAGRycy9kb3du&#10;cmV2LnhtbFBLBQYAAAAABAAEAPUAAACGAwAAAAA=&#10;" filled="f" stroked="f">
                  <v:textbox>
                    <w:txbxContent>
                      <w:p w14:paraId="75B8EB49" w14:textId="0EDC43E4" w:rsidR="00AE035A" w:rsidRPr="00EB03D5" w:rsidRDefault="00AE035A" w:rsidP="00EB03D5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Zone d’exclusion (rotor)</w:t>
                        </w:r>
                      </w:p>
                    </w:txbxContent>
                  </v:textbox>
                </v:shape>
                <v:shape id="Zone de texte 108" o:spid="_x0000_s1055" type="#_x0000_t202" style="position:absolute;top:1520190;width:723900;height:39814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SJhPmxAAA&#10;ANwAAAAPAAAAZHJzL2Rvd25yZXYueG1sRI9Ba8JAEIXvQv/DMoXedLdSRVNXKZVCT4qxFXobsmMS&#10;mp0N2a1J/71zELzN8N68981qM/hGXaiLdWALzxMDirgIrubSwtfxY7wAFROywyYwWfinCJv1w2iF&#10;mQs9H+iSp1JJCMcMLVQptZnWsajIY5yElli0c+g8Jlm7UrsOewn3jZ4aM9cea5aGClt6r6j4zf+8&#10;he/d+ef0Yvbl1s/aPgxGs19qa58eh7dXUImGdDffrj+d4BuhlWdkAr2+A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EiYT5sQAAADcAAAADwAAAAAAAAAAAAAAAACXAgAAZHJzL2Rv&#10;d25yZXYueG1sUEsFBgAAAAAEAAQA9QAAAIgDAAAAAA==&#10;" filled="f" stroked="f">
                  <v:textbox>
                    <w:txbxContent>
                      <w:p w14:paraId="2117F4B6" w14:textId="3EA9EC61" w:rsidR="00AE035A" w:rsidRPr="00EA5351" w:rsidRDefault="00AE035A" w:rsidP="00EB03D5">
                        <w:pPr>
                          <w:jc w:val="center"/>
                          <w:rPr>
                            <w:color w:val="3366FF"/>
                            <w:sz w:val="18"/>
                          </w:rPr>
                        </w:pPr>
                        <w:r w:rsidRPr="00EA5351">
                          <w:rPr>
                            <w:color w:val="3366FF"/>
                            <w:sz w:val="18"/>
                          </w:rPr>
                          <w:t>Frontière de l’étude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ABB7EF0" w14:textId="6CE8192C" w:rsidR="00D33227" w:rsidRDefault="004B3CE5" w:rsidP="00A51304">
      <w:pPr>
        <w:pStyle w:val="Titre1"/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2FB38D45" wp14:editId="1F1AAB3E">
                <wp:simplePos x="0" y="0"/>
                <wp:positionH relativeFrom="column">
                  <wp:posOffset>2560955</wp:posOffset>
                </wp:positionH>
                <wp:positionV relativeFrom="paragraph">
                  <wp:posOffset>645795</wp:posOffset>
                </wp:positionV>
                <wp:extent cx="3953510" cy="2787015"/>
                <wp:effectExtent l="50800" t="25400" r="85090" b="6985"/>
                <wp:wrapSquare wrapText="bothSides"/>
                <wp:docPr id="120" name="Grouper 1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53510" cy="2787015"/>
                          <a:chOff x="0" y="0"/>
                          <a:chExt cx="4053840" cy="2857572"/>
                        </a:xfrm>
                      </wpg:grpSpPr>
                      <wps:wsp>
                        <wps:cNvPr id="111" name="Ellipse 111"/>
                        <wps:cNvSpPr/>
                        <wps:spPr>
                          <a:xfrm>
                            <a:off x="0" y="0"/>
                            <a:ext cx="1664970" cy="76009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845E513" w14:textId="463838D8" w:rsidR="00013A6A" w:rsidRPr="00120AB1" w:rsidRDefault="00013A6A" w:rsidP="007A0DE2">
                              <w:pPr>
                                <w:jc w:val="center"/>
                                <w:rPr>
                                  <w:color w:val="000000"/>
                                </w:rPr>
                              </w:pPr>
                              <w:r w:rsidRPr="00120AB1">
                                <w:rPr>
                                  <w:color w:val="000000"/>
                                </w:rPr>
                                <w:t>Utilisateur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Ellipse 112"/>
                        <wps:cNvSpPr/>
                        <wps:spPr>
                          <a:xfrm>
                            <a:off x="2388870" y="0"/>
                            <a:ext cx="1664970" cy="76009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CF2F5DF" w14:textId="5E60E3C9" w:rsidR="00013A6A" w:rsidRPr="00120AB1" w:rsidRDefault="00013A6A" w:rsidP="007A0DE2">
                              <w:pPr>
                                <w:jc w:val="center"/>
                                <w:rPr>
                                  <w:color w:val="000000"/>
                                </w:rPr>
                              </w:pPr>
                              <w:r w:rsidRPr="00120AB1">
                                <w:rPr>
                                  <w:color w:val="000000"/>
                                </w:rPr>
                                <w:t>AR.D</w:t>
                              </w:r>
                              <w:r>
                                <w:rPr>
                                  <w:color w:val="000000"/>
                                </w:rPr>
                                <w:t>R</w:t>
                              </w:r>
                              <w:r w:rsidRPr="00120AB1">
                                <w:rPr>
                                  <w:color w:val="000000"/>
                                </w:rPr>
                                <w:t>ONE</w:t>
                              </w:r>
                            </w:p>
                            <w:p w14:paraId="6235EC3C" w14:textId="49B49B34" w:rsidR="00013A6A" w:rsidRPr="00120AB1" w:rsidRDefault="00013A6A" w:rsidP="007A0DE2">
                              <w:pPr>
                                <w:jc w:val="center"/>
                                <w:rPr>
                                  <w:color w:val="000000"/>
                                </w:rPr>
                              </w:pPr>
                              <w:r w:rsidRPr="00120AB1">
                                <w:rPr>
                                  <w:color w:val="000000"/>
                                </w:rPr>
                                <w:t>Capteur SRF02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Ellipse 113"/>
                        <wps:cNvSpPr/>
                        <wps:spPr>
                          <a:xfrm>
                            <a:off x="1230630" y="977265"/>
                            <a:ext cx="1664970" cy="76009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E8E7DA2" w14:textId="515C6FB2" w:rsidR="00013A6A" w:rsidRPr="00120AB1" w:rsidRDefault="00013A6A" w:rsidP="007A0DE2">
                              <w:pPr>
                                <w:jc w:val="center"/>
                                <w:rPr>
                                  <w:color w:val="000000"/>
                                </w:rPr>
                              </w:pPr>
                              <w:r w:rsidRPr="00120AB1">
                                <w:rPr>
                                  <w:color w:val="000000"/>
                                </w:rPr>
                                <w:t>Support de capteur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398145" y="2063115"/>
                            <a:ext cx="3402330" cy="5067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5939633" w14:textId="2CB9BC6E" w:rsidR="00013A6A" w:rsidRPr="00120AB1" w:rsidRDefault="00013A6A" w:rsidP="007A0DE2">
                              <w:pPr>
                                <w:jc w:val="center"/>
                                <w:rPr>
                                  <w:color w:val="000000"/>
                                </w:rPr>
                              </w:pPr>
                              <w:r w:rsidRPr="00120AB1">
                                <w:rPr>
                                  <w:color w:val="000000"/>
                                </w:rPr>
                                <w:t>Mettre et maintenir en position le capteur SRF02 sur l’AR.DONE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Zone de texte 115"/>
                        <wps:cNvSpPr txBox="1"/>
                        <wps:spPr>
                          <a:xfrm>
                            <a:off x="0" y="760095"/>
                            <a:ext cx="152019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A9B1F0A" w14:textId="1D73E0F5" w:rsidR="00013A6A" w:rsidRPr="004B3CE5" w:rsidRDefault="00013A6A">
                              <w:pPr>
                                <w:rPr>
                                  <w:sz w:val="20"/>
                                </w:rPr>
                              </w:pPr>
                              <w:r w:rsidRPr="004B3CE5">
                                <w:rPr>
                                  <w:sz w:val="20"/>
                                </w:rPr>
                                <w:t>A qui rend-t-il service 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Zone de texte 116"/>
                        <wps:cNvSpPr txBox="1"/>
                        <wps:spPr>
                          <a:xfrm>
                            <a:off x="2461260" y="760095"/>
                            <a:ext cx="152019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A12AA07" w14:textId="1F76F9D8" w:rsidR="00013A6A" w:rsidRPr="004B3CE5" w:rsidRDefault="00013A6A" w:rsidP="007A0DE2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 w:rsidRPr="004B3CE5">
                                <w:rPr>
                                  <w:sz w:val="20"/>
                                </w:rPr>
                                <w:t>Sur quoi agit-il 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Zone de texte 117"/>
                        <wps:cNvSpPr txBox="1"/>
                        <wps:spPr>
                          <a:xfrm>
                            <a:off x="1628775" y="1701165"/>
                            <a:ext cx="152019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CBA979" w14:textId="325BA597" w:rsidR="00013A6A" w:rsidRPr="004B3CE5" w:rsidRDefault="00013A6A" w:rsidP="007A0DE2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 w:rsidRPr="004B3CE5">
                                <w:rPr>
                                  <w:sz w:val="20"/>
                                </w:rPr>
                                <w:t>Produit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Zone de texte 118"/>
                        <wps:cNvSpPr txBox="1"/>
                        <wps:spPr>
                          <a:xfrm>
                            <a:off x="398145" y="2569845"/>
                            <a:ext cx="1520190" cy="287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E5E9B2" w14:textId="1E0E238F" w:rsidR="00013A6A" w:rsidRPr="004B3CE5" w:rsidRDefault="00013A6A" w:rsidP="007A0DE2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 w:rsidRPr="004B3CE5">
                                <w:rPr>
                                  <w:sz w:val="20"/>
                                </w:rPr>
                                <w:t>Dans quel but 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Connecteur en arc 119"/>
                        <wps:cNvCnPr>
                          <a:stCxn id="111" idx="5"/>
                          <a:endCxn id="112" idx="3"/>
                        </wps:cNvCnPr>
                        <wps:spPr>
                          <a:xfrm rot="16200000" flipH="1">
                            <a:off x="2026920" y="43003"/>
                            <a:ext cx="12700" cy="1211558"/>
                          </a:xfrm>
                          <a:prstGeom prst="curvedConnector3">
                            <a:avLst>
                              <a:gd name="adj1" fmla="val 3531929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1" name="Connecteur en arc 121"/>
                        <wps:cNvCnPr>
                          <a:stCxn id="111" idx="5"/>
                          <a:endCxn id="114" idx="0"/>
                        </wps:cNvCnPr>
                        <wps:spPr>
                          <a:xfrm rot="16200000" flipH="1">
                            <a:off x="1053059" y="1016863"/>
                            <a:ext cx="1414333" cy="678169"/>
                          </a:xfrm>
                          <a:prstGeom prst="curvedConnector3">
                            <a:avLst>
                              <a:gd name="adj1" fmla="val 65363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  <a:headEnd type="none"/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er 120" o:spid="_x0000_s1056" style="position:absolute;left:0;text-align:left;margin-left:201.65pt;margin-top:50.85pt;width:311.3pt;height:219.45pt;z-index:251677696;mso-position-horizontal-relative:text;mso-position-vertical-relative:text" coordsize="4053840,285757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">
                <v:oval id="Ellipse 111" o:spid="_x0000_s1057" style="position:absolute;width:1664970;height:76009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qLwaZxAAA&#10;ANwAAAAPAAAAZHJzL2Rvd25yZXYueG1sRE9La8JAEL4X/A/LCL0U3STQItE1aKHiIYH6wuuQnSah&#10;2dmQ3Wj677uFgrf5+J6zykbTihv1rrGsIJ5HIIhLqxuuFJxPH7MFCOeRNbaWScEPOcjWk6cVptre&#10;+UC3o69ECGGXooLa+y6V0pU1GXRz2xEH7sv2Bn2AfSV1j/cQblqZRNGbNNhwaKixo/eayu/jYBQs&#10;8nxfFJeXy/V1ezrjDpMh+dwp9TwdN0sQnkb/EP+79zrMj2P4eyZcINe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qi8GmcQAAADcAAAADwAAAAAAAAAAAAAAAACXAgAAZHJzL2Rv&#10;d25yZXYueG1sUEsFBgAAAAAEAAQA9QAAAIgDAAAAAA==&#10;">
                  <v:shadow on="t" opacity="22937f" mv:blur="40000f" origin=",.5" offset="0,23000emu"/>
                  <v:textbox>
                    <w:txbxContent>
                      <w:p w14:paraId="1845E513" w14:textId="463838D8" w:rsidR="00013A6A" w:rsidRPr="00120AB1" w:rsidRDefault="00013A6A" w:rsidP="007A0DE2">
                        <w:pPr>
                          <w:jc w:val="center"/>
                          <w:rPr>
                            <w:color w:val="000000"/>
                          </w:rPr>
                        </w:pPr>
                        <w:r w:rsidRPr="00120AB1">
                          <w:rPr>
                            <w:color w:val="000000"/>
                          </w:rPr>
                          <w:t>Utilisateur</w:t>
                        </w:r>
                      </w:p>
                    </w:txbxContent>
                  </v:textbox>
                </v:oval>
                <v:oval id="Ellipse 112" o:spid="_x0000_s1058" style="position:absolute;left:2388870;width:1664970;height:76009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a/ZjuwQAA&#10;ANwAAAAPAAAAZHJzL2Rvd25yZXYueG1sRE/LqsIwEN1f8B/CCG4umlpQpBpFBcWFgk/cDs3YFptJ&#10;aaLWvzcXLribw3nOZNaYUjypdoVlBf1eBII4tbrgTMH5tOqOQDiPrLG0TAre5GA2bf1MMNH2xQd6&#10;Hn0mQgi7BBXk3leJlC7NyaDr2Yo4cDdbG/QB1pnUNb5CuCllHEVDabDg0JBjRcuc0vvxYRSMttvN&#10;bnf5vVwHi9MZ1xg/4v1aqU67mY9BeGr8V/zv3ugwvx/D3zPhAjn9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Wv2Y7sEAAADcAAAADwAAAAAAAAAAAAAAAACXAgAAZHJzL2Rvd25y&#10;ZXYueG1sUEsFBgAAAAAEAAQA9QAAAIUDAAAAAA==&#10;">
                  <v:shadow on="t" opacity="22937f" mv:blur="40000f" origin=",.5" offset="0,23000emu"/>
                  <v:textbox>
                    <w:txbxContent>
                      <w:p w14:paraId="2CF2F5DF" w14:textId="5E60E3C9" w:rsidR="00013A6A" w:rsidRPr="00120AB1" w:rsidRDefault="00013A6A" w:rsidP="007A0DE2">
                        <w:pPr>
                          <w:jc w:val="center"/>
                          <w:rPr>
                            <w:color w:val="000000"/>
                          </w:rPr>
                        </w:pPr>
                        <w:r w:rsidRPr="00120AB1">
                          <w:rPr>
                            <w:color w:val="000000"/>
                          </w:rPr>
                          <w:t>AR.D</w:t>
                        </w:r>
                        <w:r>
                          <w:rPr>
                            <w:color w:val="000000"/>
                          </w:rPr>
                          <w:t>R</w:t>
                        </w:r>
                        <w:r w:rsidRPr="00120AB1">
                          <w:rPr>
                            <w:color w:val="000000"/>
                          </w:rPr>
                          <w:t>ONE</w:t>
                        </w:r>
                      </w:p>
                      <w:p w14:paraId="6235EC3C" w14:textId="49B49B34" w:rsidR="00013A6A" w:rsidRPr="00120AB1" w:rsidRDefault="00013A6A" w:rsidP="007A0DE2">
                        <w:pPr>
                          <w:jc w:val="center"/>
                          <w:rPr>
                            <w:color w:val="000000"/>
                          </w:rPr>
                        </w:pPr>
                        <w:r w:rsidRPr="00120AB1">
                          <w:rPr>
                            <w:color w:val="000000"/>
                          </w:rPr>
                          <w:t>Capteur SRF02</w:t>
                        </w:r>
                      </w:p>
                    </w:txbxContent>
                  </v:textbox>
                </v:oval>
                <v:oval id="Ellipse 113" o:spid="_x0000_s1059" style="position:absolute;left:1230630;top:977265;width:1664970;height:76009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1sT11wwAA&#10;ANwAAAAPAAAAZHJzL2Rvd25yZXYueG1sRE9Li8IwEL4v+B/CCF5EUyuKVKPowooHhV0feB2asS02&#10;k9Kk2v33G0HY23x8z1msWlOKB9WusKxgNIxAEKdWF5wpOJ++BjMQziNrLC2Tgl9ysFp2PhaYaPvk&#10;H3ocfSZCCLsEFeTeV4mULs3JoBvaijhwN1sb9AHWmdQ1PkO4KWUcRVNpsODQkGNFnzml92NjFMz2&#10;+93hcOlfrpPN6YxbjJv4e6tUr9uu5yA8tf5f/HbvdJg/GsPrmXCBXP4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1sT11wwAAANwAAAAPAAAAAAAAAAAAAAAAAJcCAABkcnMvZG93&#10;bnJldi54bWxQSwUGAAAAAAQABAD1AAAAhwMAAAAA&#10;">
                  <v:shadow on="t" opacity="22937f" mv:blur="40000f" origin=",.5" offset="0,23000emu"/>
                  <v:textbox>
                    <w:txbxContent>
                      <w:p w14:paraId="4E8E7DA2" w14:textId="515C6FB2" w:rsidR="00013A6A" w:rsidRPr="00120AB1" w:rsidRDefault="00013A6A" w:rsidP="007A0DE2">
                        <w:pPr>
                          <w:jc w:val="center"/>
                          <w:rPr>
                            <w:color w:val="000000"/>
                          </w:rPr>
                        </w:pPr>
                        <w:r w:rsidRPr="00120AB1">
                          <w:rPr>
                            <w:color w:val="000000"/>
                          </w:rPr>
                          <w:t>Support de capteur</w:t>
                        </w:r>
                      </w:p>
                    </w:txbxContent>
                  </v:textbox>
                </v:oval>
                <v:rect id="Rectangle 114" o:spid="_x0000_s1060" style="position:absolute;left:398145;top:2063115;width:3402330;height:50673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lYwBYxQAA&#10;ANwAAAAPAAAAZHJzL2Rvd25yZXYueG1sRE9LSwMxEL4L/ocwQi/SZreKlG3T4qOFFdTSx8XbsBk3&#10;y24mS5K26783guBtPr7nLFaD7cSZfGgcK8gnGQjiyumGawXHw2Y8AxEissbOMSn4pgCr5fXVAgvt&#10;Lryj8z7WIoVwKFCBibEvpAyVIYth4nrixH05bzEm6GupPV5SuO3kNMsepMWGU4PBnp4NVe3+ZBX4&#10;dlPn29u7l4NZ03v7+lF+vj2VSo1uhsc5iEhD/Bf/uUud5uf38PtMukAuf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VjAFjFAAAA3AAAAA8AAAAAAAAAAAAAAAAAlwIAAGRycy9k&#10;b3ducmV2LnhtbFBLBQYAAAAABAAEAPUAAACJAwAAAAA=&#10;">
                  <v:shadow on="t" opacity="22937f" mv:blur="40000f" origin=",.5" offset="0,23000emu"/>
                  <v:textbox>
                    <w:txbxContent>
                      <w:p w14:paraId="75939633" w14:textId="2CB9BC6E" w:rsidR="00013A6A" w:rsidRPr="00120AB1" w:rsidRDefault="00013A6A" w:rsidP="007A0DE2">
                        <w:pPr>
                          <w:jc w:val="center"/>
                          <w:rPr>
                            <w:color w:val="000000"/>
                          </w:rPr>
                        </w:pPr>
                        <w:r w:rsidRPr="00120AB1">
                          <w:rPr>
                            <w:color w:val="000000"/>
                          </w:rPr>
                          <w:t>Mettre et maintenir en position le capteur SRF02 sur l’AR.DONE</w:t>
                        </w:r>
                      </w:p>
                    </w:txbxContent>
                  </v:textbox>
                </v:rect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Zone de texte 115" o:spid="_x0000_s1061" type="#_x0000_t202" style="position:absolute;top:760095;width:1520190;height:36195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5/iqlwgAA&#10;ANwAAAAPAAAAZHJzL2Rvd25yZXYueG1sRE/JasMwEL0X8g9iAr3VkktSEseKCS2BnlqaDXIbrIlt&#10;Yo2Mpcbu31eFQm7zeOvkxWhbcaPeN441pIkCQVw603Cl4bDfPi1A+IBssHVMGn7IQ7GePOSYGTfw&#10;F912oRIxhH2GGuoQukxKX9Zk0SeuI47cxfUWQ4R9JU2PQwy3rXxW6kVabDg21NjRa03ldfdtNRw/&#10;LufTTH1Wb3beDW5Uku1Sav04HTcrEIHGcBf/u99NnJ/O4e+ZeIFc/w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Hn+KqXCAAAA3AAAAA8AAAAAAAAAAAAAAAAAlwIAAGRycy9kb3du&#10;cmV2LnhtbFBLBQYAAAAABAAEAPUAAACGAwAAAAA=&#10;" filled="f" stroked="f">
                  <v:textbox>
                    <w:txbxContent>
                      <w:p w14:paraId="5A9B1F0A" w14:textId="1D73E0F5" w:rsidR="00013A6A" w:rsidRPr="004B3CE5" w:rsidRDefault="00013A6A">
                        <w:pPr>
                          <w:rPr>
                            <w:sz w:val="20"/>
                          </w:rPr>
                        </w:pPr>
                        <w:r w:rsidRPr="004B3CE5">
                          <w:rPr>
                            <w:sz w:val="20"/>
                          </w:rPr>
                          <w:t>A qui rend-t-il service ?</w:t>
                        </w:r>
                      </w:p>
                    </w:txbxContent>
                  </v:textbox>
                </v:shape>
                <v:shape id="Zone de texte 116" o:spid="_x0000_s1062" type="#_x0000_t202" style="position:absolute;left:2461260;top:760095;width:1520190;height:36195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JLLTSwgAA&#10;ANwAAAAPAAAAZHJzL2Rvd25yZXYueG1sRE9Na8JAEL0L/Q/LCL2Z3UgrmmYNxVLoqaK2Qm9DdkyC&#10;2dmQ3Zr033cFwds83ufkxWhbcaHeN441pIkCQVw603Cl4evwPluC8AHZYOuYNPyRh2L9MMkxM27g&#10;HV32oRIxhH2GGuoQukxKX9Zk0SeuI47cyfUWQ4R9JU2PQwy3rZwrtZAWG44NNXa0qak873+thu/P&#10;08/xSW2rN/vcDW5Uku1Kav04HV9fQAQaw118c3+YOD9dwPWZeIFc/w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IkstNLCAAAA3AAAAA8AAAAAAAAAAAAAAAAAlwIAAGRycy9kb3du&#10;cmV2LnhtbFBLBQYAAAAABAAEAPUAAACGAwAAAAA=&#10;" filled="f" stroked="f">
                  <v:textbox>
                    <w:txbxContent>
                      <w:p w14:paraId="1A12AA07" w14:textId="1F76F9D8" w:rsidR="00013A6A" w:rsidRPr="004B3CE5" w:rsidRDefault="00013A6A" w:rsidP="007A0DE2">
                        <w:pPr>
                          <w:jc w:val="center"/>
                          <w:rPr>
                            <w:sz w:val="20"/>
                          </w:rPr>
                        </w:pPr>
                        <w:r w:rsidRPr="004B3CE5">
                          <w:rPr>
                            <w:sz w:val="20"/>
                          </w:rPr>
                          <w:t>Sur quoi agit-il ?</w:t>
                        </w:r>
                      </w:p>
                    </w:txbxContent>
                  </v:textbox>
                </v:shape>
                <v:shape id="Zone de texte 117" o:spid="_x0000_s1063" type="#_x0000_t202" style="position:absolute;left:1628775;top:1701165;width:1520190;height:36195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mYBFJwQAA&#10;ANwAAAAPAAAAZHJzL2Rvd25yZXYueG1sRE9Ni8IwEL0L/ocwgrc1cVF3txplUQRPiu4q7G1oxrbY&#10;TEoTbf33RljwNo/3ObNFa0txo9oXjjUMBwoEcepMwZmG35/12ycIH5ANlo5Jw508LObdzgwT4xre&#10;0+0QMhFD2CeoIQ+hSqT0aU4W/cBVxJE7u9piiLDOpKmxieG2lO9KTaTFgmNDjhUtc0ovh6vVcNye&#10;/04jtctWdlw1rlWS7ZfUut9rv6cgArXhJf53b0ycP/yA5zPxAjl/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5mARScEAAADcAAAADwAAAAAAAAAAAAAAAACXAgAAZHJzL2Rvd25y&#10;ZXYueG1sUEsFBgAAAAAEAAQA9QAAAIUDAAAAAA==&#10;" filled="f" stroked="f">
                  <v:textbox>
                    <w:txbxContent>
                      <w:p w14:paraId="6CCBA979" w14:textId="325BA597" w:rsidR="00013A6A" w:rsidRPr="004B3CE5" w:rsidRDefault="00013A6A" w:rsidP="007A0DE2">
                        <w:pPr>
                          <w:jc w:val="center"/>
                          <w:rPr>
                            <w:sz w:val="20"/>
                          </w:rPr>
                        </w:pPr>
                        <w:r w:rsidRPr="004B3CE5">
                          <w:rPr>
                            <w:sz w:val="20"/>
                          </w:rPr>
                          <w:t>Produit</w:t>
                        </w:r>
                      </w:p>
                    </w:txbxContent>
                  </v:textbox>
                </v:shape>
                <v:shape id="Zone de texte 118" o:spid="_x0000_s1064" type="#_x0000_t202" style="position:absolute;left:398145;top:2569845;width:1520190;height:28772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X/4U7xAAA&#10;ANwAAAAPAAAAZHJzL2Rvd25yZXYueG1sRI9Ba8JAEIXvQv/DMgVvuquotNFVSqXQk8XYCt6G7JgE&#10;s7MhuzXpv+8cCr3N8N68981mN/hG3amLdWALs6kBRVwEV3Np4fP0NnkCFROywyYwWfihCLvtw2iD&#10;mQs9H+mep1JJCMcMLVQptZnWsajIY5yGlli0a+g8Jlm7UrsOewn3jZ4bs9Iea5aGClt6rai45d/e&#10;wtfhejkvzEe598u2D4PR7J+1tePH4WUNKtGQ/s1/1+9O8GdCK8/IBHr7C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l/+FO8QAAADcAAAADwAAAAAAAAAAAAAAAACXAgAAZHJzL2Rv&#10;d25yZXYueG1sUEsFBgAAAAAEAAQA9QAAAIgDAAAAAA==&#10;" filled="f" stroked="f">
                  <v:textbox>
                    <w:txbxContent>
                      <w:p w14:paraId="00E5E9B2" w14:textId="1E0E238F" w:rsidR="00013A6A" w:rsidRPr="004B3CE5" w:rsidRDefault="00013A6A" w:rsidP="007A0DE2">
                        <w:pPr>
                          <w:jc w:val="left"/>
                          <w:rPr>
                            <w:sz w:val="22"/>
                          </w:rPr>
                        </w:pPr>
                        <w:r w:rsidRPr="004B3CE5">
                          <w:rPr>
                            <w:sz w:val="20"/>
                          </w:rPr>
                          <w:t>Dans quel but ?</w:t>
                        </w:r>
                      </w:p>
                    </w:txbxContent>
                  </v:textbox>
                </v:shape>
                <v:shapetype id="_x0000_t38" coordsize="21600,21600" o:spt="38" o:oned="t" path="m0,0c@0,0@1,5400@1,10800@1,16200@2,21600,21600,21600e" filled="f">
                  <v:formulas>
                    <v:f eqn="mid #0 0"/>
                    <v:f eqn="val #0"/>
                    <v:f eqn="mid #0 2160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Connecteur en arc 119" o:spid="_x0000_s1065" type="#_x0000_t38" style="position:absolute;left:2026920;top:43003;width:12700;height:1211558;rotation:90;flip:x;visibility:visible;mso-wrap-style:square" o:connectortype="curved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FhKc8IAAADcAAAADwAAAGRycy9kb3ducmV2LnhtbERPzWrCQBC+F3yHZQq9NZv0UDVmlSqU&#10;FkoLRh9gyI5JMDsbdzcmvn1XKPQ2H9/vFJvJdOJKzreWFWRJCoK4srrlWsHx8P68AOEDssbOMim4&#10;kYfNevZQYK7tyHu6lqEWMYR9jgqaEPpcSl81ZNAntieO3Mk6gyFCV0vtcIzhppMvafoqDbYcGxrs&#10;addQdS4Ho8Bup/nHWP7Qgr8HvNRfYbhlWqmnx+ltBSLQFP7Ff+5PHednS7g/Ey+Q61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EFhKc8IAAADcAAAADwAAAAAAAAAAAAAA&#10;AAChAgAAZHJzL2Rvd25yZXYueG1sUEsFBgAAAAAEAAQA+QAAAJADAAAAAA==&#10;" adj="762897" strokecolor="black [3213]" strokeweight="2pt">
                  <v:shadow on="t" opacity="24903f" mv:blur="40000f" origin=",.5" offset="0,20000emu"/>
                </v:shape>
                <v:shape id="Connecteur en arc 121" o:spid="_x0000_s1066" type="#_x0000_t38" style="position:absolute;left:1053059;top:1016863;width:1414333;height:678169;rotation:90;flip:x;visibility:visible;mso-wrap-style:square" o:connectortype="curved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" adj="14118" strokecolor="black [3213]" strokeweight="2pt">
                  <v:stroke endarrow="block"/>
                  <v:shadow on="t" opacity="24903f" mv:blur="40000f" origin=",.5" offset="0,20000emu"/>
                </v:shape>
                <w10:wrap type="square"/>
              </v:group>
            </w:pict>
          </mc:Fallback>
        </mc:AlternateContent>
      </w:r>
      <w:r w:rsidR="00A51304">
        <w:t>Cahier des charges :</w:t>
      </w:r>
    </w:p>
    <w:p w14:paraId="1CA00D60" w14:textId="6C8607DA" w:rsidR="00A51304" w:rsidRDefault="00A51304" w:rsidP="00A51304">
      <w:pPr>
        <w:pStyle w:val="Titre2"/>
      </w:pPr>
      <w:r>
        <w:t>Expression du besoin :</w:t>
      </w:r>
    </w:p>
    <w:p w14:paraId="3C846789" w14:textId="3E84D587" w:rsidR="00E10CFA" w:rsidRDefault="00E10CFA">
      <w:pPr>
        <w:spacing w:after="200" w:line="276" w:lineRule="auto"/>
        <w:jc w:val="left"/>
      </w:pPr>
      <w:r>
        <w:br w:type="page"/>
      </w:r>
    </w:p>
    <w:p w14:paraId="09005EF5" w14:textId="4BAC62C7" w:rsidR="00E10CFA" w:rsidRDefault="00E10CFA" w:rsidP="00E10CFA">
      <w:pPr>
        <w:pStyle w:val="Titre2"/>
      </w:pPr>
      <w:r>
        <w:lastRenderedPageBreak/>
        <w:t>Diagramme des intéracteurs :</w:t>
      </w:r>
    </w:p>
    <w:p w14:paraId="2F563B0B" w14:textId="45E7CBC9" w:rsidR="00E10CFA" w:rsidRDefault="00E10CFA" w:rsidP="00E10CFA">
      <w:r>
        <w:rPr>
          <w:noProof/>
          <w:lang w:eastAsia="fr-FR"/>
        </w:rPr>
        <mc:AlternateContent>
          <mc:Choice Requires="wpg">
            <w:drawing>
              <wp:inline distT="0" distB="0" distL="0" distR="0" wp14:anchorId="6881BC5A" wp14:editId="43A08C24">
                <wp:extent cx="6152156" cy="2896024"/>
                <wp:effectExtent l="50800" t="25400" r="71120" b="101600"/>
                <wp:docPr id="122" name="Grouper 1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2156" cy="2896024"/>
                          <a:chOff x="-816238" y="-142076"/>
                          <a:chExt cx="6152156" cy="2896024"/>
                        </a:xfrm>
                      </wpg:grpSpPr>
                      <wps:wsp>
                        <wps:cNvPr id="123" name="Ellipse 123"/>
                        <wps:cNvSpPr/>
                        <wps:spPr>
                          <a:xfrm>
                            <a:off x="-50441" y="-142076"/>
                            <a:ext cx="1664970" cy="76009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0B90713" w14:textId="0EE9B385" w:rsidR="00013A6A" w:rsidRPr="00120AB1" w:rsidRDefault="00013A6A" w:rsidP="00E10CFA">
                              <w:pPr>
                                <w:jc w:val="center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Rotor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Ellipse 124"/>
                        <wps:cNvSpPr/>
                        <wps:spPr>
                          <a:xfrm>
                            <a:off x="2440315" y="-10267"/>
                            <a:ext cx="1664970" cy="76009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453A664" w14:textId="1A5CA446" w:rsidR="00013A6A" w:rsidRPr="00120AB1" w:rsidRDefault="00013A6A" w:rsidP="00E10CFA">
                              <w:pPr>
                                <w:jc w:val="center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Carène de protection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Ellipse 125"/>
                        <wps:cNvSpPr/>
                        <wps:spPr>
                          <a:xfrm>
                            <a:off x="1571634" y="835233"/>
                            <a:ext cx="1664970" cy="76009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82327EB" w14:textId="77777777" w:rsidR="00013A6A" w:rsidRPr="00120AB1" w:rsidRDefault="00013A6A" w:rsidP="00E10CFA">
                              <w:pPr>
                                <w:jc w:val="center"/>
                                <w:rPr>
                                  <w:color w:val="000000"/>
                                </w:rPr>
                              </w:pPr>
                              <w:r w:rsidRPr="00120AB1">
                                <w:rPr>
                                  <w:color w:val="000000"/>
                                </w:rPr>
                                <w:t>Support de capteur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Zone de texte 129"/>
                        <wps:cNvSpPr txBox="1"/>
                        <wps:spPr>
                          <a:xfrm>
                            <a:off x="3200410" y="1052577"/>
                            <a:ext cx="485789" cy="292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00CFD90" w14:textId="088D4C53" w:rsidR="00013A6A" w:rsidRPr="0014414B" w:rsidRDefault="00013A6A" w:rsidP="00E10CFA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 w:rsidRPr="0014414B">
                                <w:rPr>
                                  <w:b/>
                                  <w:sz w:val="28"/>
                                </w:rPr>
                                <w:t>FP1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Connecteur en arc 131"/>
                        <wps:cNvCnPr>
                          <a:stCxn id="124" idx="3"/>
                          <a:endCxn id="133" idx="2"/>
                        </wps:cNvCnPr>
                        <wps:spPr>
                          <a:xfrm rot="16200000" flipH="1">
                            <a:off x="2816782" y="505877"/>
                            <a:ext cx="721528" cy="986804"/>
                          </a:xfrm>
                          <a:prstGeom prst="curvedConnector2">
                            <a:avLst/>
                          </a:prstGeom>
                          <a:ln w="57150" cmpd="sng"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3" name="Ellipse 133"/>
                        <wps:cNvSpPr/>
                        <wps:spPr>
                          <a:xfrm>
                            <a:off x="3670948" y="979995"/>
                            <a:ext cx="1664970" cy="76009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0B0125E" w14:textId="77777777" w:rsidR="00013A6A" w:rsidRPr="00120AB1" w:rsidRDefault="00013A6A" w:rsidP="00E10CFA">
                              <w:pPr>
                                <w:jc w:val="center"/>
                                <w:rPr>
                                  <w:color w:val="000000"/>
                                </w:rPr>
                              </w:pPr>
                              <w:r w:rsidRPr="00120AB1">
                                <w:rPr>
                                  <w:color w:val="000000"/>
                                </w:rPr>
                                <w:t>Capteur SRF02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Ellipse 135"/>
                        <wps:cNvSpPr/>
                        <wps:spPr>
                          <a:xfrm>
                            <a:off x="-29498" y="1957263"/>
                            <a:ext cx="1664970" cy="76009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2FC5C00" w14:textId="3BA77D38" w:rsidR="00013A6A" w:rsidRPr="00120AB1" w:rsidRDefault="00013A6A" w:rsidP="00E10CFA">
                              <w:pPr>
                                <w:jc w:val="center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Visserie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Ellipse 137"/>
                        <wps:cNvSpPr/>
                        <wps:spPr>
                          <a:xfrm>
                            <a:off x="2685254" y="1993853"/>
                            <a:ext cx="1664970" cy="76009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A5B2183" w14:textId="6874E22C" w:rsidR="00013A6A" w:rsidRPr="00120AB1" w:rsidRDefault="00013A6A" w:rsidP="00E10CFA">
                              <w:pPr>
                                <w:jc w:val="center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Utilisateur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Connecteur en arc 138"/>
                        <wps:cNvCnPr>
                          <a:stCxn id="125" idx="5"/>
                          <a:endCxn id="133" idx="3"/>
                        </wps:cNvCnPr>
                        <wps:spPr>
                          <a:xfrm rot="16200000" flipH="1">
                            <a:off x="3381395" y="1095395"/>
                            <a:ext cx="144762" cy="922002"/>
                          </a:xfrm>
                          <a:prstGeom prst="curvedConnector3">
                            <a:avLst>
                              <a:gd name="adj1" fmla="val 140769"/>
                            </a:avLst>
                          </a:prstGeom>
                          <a:ln w="12700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9" name="Connecteur en arc 139"/>
                        <wps:cNvCnPr>
                          <a:stCxn id="125" idx="4"/>
                          <a:endCxn id="137" idx="2"/>
                        </wps:cNvCnPr>
                        <wps:spPr>
                          <a:xfrm rot="16200000" flipH="1">
                            <a:off x="2155400" y="1844046"/>
                            <a:ext cx="778573" cy="281135"/>
                          </a:xfrm>
                          <a:prstGeom prst="curvedConnector2">
                            <a:avLst/>
                          </a:prstGeom>
                          <a:ln w="12700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0" name="Connecteur en arc 140"/>
                        <wps:cNvCnPr>
                          <a:stCxn id="125" idx="3"/>
                          <a:endCxn id="135" idx="6"/>
                        </wps:cNvCnPr>
                        <wps:spPr>
                          <a:xfrm rot="5400000">
                            <a:off x="1298820" y="1820668"/>
                            <a:ext cx="853296" cy="179991"/>
                          </a:xfrm>
                          <a:prstGeom prst="curvedConnector2">
                            <a:avLst/>
                          </a:prstGeom>
                          <a:ln w="12700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1" name="Connecteur en arc 141"/>
                        <wps:cNvCnPr>
                          <a:stCxn id="123" idx="6"/>
                          <a:endCxn id="125" idx="1"/>
                        </wps:cNvCnPr>
                        <wps:spPr>
                          <a:xfrm>
                            <a:off x="1614529" y="237972"/>
                            <a:ext cx="200934" cy="708574"/>
                          </a:xfrm>
                          <a:prstGeom prst="curvedConnector2">
                            <a:avLst/>
                          </a:prstGeom>
                          <a:ln w="12700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2" name="Connecteur en arc 142"/>
                        <wps:cNvCnPr>
                          <a:stCxn id="125" idx="0"/>
                          <a:endCxn id="124" idx="2"/>
                        </wps:cNvCnPr>
                        <wps:spPr>
                          <a:xfrm rot="5400000" flipH="1" flipV="1">
                            <a:off x="2189491" y="584409"/>
                            <a:ext cx="465452" cy="36196"/>
                          </a:xfrm>
                          <a:prstGeom prst="curvedConnector2">
                            <a:avLst/>
                          </a:prstGeom>
                          <a:ln w="12700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3" name="Zone de texte 143"/>
                        <wps:cNvSpPr txBox="1"/>
                        <wps:spPr>
                          <a:xfrm>
                            <a:off x="3155850" y="1450535"/>
                            <a:ext cx="485789" cy="292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E558F87" w14:textId="40332C93" w:rsidR="00013A6A" w:rsidRPr="0063059C" w:rsidRDefault="00013A6A" w:rsidP="00E10CFA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FC</w:t>
                              </w:r>
                              <w:r w:rsidRPr="0063059C">
                                <w:rPr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Zone de texte 144"/>
                        <wps:cNvSpPr txBox="1"/>
                        <wps:spPr>
                          <a:xfrm>
                            <a:off x="2033733" y="1884878"/>
                            <a:ext cx="485789" cy="292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641DFF1" w14:textId="742508DC" w:rsidR="00013A6A" w:rsidRPr="0063059C" w:rsidRDefault="00013A6A" w:rsidP="00E10CFA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FC2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Zone de texte 145"/>
                        <wps:cNvSpPr txBox="1"/>
                        <wps:spPr>
                          <a:xfrm>
                            <a:off x="1407002" y="1572307"/>
                            <a:ext cx="485789" cy="292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9C18923" w14:textId="0C3CE0CB" w:rsidR="00013A6A" w:rsidRPr="0063059C" w:rsidRDefault="00013A6A" w:rsidP="00E10CFA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FC3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Ellipse 146"/>
                        <wps:cNvSpPr/>
                        <wps:spPr>
                          <a:xfrm>
                            <a:off x="-816238" y="956888"/>
                            <a:ext cx="1664970" cy="76009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777BAE1" w14:textId="310F93C2" w:rsidR="00013A6A" w:rsidRPr="00120AB1" w:rsidRDefault="00013A6A" w:rsidP="00E10CFA">
                              <w:pPr>
                                <w:jc w:val="center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t>Conditions de vol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Connecteur en arc 147"/>
                        <wps:cNvCnPr>
                          <a:stCxn id="125" idx="2"/>
                          <a:endCxn id="146" idx="6"/>
                        </wps:cNvCnPr>
                        <wps:spPr>
                          <a:xfrm rot="10800000" flipV="1">
                            <a:off x="848732" y="1215280"/>
                            <a:ext cx="722902" cy="121655"/>
                          </a:xfrm>
                          <a:prstGeom prst="curvedConnector3">
                            <a:avLst>
                              <a:gd name="adj1" fmla="val 50000"/>
                            </a:avLst>
                          </a:prstGeom>
                          <a:ln w="12700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8" name="Zone de texte 148"/>
                        <wps:cNvSpPr txBox="1"/>
                        <wps:spPr>
                          <a:xfrm>
                            <a:off x="972662" y="993187"/>
                            <a:ext cx="485789" cy="292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63704DE" w14:textId="49507E9A" w:rsidR="00013A6A" w:rsidRPr="0063059C" w:rsidRDefault="00013A6A" w:rsidP="00E10CFA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FC4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Zone de texte 149"/>
                        <wps:cNvSpPr txBox="1"/>
                        <wps:spPr>
                          <a:xfrm>
                            <a:off x="1696574" y="377694"/>
                            <a:ext cx="485789" cy="292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25C882" w14:textId="70EA4BC6" w:rsidR="00013A6A" w:rsidRPr="0063059C" w:rsidRDefault="00013A6A" w:rsidP="00E10CFA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FC5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Zone de texte 150"/>
                        <wps:cNvSpPr txBox="1"/>
                        <wps:spPr>
                          <a:xfrm>
                            <a:off x="2022331" y="631059"/>
                            <a:ext cx="485789" cy="292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9114F55" w14:textId="31CB137A" w:rsidR="00013A6A" w:rsidRPr="0063059C" w:rsidRDefault="00013A6A" w:rsidP="00E10CFA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FC6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er 122" o:spid="_x0000_s1067" style="width:484.4pt;height:228.05pt;mso-position-horizontal-relative:char;mso-position-vertical-relative:line" coordorigin="-816238,-142076" coordsize="6152156,2896024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">
                <v:oval id="Ellipse 123" o:spid="_x0000_s1068" style="position:absolute;left:-50441;top:-142076;width:1664970;height:76009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73ffIwgAA&#10;ANwAAAAPAAAAZHJzL2Rvd25yZXYueG1sRE9Li8IwEL4v+B/CLHiRNbWyItUoKigeFHyy16EZ27LN&#10;pDSp1n9vFoS9zcf3nOm8NaW4U+0KywoG/QgEcWp1wZmCy3n9NQbhPLLG0jIpeJKD+azzMcVE2wcf&#10;6X7ymQgh7BJUkHtfJVK6NCeDrm8r4sDdbG3QB1hnUtf4COGmlHEUjaTBgkNDjhWtckp/T41RMN7t&#10;tvv9tXf9+V6eL7jBuIkPG6W6n+1iAsJT6//Fb/dWh/nxEP6eCRfI2Qs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Pvd98jCAAAA3AAAAA8AAAAAAAAAAAAAAAAAlwIAAGRycy9kb3du&#10;cmV2LnhtbFBLBQYAAAAABAAEAPUAAACGAwAAAAA=&#10;">
                  <v:shadow on="t" opacity="22937f" mv:blur="40000f" origin=",.5" offset="0,23000emu"/>
                  <v:textbox>
                    <w:txbxContent>
                      <w:p w14:paraId="10B90713" w14:textId="0EE9B385" w:rsidR="00AE035A" w:rsidRPr="00120AB1" w:rsidRDefault="00AE035A" w:rsidP="00E10CFA">
                        <w:pPr>
                          <w:jc w:val="center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Rotor</w:t>
                        </w:r>
                      </w:p>
                    </w:txbxContent>
                  </v:textbox>
                </v:oval>
                <v:oval id="Ellipse 124" o:spid="_x0000_s1069" style="position:absolute;left:2440315;top:-10267;width:1664970;height:76009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0NG+8wgAA&#10;ANwAAAAPAAAAZHJzL2Rvd25yZXYueG1sRE9Li8IwEL4v+B/CLHiRNbW4ItUoKigeFHyy16EZ27LN&#10;pDSp1n9vFoS9zcf3nOm8NaW4U+0KywoG/QgEcWp1wZmCy3n9NQbhPLLG0jIpeJKD+azzMcVE2wcf&#10;6X7ymQgh7BJUkHtfJVK6NCeDrm8r4sDdbG3QB1hnUtf4COGmlHEUjaTBgkNDjhWtckp/T41RMN7t&#10;tvv9tXf9+V6eL7jBuIkPG6W6n+1iAsJT6//Fb/dWh/nxEP6eCRfI2Qs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HQ0b7zCAAAA3AAAAA8AAAAAAAAAAAAAAAAAlwIAAGRycy9kb3du&#10;cmV2LnhtbFBLBQYAAAAABAAEAPUAAACGAwAAAAA=&#10;">
                  <v:shadow on="t" opacity="22937f" mv:blur="40000f" origin=",.5" offset="0,23000emu"/>
                  <v:textbox>
                    <w:txbxContent>
                      <w:p w14:paraId="3453A664" w14:textId="1A5CA446" w:rsidR="00AE035A" w:rsidRPr="00120AB1" w:rsidRDefault="00AE035A" w:rsidP="00E10CFA">
                        <w:pPr>
                          <w:jc w:val="center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Carène de protection</w:t>
                        </w:r>
                      </w:p>
                    </w:txbxContent>
                  </v:textbox>
                </v:oval>
                <v:oval id="Ellipse 125" o:spid="_x0000_s1070" style="position:absolute;left:1571634;top:835233;width:1664970;height:76009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beMonwgAA&#10;ANwAAAAPAAAAZHJzL2Rvd25yZXYueG1sRE9Li8IwEL4L+x/CLOxFbGpBkdoou8KKBwWfeB2asS02&#10;k9JE7f77jSB4m4/vOdm8M7W4U+sqywqGUQyCOLe64kLB8fA7mIBwHlljbZkU/JGD+eyjl2Gq7YN3&#10;dN/7QoQQdikqKL1vUildXpJBF9mGOHAX2xr0AbaF1C0+QripZRLHY2mw4tBQYkOLkvLr/mYUTNbr&#10;1WZz6p/Oo5/DEZeY3JLtUqmvz+57CsJT59/il3ulw/xkBM9nwgVy9g8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t4yifCAAAA3AAAAA8AAAAAAAAAAAAAAAAAlwIAAGRycy9kb3du&#10;cmV2LnhtbFBLBQYAAAAABAAEAPUAAACGAwAAAAA=&#10;">
                  <v:shadow on="t" opacity="22937f" mv:blur="40000f" origin=",.5" offset="0,23000emu"/>
                  <v:textbox>
                    <w:txbxContent>
                      <w:p w14:paraId="082327EB" w14:textId="77777777" w:rsidR="00AE035A" w:rsidRPr="00120AB1" w:rsidRDefault="00AE035A" w:rsidP="00E10CFA">
                        <w:pPr>
                          <w:jc w:val="center"/>
                          <w:rPr>
                            <w:color w:val="000000"/>
                          </w:rPr>
                        </w:pPr>
                        <w:r w:rsidRPr="00120AB1">
                          <w:rPr>
                            <w:color w:val="000000"/>
                          </w:rPr>
                          <w:t>Support de capteur</w:t>
                        </w:r>
                      </w:p>
                    </w:txbxContent>
                  </v:textbox>
                </v:oval>
                <v:shape id="Zone de texte 129" o:spid="_x0000_s1071" type="#_x0000_t202" style="position:absolute;left:3200410;top:1052577;width:485789;height:29236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23+odwgAA&#10;ANwAAAAPAAAAZHJzL2Rvd25yZXYueG1sRE/JasMwEL0X8g9iAr3VUkJbYieyCS2BnlqaDXIbrIlt&#10;Yo2MpcTu31eFQm7zeOusitG24ka9bxxrmCUKBHHpTMOVhv1u87QA4QOywdYxafghD0U+eVhhZtzA&#10;33TbhkrEEPYZaqhD6DIpfVmTRZ+4jjhyZ9dbDBH2lTQ9DjHctnKu1Ku02HBsqLGjt5rKy/ZqNRw+&#10;z6fjs/qq3u1LN7hRSbap1PpxOq6XIAKN4S7+d3+YOH+ewt8z8QKZ/w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bf6h3CAAAA3AAAAA8AAAAAAAAAAAAAAAAAlwIAAGRycy9kb3du&#10;cmV2LnhtbFBLBQYAAAAABAAEAPUAAACGAwAAAAA=&#10;" filled="f" stroked="f">
                  <v:textbox>
                    <w:txbxContent>
                      <w:p w14:paraId="400CFD90" w14:textId="088D4C53" w:rsidR="00AE035A" w:rsidRPr="0014414B" w:rsidRDefault="00AE035A" w:rsidP="00E10CFA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  <w:r w:rsidRPr="0014414B">
                          <w:rPr>
                            <w:b/>
                            <w:sz w:val="28"/>
                          </w:rPr>
                          <w:t>FP1</w:t>
                        </w:r>
                      </w:p>
                    </w:txbxContent>
                  </v:textbox>
                </v:shape>
                <v:shapetype id="_x0000_t37" coordsize="21600,21600" o:spt="37" o:oned="t" path="m0,0c10800,,21600,10800,21600,21600e" filled="f">
                  <v:path arrowok="t" fillok="f" o:connecttype="none"/>
                  <o:lock v:ext="edit" shapetype="t"/>
                </v:shapetype>
                <v:shape id="Connecteur en arc 131" o:spid="_x0000_s1072" type="#_x0000_t37" style="position:absolute;left:2816782;top:505877;width:721528;height:986804;rotation:90;flip:x;visibility:visible;mso-wrap-style:square" o:connectortype="curved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2lXZcQAAADcAAAADwAAAGRycy9kb3ducmV2LnhtbERPS2vCQBC+F/wPywi91Y22aImu4gNt&#10;xIM0LYK3ITsmwexsyK4a/70rFHqbj+85k1lrKnGlxpWWFfR7EQjizOqScwW/P+u3TxDOI2usLJOC&#10;OzmYTTsvE4y1vfE3XVOfixDCLkYFhfd1LKXLCjLoerYmDtzJNgZ9gE0udYO3EG4qOYiioTRYcmgo&#10;sKZlQdk5vRgFm+HFRfv0sP1IVsfFdtcmXyOZKPXabedjEJ5a/y/+cyc6zH/vw/OZcIGcPg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HaVdlxAAAANwAAAAPAAAAAAAAAAAA&#10;AAAAAKECAABkcnMvZG93bnJldi54bWxQSwUGAAAAAAQABAD5AAAAkgMAAAAA&#10;" strokeweight="4.5pt">
                  <v:shadow on="t" opacity="24903f" mv:blur="40000f" origin=",.5" offset="0,20000emu"/>
                </v:shape>
                <v:oval id="Ellipse 133" o:spid="_x0000_s1073" style="position:absolute;left:3670948;top:979995;width:1664970;height:76009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+BGEVwgAA&#10;ANwAAAAPAAAAZHJzL2Rvd25yZXYueG1sRE9Li8IwEL4v+B/CCF5EUysrUo2iguJBwSdeh2Zsi82k&#10;NFG7/36zIOxtPr7nTOeNKcWLaldYVjDoRyCIU6sLzhRczuveGITzyBpLy6TghxzMZ62vKSbavvlI&#10;r5PPRAhhl6CC3PsqkdKlORl0fVsRB+5ua4M+wDqTusZ3CDeljKNoJA0WHBpyrGiVU/o4PY2C8W63&#10;3e+v3evte3m+4AbjZ3zYKNVpN4sJCE+N/xd/3Fsd5g+H8PdMuEDOfg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H4EYRXCAAAA3AAAAA8AAAAAAAAAAAAAAAAAlwIAAGRycy9kb3du&#10;cmV2LnhtbFBLBQYAAAAABAAEAPUAAACGAwAAAAA=&#10;">
                  <v:shadow on="t" opacity="22937f" mv:blur="40000f" origin=",.5" offset="0,23000emu"/>
                  <v:textbox>
                    <w:txbxContent>
                      <w:p w14:paraId="60B0125E" w14:textId="77777777" w:rsidR="00AE035A" w:rsidRPr="00120AB1" w:rsidRDefault="00AE035A" w:rsidP="00E10CFA">
                        <w:pPr>
                          <w:jc w:val="center"/>
                          <w:rPr>
                            <w:color w:val="000000"/>
                          </w:rPr>
                        </w:pPr>
                        <w:r w:rsidRPr="00120AB1">
                          <w:rPr>
                            <w:color w:val="000000"/>
                          </w:rPr>
                          <w:t>Capteur SRF02</w:t>
                        </w:r>
                      </w:p>
                    </w:txbxContent>
                  </v:textbox>
                </v:oval>
                <v:oval id="Ellipse 135" o:spid="_x0000_s1074" style="position:absolute;left:-29498;top:1957263;width:1664970;height:76009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eoVz6xAAA&#10;ANwAAAAPAAAAZHJzL2Rvd25yZXYueG1sRE9Na8JAEL0X/A/LCF6kbppikegqWjB4UGgTxeuQnSah&#10;2dmQXU3677sFobd5vM9ZbQbTiDt1rras4GUWgSAurK65VHDO988LEM4ja2wsk4IfcrBZj55WmGjb&#10;8yfdM1+KEMIuQQWV920ipSsqMuhmtiUO3JftDPoAu1LqDvsQbhoZR9GbNFhzaKiwpfeKiu/sZhQs&#10;jsfD6XSZXq7zXX7GFONb/JEqNRkP2yUIT4P/Fz/cBx3mv87h75lwgVz/A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nqFc+sQAAADcAAAADwAAAAAAAAAAAAAAAACXAgAAZHJzL2Rv&#10;d25yZXYueG1sUEsFBgAAAAAEAAQA9QAAAIgDAAAAAA==&#10;">
                  <v:shadow on="t" opacity="22937f" mv:blur="40000f" origin=",.5" offset="0,23000emu"/>
                  <v:textbox>
                    <w:txbxContent>
                      <w:p w14:paraId="02FC5C00" w14:textId="3BA77D38" w:rsidR="00AE035A" w:rsidRPr="00120AB1" w:rsidRDefault="00AE035A" w:rsidP="00E10CFA">
                        <w:pPr>
                          <w:jc w:val="center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Visserie</w:t>
                        </w:r>
                      </w:p>
                    </w:txbxContent>
                  </v:textbox>
                </v:oval>
                <v:oval id="Ellipse 137" o:spid="_x0000_s1075" style="position:absolute;left:2685254;top:1993853;width:1664970;height:76009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BP2cWxQAA&#10;ANwAAAAPAAAAZHJzL2Rvd25yZXYueG1sRE9La8JAEL4L/odlCr1Is2mKVmI20hYqHhTqI3gdstMk&#10;mJ0N2VXTf98tFLzNx/ecbDmYVlypd41lBc9RDIK4tLrhSsHx8Pk0B+E8ssbWMin4IQfLfDzKMNX2&#10;xju67n0lQgi7FBXU3neplK6syaCLbEccuG/bG/QB9pXUPd5CuGllEsczabDh0FBjRx81lef9xSiY&#10;bzbr7baYFKfp++GIK0wuyddKqceH4W0BwtPg7+J/91qH+S+v8PdMuEDmv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E/ZxbFAAAA3AAAAA8AAAAAAAAAAAAAAAAAlwIAAGRycy9k&#10;b3ducmV2LnhtbFBLBQYAAAAABAAEAPUAAACJAwAAAAA=&#10;">
                  <v:shadow on="t" opacity="22937f" mv:blur="40000f" origin=",.5" offset="0,23000emu"/>
                  <v:textbox>
                    <w:txbxContent>
                      <w:p w14:paraId="5A5B2183" w14:textId="6874E22C" w:rsidR="00AE035A" w:rsidRPr="00120AB1" w:rsidRDefault="00AE035A" w:rsidP="00E10CFA">
                        <w:pPr>
                          <w:jc w:val="center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Utilisateur</w:t>
                        </w:r>
                      </w:p>
                    </w:txbxContent>
                  </v:textbox>
                </v:oval>
                <v:shape id="Connecteur en arc 138" o:spid="_x0000_s1076" type="#_x0000_t38" style="position:absolute;left:3381395;top:1095395;width:144762;height:922002;rotation:90;flip:x;visibility:visible;mso-wrap-style:square" o:connectortype="curved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EpGMcMAAADcAAAADwAAAGRycy9kb3ducmV2LnhtbESPQU/DMAyF70j8h8hIu7GUFSFUlk0I&#10;aWjXFaZdrcY0oY1TmtB1/34+IHGz9Z7f+7zezqFXE43JRzbwsCxAETfRem4NfH7s7p9BpYxssY9M&#10;Bi6UYLu5vVljZeOZDzTVuVUSwqlCAy7nodI6NY4CpmUciEX7imPALOvYajviWcJDr1dF8aQDepYG&#10;hwO9OWq6+jcY+C799O4Pc93VnX8sj8MPnxwas7ibX19AZZrzv/nvem8FvxRaeUYm0Jsr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BxKRjHDAAAA3AAAAA8AAAAAAAAAAAAA&#10;AAAAoQIAAGRycy9kb3ducmV2LnhtbFBLBQYAAAAABAAEAPkAAACRAwAAAAA=&#10;" adj="30406" strokecolor="black [3213]" strokeweight="1pt">
                  <v:shadow on="t" opacity="24903f" mv:blur="40000f" origin=",.5" offset="0,20000emu"/>
                </v:shape>
                <v:shape id="Connecteur en arc 139" o:spid="_x0000_s1077" type="#_x0000_t37" style="position:absolute;left:2155400;top:1844046;width:778573;height:281135;rotation:90;flip:x;visibility:visible;mso-wrap-style:square" o:connectortype="curved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SUMBXsAAAADcAAAADwAAAGRycy9kb3ducmV2LnhtbERPTYvCMBC9C/6HMII3TV1h0WoUERRP&#10;wmoRj2MzNsVmUppsW//9ZmFhb/N4n7Pe9rYSLTW+dKxgNk1AEOdOl1woyK6HyQKED8gaK8ek4E0e&#10;tpvhYI2pdh1/UXsJhYgh7FNUYEKoUyl9bsiin7qaOHJP11gMETaF1A12MdxW8iNJPqXFkmODwZr2&#10;hvLX5dsqyB8dL3YZFebR3Wt5u56PtiWlxqN+twIRqA//4j/3Scf58yX8PhMvkJsfAA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ElDAV7AAAAA3AAAAA8AAAAAAAAAAAAAAAAA&#10;oQIAAGRycy9kb3ducmV2LnhtbFBLBQYAAAAABAAEAPkAAACOAwAAAAA=&#10;" strokecolor="black [3213]" strokeweight="1pt">
                  <v:shadow on="t" opacity="24903f" mv:blur="40000f" origin=",.5" offset="0,20000emu"/>
                </v:shape>
                <v:shape id="Connecteur en arc 140" o:spid="_x0000_s1078" type="#_x0000_t37" style="position:absolute;left:1298820;top:1820668;width:853296;height:179991;rotation:90;visibility:visible;mso-wrap-style:square" o:connectortype="curved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3f/gMQAAADcAAAADwAAAGRycy9kb3ducmV2LnhtbESPS2vDMBCE74X8B7GBXkojJ4RS3Cgh&#10;r0IPvSRN7ou1tUytlbEUP/599xDIbZeZnfl2tRl8rTpqYxXYwHyWgSIugq24NHD5+Xx9BxUTssU6&#10;MBkYKcJmPXlaYW5DzyfqzqlUEsIxRwMupSbXOhaOPMZZaIhF+w2txyRrW2rbYi/hvtaLLHvTHiuW&#10;BocN7R0Vf+ebN3DzY+1fxoNb7ruA38frCfudM+Z5Omw/QCUa0sN8v/6ygr8UfHlGJtDrf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rd/+AxAAAANwAAAAPAAAAAAAAAAAA&#10;AAAAAKECAABkcnMvZG93bnJldi54bWxQSwUGAAAAAAQABAD5AAAAkgMAAAAA&#10;" strokecolor="black [3213]" strokeweight="1pt">
                  <v:shadow on="t" opacity="24903f" mv:blur="40000f" origin=",.5" offset="0,20000emu"/>
                </v:shape>
                <v:shape id="Connecteur en arc 141" o:spid="_x0000_s1079" type="#_x0000_t37" style="position:absolute;left:1614529;top:237972;width:200934;height:708574;visibility:visible;mso-wrap-style:square" o:connectortype="curved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BRY2cAAAADcAAAADwAAAGRycy9kb3ducmV2LnhtbERPS4vCMBC+C/sfwix409QHslTTIoLi&#10;cVeFvY7NtCk2k9JE7frrN4LgbT6+56zy3jbiRp2vHSuYjBMQxIXTNVcKTsft6AuED8gaG8ek4I88&#10;5NnHYIWpdnf+odshVCKGsE9RgQmhTaX0hSGLfuxa4siVrrMYIuwqqTu8x3DbyGmSLKTFmmODwZY2&#10;horL4WoVoN8XYee03py/f83stH6U5eWh1PCzXy9BBOrDW/xy73WcP5/A85l4gcz+AQ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HgUWNnAAAAA3AAAAA8AAAAAAAAAAAAAAAAA&#10;oQIAAGRycy9kb3ducmV2LnhtbFBLBQYAAAAABAAEAPkAAACOAwAAAAA=&#10;" strokecolor="black [3213]" strokeweight="1pt">
                  <v:shadow on="t" opacity="24903f" mv:blur="40000f" origin=",.5" offset="0,20000emu"/>
                </v:shape>
                <v:shape id="Connecteur en arc 142" o:spid="_x0000_s1080" type="#_x0000_t37" style="position:absolute;left:2189491;top:584409;width:465452;height:36196;rotation:90;flip:x y;visibility:visible;mso-wrap-style:square" o:connectortype="curved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7MLc0MEAAADcAAAADwAAAGRycy9kb3ducmV2LnhtbERPS2vCQBC+F/oflil4KbqJFZHoKqVU&#10;8GoqgrchO3m02dk0s2r013cLhd7m43vOajO4Vl2ol8azgXSSgCIuvG24MnD42I4XoCQgW2w9k4Eb&#10;CWzWjw8rzKy/8p4ueahUDGHJ0EAdQpdpLUVNDmXiO+LIlb53GCLsK217vMZw1+ppksy1w4ZjQ40d&#10;vdVUfOVnZ0Dk5Zif0/L+PEvfv9En8iknMWb0NLwuQQUawr/4z72zcf5sCr/PxAv0+gc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DswtzQwQAAANwAAAAPAAAAAAAAAAAAAAAA&#10;AKECAABkcnMvZG93bnJldi54bWxQSwUGAAAAAAQABAD5AAAAjwMAAAAA&#10;" strokecolor="black [3213]" strokeweight="1pt">
                  <v:shadow on="t" opacity="24903f" mv:blur="40000f" origin=",.5" offset="0,20000emu"/>
                </v:shape>
                <v:shape id="Zone de texte 143" o:spid="_x0000_s1081" type="#_x0000_t202" style="position:absolute;left:3155850;top:1450535;width:485789;height:29236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K6DhXwQAA&#10;ANwAAAAPAAAAZHJzL2Rvd25yZXYueG1sRE9Na8JAEL0L/Q/LFLzpbquVNrpKqQieLMYq9DZkxySY&#10;nQ3Z1cR/7wqCt3m8z5ktOluJCzW+dKzhbahAEGfOlJxr+NutBp8gfEA2WDkmDVfysJi/9GaYGNfy&#10;li5pyEUMYZ+ghiKEOpHSZwVZ9ENXE0fu6BqLIcIml6bBNobbSr4rNZEWS44NBdb0U1B2Ss9Ww35z&#10;/D+M1W++tB916zol2X5Jrfuv3fcURKAuPMUP99rE+eMR3J+JF8j5D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iug4V8EAAADcAAAADwAAAAAAAAAAAAAAAACXAgAAZHJzL2Rvd25y&#10;ZXYueG1sUEsFBgAAAAAEAAQA9QAAAIUDAAAAAA==&#10;" filled="f" stroked="f">
                  <v:textbox>
                    <w:txbxContent>
                      <w:p w14:paraId="1E558F87" w14:textId="40332C93" w:rsidR="00AE035A" w:rsidRPr="0063059C" w:rsidRDefault="00AE035A" w:rsidP="00E10CFA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FC</w:t>
                        </w:r>
                        <w:r w:rsidRPr="0063059C">
                          <w:rPr>
                            <w:sz w:val="22"/>
                          </w:rPr>
                          <w:t>1</w:t>
                        </w:r>
                      </w:p>
                    </w:txbxContent>
                  </v:textbox>
                </v:shape>
                <v:shape id="Zone de texte 144" o:spid="_x0000_s1082" type="#_x0000_t202" style="position:absolute;left:2033733;top:1884878;width:485789;height:29236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FAaAjwQAA&#10;ANwAAAAPAAAAZHJzL2Rvd25yZXYueG1sRE9Ni8IwEL0v+B/CCN7WxKW7aDWKrAieVtZVwdvQjG2x&#10;mZQm2vrvjSDsbR7vc2aLzlbiRo0vHWsYDRUI4syZknMN+7/1+xiED8gGK8ek4U4eFvPe2wxT41r+&#10;pdsu5CKGsE9RQxFCnUrps4Is+qGriSN3do3FEGGTS9NgG8NtJT+U+pIWS44NBdb0XVB22V2thsPP&#10;+XRM1DZf2c+6dZ2SbCdS60G/W05BBOrCv/jl3pg4P0ng+Uy8QM4f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BQGgI8EAAADcAAAADwAAAAAAAAAAAAAAAACXAgAAZHJzL2Rvd25y&#10;ZXYueG1sUEsFBgAAAAAEAAQA9QAAAIUDAAAAAA==&#10;" filled="f" stroked="f">
                  <v:textbox>
                    <w:txbxContent>
                      <w:p w14:paraId="0641DFF1" w14:textId="742508DC" w:rsidR="00AE035A" w:rsidRPr="0063059C" w:rsidRDefault="00AE035A" w:rsidP="00E10CFA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FC2</w:t>
                        </w:r>
                      </w:p>
                    </w:txbxContent>
                  </v:textbox>
                </v:shape>
                <v:shape id="Zone de texte 145" o:spid="_x0000_s1083" type="#_x0000_t202" style="position:absolute;left:1407002;top:1572307;width:485789;height:29236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TQW4wgAA&#10;ANwAAAAPAAAAZHJzL2Rvd25yZXYueG1sRE9Na8JAEL0L/odlBG9m12KkplmltBQ8tWhbobchOybB&#10;7GzIbpP033cFwds83ufku9E2oqfO1441LBMFgrhwpuZSw9fn2+IRhA/IBhvHpOGPPOy200mOmXED&#10;H6g/hlLEEPYZaqhCaDMpfVGRRZ+4ljhyZ9dZDBF2pTQdDjHcNvJBqbW0WHNsqLCll4qKy/HXavh+&#10;P/+cVuqjfLVpO7hRSbYbqfV8Nj4/gQg0hrv45t6bOH+VwvWZeIHc/g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GpNBbjCAAAA3AAAAA8AAAAAAAAAAAAAAAAAlwIAAGRycy9kb3du&#10;cmV2LnhtbFBLBQYAAAAABAAEAPUAAACGAwAAAAA=&#10;" filled="f" stroked="f">
                  <v:textbox>
                    <w:txbxContent>
                      <w:p w14:paraId="49C18923" w14:textId="0C3CE0CB" w:rsidR="00AE035A" w:rsidRPr="0063059C" w:rsidRDefault="00AE035A" w:rsidP="00E10CFA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FC3</w:t>
                        </w:r>
                      </w:p>
                    </w:txbxContent>
                  </v:textbox>
                </v:shape>
                <v:oval id="Ellipse 146" o:spid="_x0000_s1084" style="position:absolute;left:-816238;top:956888;width:1664970;height:76009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2dbHwwwAA&#10;ANwAAAAPAAAAZHJzL2Rvd25yZXYueG1sRE9Li8IwEL4L+x/CLHiRNbW4ItUoq6B4UPDJXodmbMs2&#10;k9KkWv+9WRC8zcf3nOm8NaW4Ue0KywoG/QgEcWp1wZmC82n1NQbhPLLG0jIpeJCD+eyjM8VE2zsf&#10;6Hb0mQgh7BJUkHtfJVK6NCeDrm8r4sBdbW3QB1hnUtd4D+GmlHEUjaTBgkNDjhUtc0r/jo1RMN5u&#10;N7vdpXf5/V6czrjGuIn3a6W6n+3PBISn1r/FL/dGh/nDEfw/Ey6Qsyc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2dbHwwwAAANwAAAAPAAAAAAAAAAAAAAAAAJcCAABkcnMvZG93&#10;bnJldi54bWxQSwUGAAAAAAQABAD1AAAAhwMAAAAA&#10;">
                  <v:shadow on="t" opacity="22937f" mv:blur="40000f" origin=",.5" offset="0,23000emu"/>
                  <v:textbox>
                    <w:txbxContent>
                      <w:p w14:paraId="3777BAE1" w14:textId="310F93C2" w:rsidR="00AE035A" w:rsidRPr="00120AB1" w:rsidRDefault="00AE035A" w:rsidP="00E10CFA">
                        <w:pPr>
                          <w:jc w:val="center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Conditions de vol</w:t>
                        </w:r>
                      </w:p>
                    </w:txbxContent>
                  </v:textbox>
                </v:oval>
                <v:shape id="Connecteur en arc 147" o:spid="_x0000_s1085" type="#_x0000_t38" style="position:absolute;left:848732;top:1215280;width:722902;height:121655;rotation:180;flip:y;visibility:visible;mso-wrap-style:square" o:connectortype="curved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uHiq6cAAAADcAAAADwAAAGRycy9kb3ducmV2LnhtbERPzWoCMRC+F3yHMIKXotmVUmU1igiC&#10;x3b1AYbNuNl2M1mSqNGnbwqF3ubj+531Ntle3MiHzrGCclaAIG6c7rhVcD4dpksQISJr7B2TggcF&#10;2G5GL2ustLvzJ93q2IocwqFCBSbGoZIyNIYshpkbiDN3cd5izNC3Unu853Dby3lRvEuLHecGgwPt&#10;DTXf9dUqaK/pjMP+4+hDefp61q+mdMuk1GScdisQkVL8F/+5jzrPf1vA7zP5Arn5AQ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Lh4qunAAAAA3AAAAA8AAAAAAAAAAAAAAAAA&#10;oQIAAGRycy9kb3ducmV2LnhtbFBLBQYAAAAABAAEAPkAAACOAwAAAAA=&#10;" adj="10800" strokecolor="black [3213]" strokeweight="1pt">
                  <v:shadow on="t" opacity="24903f" mv:blur="40000f" origin=",.5" offset="0,20000emu"/>
                </v:shape>
                <v:shape id="Zone de texte 148" o:spid="_x0000_s1086" type="#_x0000_t202" style="position:absolute;left:972662;top:993187;width:485789;height:29236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ETKomxAAA&#10;ANwAAAAPAAAAZHJzL2Rvd25yZXYueG1sRI9Ba8JAEIXvQv/DMgVvutui0kZXKRWhJ4vaCt6G7JgE&#10;s7Mhu5r033cOgrcZ3pv3vlmsel+rG7WxCmzhZWxAEefBVVxY+DlsRm+gYkJ2WAcmC38UYbV8Giww&#10;c6HjHd32qVASwjFDC2VKTaZ1zEvyGMehIRbtHFqPSda20K7FTsJ9rV+NmWmPFUtDiQ19lpRf9ldv&#10;4Xd7Ph0n5rtY+2nThd5o9u/a2uFz/zEHlahPD/P9+ssJ/kRo5RmZQC//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hEyqJsQAAADcAAAADwAAAAAAAAAAAAAAAACXAgAAZHJzL2Rv&#10;d25yZXYueG1sUEsFBgAAAAAEAAQA9QAAAIgDAAAAAA==&#10;" filled="f" stroked="f">
                  <v:textbox>
                    <w:txbxContent>
                      <w:p w14:paraId="563704DE" w14:textId="49507E9A" w:rsidR="00AE035A" w:rsidRPr="0063059C" w:rsidRDefault="00AE035A" w:rsidP="00E10CFA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FC4</w:t>
                        </w:r>
                      </w:p>
                    </w:txbxContent>
                  </v:textbox>
                </v:shape>
                <v:shape id="Zone de texte 149" o:spid="_x0000_s1087" type="#_x0000_t202" style="position:absolute;left:1696574;top:377694;width:485789;height:29236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rAA+9wgAA&#10;ANwAAAAPAAAAZHJzL2Rvd25yZXYueG1sRE/JasMwEL0X8g9iArnVUkpaYieyCS2BnlqaDXIbrIlt&#10;Yo2Mpcbu31eFQm7zeOusi9G24ka9bxxrmCcKBHHpTMOVhsN++7gE4QOywdYxafghD0U+eVhjZtzA&#10;X3TbhUrEEPYZaqhD6DIpfVmTRZ+4jjhyF9dbDBH2lTQ9DjHctvJJqRdpseHYUGNHrzWV19231XD8&#10;uJxPC/VZvdnnbnCjkmxTqfVsOm5WIAKN4S7+d7+bOH+Rwt8z8QKZ/w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OsAD73CAAAA3AAAAA8AAAAAAAAAAAAAAAAAlwIAAGRycy9kb3du&#10;cmV2LnhtbFBLBQYAAAAABAAEAPUAAACGAwAAAAA=&#10;" filled="f" stroked="f">
                  <v:textbox>
                    <w:txbxContent>
                      <w:p w14:paraId="7D25C882" w14:textId="70EA4BC6" w:rsidR="00AE035A" w:rsidRPr="0063059C" w:rsidRDefault="00AE035A" w:rsidP="00E10CFA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FC5</w:t>
                        </w:r>
                      </w:p>
                    </w:txbxContent>
                  </v:textbox>
                </v:shape>
                <v:shape id="Zone de texte 150" o:spid="_x0000_s1088" type="#_x0000_t202" style="position:absolute;left:2022331;top:631059;width:485789;height:29236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/4zD9xAAA&#10;ANwAAAAPAAAAZHJzL2Rvd25yZXYueG1sRI9Ba8JAEIXvhf6HZQq91d2KShtdpShCTxW1FbwN2TEJ&#10;ZmdDdjXpv3cOgrcZ3pv3vpktel+rK7WxCmzhfWBAEefBVVxY+N2v3z5AxYTssA5MFv4pwmL+/DTD&#10;zIWOt3TdpUJJCMcMLZQpNZnWMS/JYxyEhli0U2g9JlnbQrsWOwn3tR4aM9EeK5aGEhtalpSfdxdv&#10;4e/ndDyMzKZY+XHThd5o9p/a2teX/msKKlGfHub79bcT/LHgyzMygZ7f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/+Mw/cQAAADcAAAADwAAAAAAAAAAAAAAAACXAgAAZHJzL2Rv&#10;d25yZXYueG1sUEsFBgAAAAAEAAQA9QAAAIgDAAAAAA==&#10;" filled="f" stroked="f">
                  <v:textbox>
                    <w:txbxContent>
                      <w:p w14:paraId="29114F55" w14:textId="31CB137A" w:rsidR="00AE035A" w:rsidRPr="0063059C" w:rsidRDefault="00AE035A" w:rsidP="00E10CFA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FC6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CEC05F9" w14:textId="77777777" w:rsidR="0063059C" w:rsidRDefault="0063059C" w:rsidP="00E10CFA"/>
    <w:p w14:paraId="75ADE736" w14:textId="35F31D00" w:rsidR="0063059C" w:rsidRDefault="0063059C" w:rsidP="0063059C">
      <w:pPr>
        <w:pStyle w:val="Titre2"/>
      </w:pPr>
      <w:r>
        <w:t>Cahier des charges :</w:t>
      </w:r>
    </w:p>
    <w:tbl>
      <w:tblPr>
        <w:tblStyle w:val="Grille"/>
        <w:tblW w:w="10364" w:type="dxa"/>
        <w:tblLook w:val="04A0" w:firstRow="1" w:lastRow="0" w:firstColumn="1" w:lastColumn="0" w:noHBand="0" w:noVBand="1"/>
      </w:tblPr>
      <w:tblGrid>
        <w:gridCol w:w="1133"/>
        <w:gridCol w:w="2946"/>
        <w:gridCol w:w="2598"/>
        <w:gridCol w:w="3687"/>
      </w:tblGrid>
      <w:tr w:rsidR="005E76E9" w:rsidRPr="009636F7" w14:paraId="7A759553" w14:textId="7AEB42BA" w:rsidTr="005E76E9">
        <w:trPr>
          <w:trHeight w:val="392"/>
        </w:trPr>
        <w:tc>
          <w:tcPr>
            <w:tcW w:w="11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54E9B9F1" w14:textId="0052004D" w:rsidR="009636F7" w:rsidRPr="009636F7" w:rsidRDefault="009636F7" w:rsidP="009636F7">
            <w:pPr>
              <w:jc w:val="center"/>
              <w:rPr>
                <w:b/>
              </w:rPr>
            </w:pPr>
            <w:r w:rsidRPr="009636F7">
              <w:rPr>
                <w:b/>
              </w:rPr>
              <w:t>Fonction</w:t>
            </w:r>
          </w:p>
        </w:tc>
        <w:tc>
          <w:tcPr>
            <w:tcW w:w="294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58F34A2" w14:textId="64E2319C" w:rsidR="009636F7" w:rsidRPr="009636F7" w:rsidRDefault="009636F7" w:rsidP="009636F7">
            <w:pPr>
              <w:jc w:val="center"/>
              <w:rPr>
                <w:b/>
              </w:rPr>
            </w:pPr>
            <w:r w:rsidRPr="009636F7">
              <w:rPr>
                <w:b/>
              </w:rPr>
              <w:t>Description</w:t>
            </w:r>
          </w:p>
        </w:tc>
        <w:tc>
          <w:tcPr>
            <w:tcW w:w="259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1E2FBC7" w14:textId="4049E078" w:rsidR="009636F7" w:rsidRPr="009636F7" w:rsidRDefault="009636F7" w:rsidP="009636F7">
            <w:pPr>
              <w:jc w:val="center"/>
              <w:rPr>
                <w:b/>
              </w:rPr>
            </w:pPr>
            <w:r w:rsidRPr="009636F7">
              <w:rPr>
                <w:b/>
              </w:rPr>
              <w:t>Critères</w:t>
            </w:r>
          </w:p>
        </w:tc>
        <w:tc>
          <w:tcPr>
            <w:tcW w:w="368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BE1BB5C" w14:textId="1B2C66D5" w:rsidR="009636F7" w:rsidRPr="009636F7" w:rsidRDefault="009636F7" w:rsidP="009636F7">
            <w:pPr>
              <w:jc w:val="center"/>
              <w:rPr>
                <w:b/>
              </w:rPr>
            </w:pPr>
            <w:r w:rsidRPr="009636F7">
              <w:rPr>
                <w:b/>
              </w:rPr>
              <w:t>Niveau</w:t>
            </w:r>
          </w:p>
        </w:tc>
      </w:tr>
      <w:tr w:rsidR="0045308C" w:rsidRPr="00B3176B" w14:paraId="0AE4CB88" w14:textId="7BC7A480" w:rsidTr="005E76E9">
        <w:trPr>
          <w:trHeight w:val="392"/>
        </w:trPr>
        <w:tc>
          <w:tcPr>
            <w:tcW w:w="1133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0BEE79AE" w14:textId="0EFB2907" w:rsidR="0045308C" w:rsidRPr="00FD3B90" w:rsidRDefault="0045308C" w:rsidP="009636F7">
            <w:pPr>
              <w:jc w:val="center"/>
              <w:rPr>
                <w:b/>
                <w:sz w:val="20"/>
                <w:u w:val="single"/>
              </w:rPr>
            </w:pPr>
            <w:r w:rsidRPr="00FD3B90">
              <w:rPr>
                <w:b/>
                <w:sz w:val="20"/>
                <w:u w:val="single"/>
              </w:rPr>
              <w:t>FP1</w:t>
            </w:r>
          </w:p>
        </w:tc>
        <w:tc>
          <w:tcPr>
            <w:tcW w:w="2946" w:type="dxa"/>
            <w:vMerge w:val="restart"/>
            <w:tcBorders>
              <w:top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56BECAAC" w14:textId="4B86F191" w:rsidR="0045308C" w:rsidRPr="00FD3B90" w:rsidRDefault="0045308C" w:rsidP="00971826">
            <w:pPr>
              <w:jc w:val="left"/>
              <w:rPr>
                <w:b/>
                <w:sz w:val="20"/>
                <w:u w:val="single"/>
              </w:rPr>
            </w:pPr>
            <w:r w:rsidRPr="00FD3B90">
              <w:rPr>
                <w:b/>
                <w:sz w:val="20"/>
                <w:u w:val="single"/>
              </w:rPr>
              <w:t>Mettre et maintenir en position le capteur SRF02 sur l’AR.DRONE</w:t>
            </w:r>
          </w:p>
        </w:tc>
        <w:tc>
          <w:tcPr>
            <w:tcW w:w="2598" w:type="dxa"/>
            <w:vMerge w:val="restart"/>
            <w:tcBorders>
              <w:top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707206BE" w14:textId="067F0B49" w:rsidR="0045308C" w:rsidRPr="00B3176B" w:rsidRDefault="0045308C" w:rsidP="00971826">
            <w:pPr>
              <w:jc w:val="left"/>
              <w:rPr>
                <w:sz w:val="20"/>
              </w:rPr>
            </w:pPr>
            <w:r w:rsidRPr="00B3176B">
              <w:rPr>
                <w:sz w:val="20"/>
              </w:rPr>
              <w:t xml:space="preserve">Mise en position </w:t>
            </w:r>
          </w:p>
        </w:tc>
        <w:tc>
          <w:tcPr>
            <w:tcW w:w="3687" w:type="dxa"/>
            <w:tcBorders>
              <w:top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61799431" w14:textId="49766FAA" w:rsidR="0045308C" w:rsidRPr="003F1355" w:rsidRDefault="0045308C" w:rsidP="00971826">
            <w:pPr>
              <w:jc w:val="left"/>
              <w:rPr>
                <w:sz w:val="16"/>
              </w:rPr>
            </w:pPr>
            <w:r w:rsidRPr="003F1355">
              <w:rPr>
                <w:sz w:val="16"/>
              </w:rPr>
              <w:t>L’axe du capteur se trouve suivant l’axe transversal des rotors</w:t>
            </w:r>
          </w:p>
        </w:tc>
      </w:tr>
      <w:tr w:rsidR="0045308C" w:rsidRPr="00B3176B" w14:paraId="5F8831DE" w14:textId="2E1B52B8" w:rsidTr="005E76E9">
        <w:trPr>
          <w:trHeight w:val="405"/>
        </w:trPr>
        <w:tc>
          <w:tcPr>
            <w:tcW w:w="1133" w:type="dxa"/>
            <w:vMerge/>
            <w:tcBorders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0660D2FD" w14:textId="77777777" w:rsidR="0045308C" w:rsidRPr="009636F7" w:rsidRDefault="0045308C" w:rsidP="009636F7">
            <w:pPr>
              <w:jc w:val="center"/>
              <w:rPr>
                <w:b/>
                <w:sz w:val="20"/>
              </w:rPr>
            </w:pPr>
          </w:p>
        </w:tc>
        <w:tc>
          <w:tcPr>
            <w:tcW w:w="2946" w:type="dxa"/>
            <w:vMerge/>
            <w:shd w:val="clear" w:color="auto" w:fill="BFBFBF" w:themeFill="background1" w:themeFillShade="BF"/>
            <w:vAlign w:val="center"/>
          </w:tcPr>
          <w:p w14:paraId="4B8AD853" w14:textId="77777777" w:rsidR="0045308C" w:rsidRPr="00B3176B" w:rsidRDefault="0045308C" w:rsidP="00971826">
            <w:pPr>
              <w:jc w:val="left"/>
              <w:rPr>
                <w:sz w:val="20"/>
              </w:rPr>
            </w:pPr>
          </w:p>
        </w:tc>
        <w:tc>
          <w:tcPr>
            <w:tcW w:w="2598" w:type="dxa"/>
            <w:vMerge/>
            <w:shd w:val="clear" w:color="auto" w:fill="BFBFBF" w:themeFill="background1" w:themeFillShade="BF"/>
            <w:vAlign w:val="center"/>
          </w:tcPr>
          <w:p w14:paraId="2899CCA2" w14:textId="22B0F16E" w:rsidR="0045308C" w:rsidRPr="00B3176B" w:rsidRDefault="0045308C" w:rsidP="00971826">
            <w:pPr>
              <w:jc w:val="left"/>
              <w:rPr>
                <w:sz w:val="20"/>
              </w:rPr>
            </w:pPr>
          </w:p>
        </w:tc>
        <w:tc>
          <w:tcPr>
            <w:tcW w:w="3687" w:type="dxa"/>
            <w:tcBorders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2F4C2C95" w14:textId="2700F433" w:rsidR="0045308C" w:rsidRPr="003F1355" w:rsidRDefault="0045308C" w:rsidP="00971826">
            <w:pPr>
              <w:jc w:val="left"/>
              <w:rPr>
                <w:sz w:val="16"/>
              </w:rPr>
            </w:pPr>
            <w:r w:rsidRPr="003F1355">
              <w:rPr>
                <w:sz w:val="16"/>
              </w:rPr>
              <w:t>L’axe du capteur se trouve sur le plan médian de l’AR.DRONE</w:t>
            </w:r>
          </w:p>
        </w:tc>
      </w:tr>
      <w:tr w:rsidR="0045308C" w:rsidRPr="00B3176B" w14:paraId="2DA8BCC5" w14:textId="77777777" w:rsidTr="005E76E9">
        <w:trPr>
          <w:trHeight w:val="405"/>
        </w:trPr>
        <w:tc>
          <w:tcPr>
            <w:tcW w:w="1133" w:type="dxa"/>
            <w:vMerge/>
            <w:tcBorders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46965B71" w14:textId="77777777" w:rsidR="0045308C" w:rsidRPr="009636F7" w:rsidRDefault="0045308C" w:rsidP="009636F7">
            <w:pPr>
              <w:jc w:val="center"/>
              <w:rPr>
                <w:b/>
                <w:sz w:val="20"/>
              </w:rPr>
            </w:pPr>
          </w:p>
        </w:tc>
        <w:tc>
          <w:tcPr>
            <w:tcW w:w="2946" w:type="dxa"/>
            <w:vMerge/>
            <w:shd w:val="clear" w:color="auto" w:fill="BFBFBF" w:themeFill="background1" w:themeFillShade="BF"/>
            <w:vAlign w:val="center"/>
          </w:tcPr>
          <w:p w14:paraId="113EC7A2" w14:textId="77777777" w:rsidR="0045308C" w:rsidRPr="00B3176B" w:rsidRDefault="0045308C" w:rsidP="00971826">
            <w:pPr>
              <w:jc w:val="left"/>
              <w:rPr>
                <w:sz w:val="20"/>
              </w:rPr>
            </w:pPr>
          </w:p>
        </w:tc>
        <w:tc>
          <w:tcPr>
            <w:tcW w:w="2598" w:type="dxa"/>
            <w:vMerge/>
            <w:shd w:val="clear" w:color="auto" w:fill="BFBFBF" w:themeFill="background1" w:themeFillShade="BF"/>
            <w:vAlign w:val="center"/>
          </w:tcPr>
          <w:p w14:paraId="307D5391" w14:textId="77777777" w:rsidR="0045308C" w:rsidRPr="00B3176B" w:rsidRDefault="0045308C" w:rsidP="00971826">
            <w:pPr>
              <w:jc w:val="left"/>
              <w:rPr>
                <w:sz w:val="20"/>
              </w:rPr>
            </w:pPr>
          </w:p>
        </w:tc>
        <w:tc>
          <w:tcPr>
            <w:tcW w:w="3687" w:type="dxa"/>
            <w:tcBorders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52FBA09D" w14:textId="5BB77E75" w:rsidR="0045308C" w:rsidRPr="003F1355" w:rsidRDefault="0045308C" w:rsidP="00971826">
            <w:pPr>
              <w:jc w:val="left"/>
              <w:rPr>
                <w:sz w:val="16"/>
              </w:rPr>
            </w:pPr>
            <w:r w:rsidRPr="003F1355">
              <w:rPr>
                <w:sz w:val="16"/>
              </w:rPr>
              <w:t>La face arrière du connecteur du capteur se trouve à 5 mm du plan tangent à la carène</w:t>
            </w:r>
          </w:p>
        </w:tc>
      </w:tr>
      <w:tr w:rsidR="0045308C" w:rsidRPr="00B3176B" w14:paraId="38F05049" w14:textId="05CD49E6" w:rsidTr="005E76E9">
        <w:trPr>
          <w:trHeight w:val="405"/>
        </w:trPr>
        <w:tc>
          <w:tcPr>
            <w:tcW w:w="1133" w:type="dxa"/>
            <w:vMerge/>
            <w:tcBorders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06EDEFFD" w14:textId="77777777" w:rsidR="0045308C" w:rsidRPr="009636F7" w:rsidRDefault="0045308C" w:rsidP="009636F7">
            <w:pPr>
              <w:jc w:val="center"/>
              <w:rPr>
                <w:b/>
                <w:sz w:val="20"/>
              </w:rPr>
            </w:pPr>
          </w:p>
        </w:tc>
        <w:tc>
          <w:tcPr>
            <w:tcW w:w="2946" w:type="dxa"/>
            <w:vMerge/>
            <w:shd w:val="clear" w:color="auto" w:fill="BFBFBF" w:themeFill="background1" w:themeFillShade="BF"/>
            <w:vAlign w:val="center"/>
          </w:tcPr>
          <w:p w14:paraId="711C6452" w14:textId="77777777" w:rsidR="0045308C" w:rsidRPr="00B3176B" w:rsidRDefault="0045308C" w:rsidP="00971826">
            <w:pPr>
              <w:jc w:val="left"/>
              <w:rPr>
                <w:sz w:val="20"/>
              </w:rPr>
            </w:pPr>
          </w:p>
        </w:tc>
        <w:tc>
          <w:tcPr>
            <w:tcW w:w="2598" w:type="dxa"/>
            <w:vMerge w:val="restart"/>
            <w:shd w:val="clear" w:color="auto" w:fill="BFBFBF" w:themeFill="background1" w:themeFillShade="BF"/>
            <w:vAlign w:val="center"/>
          </w:tcPr>
          <w:p w14:paraId="69418C75" w14:textId="792ACBDE" w:rsidR="0045308C" w:rsidRPr="00B3176B" w:rsidRDefault="0045308C" w:rsidP="00971826">
            <w:pPr>
              <w:jc w:val="left"/>
              <w:rPr>
                <w:sz w:val="20"/>
              </w:rPr>
            </w:pPr>
            <w:r w:rsidRPr="00B3176B">
              <w:rPr>
                <w:sz w:val="20"/>
              </w:rPr>
              <w:t>Maintien en position</w:t>
            </w:r>
          </w:p>
        </w:tc>
        <w:tc>
          <w:tcPr>
            <w:tcW w:w="3687" w:type="dxa"/>
            <w:tcBorders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12B64949" w14:textId="70622D19" w:rsidR="0045308C" w:rsidRPr="003F1355" w:rsidRDefault="0045308C" w:rsidP="00542E5F">
            <w:pPr>
              <w:jc w:val="left"/>
              <w:rPr>
                <w:sz w:val="16"/>
              </w:rPr>
            </w:pPr>
            <w:r w:rsidRPr="003F1355">
              <w:rPr>
                <w:sz w:val="16"/>
              </w:rPr>
              <w:t xml:space="preserve">Par </w:t>
            </w:r>
            <w:r>
              <w:rPr>
                <w:sz w:val="16"/>
              </w:rPr>
              <w:t>pincement</w:t>
            </w:r>
            <w:r w:rsidRPr="003F1355">
              <w:rPr>
                <w:sz w:val="16"/>
              </w:rPr>
              <w:t>, (appui plan sur les faces hautes et basses de la carène)</w:t>
            </w:r>
          </w:p>
        </w:tc>
      </w:tr>
      <w:tr w:rsidR="0045308C" w:rsidRPr="00B3176B" w14:paraId="4DB7F20B" w14:textId="0CEB7402" w:rsidTr="0045308C">
        <w:trPr>
          <w:trHeight w:val="392"/>
        </w:trPr>
        <w:tc>
          <w:tcPr>
            <w:tcW w:w="1133" w:type="dxa"/>
            <w:vMerge/>
            <w:tcBorders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7644DEDA" w14:textId="77777777" w:rsidR="0045308C" w:rsidRPr="009636F7" w:rsidRDefault="0045308C" w:rsidP="009636F7">
            <w:pPr>
              <w:jc w:val="center"/>
              <w:rPr>
                <w:b/>
                <w:sz w:val="20"/>
              </w:rPr>
            </w:pPr>
          </w:p>
        </w:tc>
        <w:tc>
          <w:tcPr>
            <w:tcW w:w="2946" w:type="dxa"/>
            <w:vMerge/>
            <w:shd w:val="clear" w:color="auto" w:fill="BFBFBF" w:themeFill="background1" w:themeFillShade="BF"/>
            <w:vAlign w:val="center"/>
          </w:tcPr>
          <w:p w14:paraId="4B264555" w14:textId="77777777" w:rsidR="0045308C" w:rsidRPr="00B3176B" w:rsidRDefault="0045308C" w:rsidP="00971826">
            <w:pPr>
              <w:jc w:val="left"/>
              <w:rPr>
                <w:sz w:val="20"/>
              </w:rPr>
            </w:pPr>
          </w:p>
        </w:tc>
        <w:tc>
          <w:tcPr>
            <w:tcW w:w="2598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63EBCB3" w14:textId="77777777" w:rsidR="0045308C" w:rsidRPr="00B3176B" w:rsidRDefault="0045308C" w:rsidP="00971826">
            <w:pPr>
              <w:jc w:val="left"/>
              <w:rPr>
                <w:sz w:val="20"/>
              </w:rPr>
            </w:pPr>
          </w:p>
        </w:tc>
        <w:tc>
          <w:tcPr>
            <w:tcW w:w="3687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7FD9EB4D" w14:textId="7EE9079A" w:rsidR="0045308C" w:rsidRPr="003F1355" w:rsidRDefault="0045308C" w:rsidP="00971826">
            <w:pPr>
              <w:jc w:val="left"/>
              <w:rPr>
                <w:sz w:val="16"/>
              </w:rPr>
            </w:pPr>
            <w:r w:rsidRPr="003F1355">
              <w:rPr>
                <w:sz w:val="16"/>
              </w:rPr>
              <w:t>Démontable sans outillage spécifique</w:t>
            </w:r>
          </w:p>
        </w:tc>
      </w:tr>
      <w:tr w:rsidR="0045308C" w:rsidRPr="00B3176B" w14:paraId="0253F765" w14:textId="77777777" w:rsidTr="0045308C">
        <w:trPr>
          <w:trHeight w:val="392"/>
        </w:trPr>
        <w:tc>
          <w:tcPr>
            <w:tcW w:w="1133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3F4D28D7" w14:textId="77777777" w:rsidR="0045308C" w:rsidRPr="009636F7" w:rsidRDefault="0045308C" w:rsidP="009636F7">
            <w:pPr>
              <w:jc w:val="center"/>
              <w:rPr>
                <w:b/>
                <w:sz w:val="20"/>
              </w:rPr>
            </w:pPr>
          </w:p>
        </w:tc>
        <w:tc>
          <w:tcPr>
            <w:tcW w:w="2946" w:type="dxa"/>
            <w:vMerge/>
            <w:tcBorders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0E248604" w14:textId="77777777" w:rsidR="0045308C" w:rsidRPr="00B3176B" w:rsidRDefault="0045308C" w:rsidP="00971826">
            <w:pPr>
              <w:jc w:val="left"/>
              <w:rPr>
                <w:sz w:val="20"/>
              </w:rPr>
            </w:pPr>
          </w:p>
        </w:tc>
        <w:tc>
          <w:tcPr>
            <w:tcW w:w="2598" w:type="dxa"/>
            <w:tcBorders>
              <w:top w:val="single" w:sz="4" w:space="0" w:color="auto"/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2A360CFD" w14:textId="44F766EB" w:rsidR="0045308C" w:rsidRPr="00B3176B" w:rsidRDefault="006D0433" w:rsidP="00971826">
            <w:pPr>
              <w:jc w:val="left"/>
              <w:rPr>
                <w:sz w:val="20"/>
              </w:rPr>
            </w:pPr>
            <w:r>
              <w:rPr>
                <w:sz w:val="20"/>
              </w:rPr>
              <w:t>Résistance</w:t>
            </w:r>
          </w:p>
        </w:tc>
        <w:tc>
          <w:tcPr>
            <w:tcW w:w="3687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769D0EF6" w14:textId="6234238E" w:rsidR="0045308C" w:rsidRPr="003F1355" w:rsidRDefault="006D0433" w:rsidP="00971826">
            <w:pPr>
              <w:jc w:val="left"/>
              <w:rPr>
                <w:sz w:val="16"/>
              </w:rPr>
            </w:pPr>
            <w:r>
              <w:rPr>
                <w:sz w:val="16"/>
              </w:rPr>
              <w:t>Epaisseur minimale des sections du support 4 mm</w:t>
            </w:r>
          </w:p>
        </w:tc>
      </w:tr>
      <w:tr w:rsidR="005E76E9" w:rsidRPr="00B3176B" w14:paraId="38394A44" w14:textId="62D6CA7B" w:rsidTr="005E76E9">
        <w:trPr>
          <w:trHeight w:val="405"/>
        </w:trPr>
        <w:tc>
          <w:tcPr>
            <w:tcW w:w="1133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4CD64AB" w14:textId="16D6F139" w:rsidR="009636F7" w:rsidRPr="009636F7" w:rsidRDefault="009636F7" w:rsidP="009636F7">
            <w:pPr>
              <w:jc w:val="center"/>
              <w:rPr>
                <w:b/>
                <w:sz w:val="20"/>
              </w:rPr>
            </w:pPr>
            <w:r w:rsidRPr="009636F7">
              <w:rPr>
                <w:b/>
                <w:sz w:val="20"/>
              </w:rPr>
              <w:t>FC1</w:t>
            </w:r>
          </w:p>
        </w:tc>
        <w:tc>
          <w:tcPr>
            <w:tcW w:w="2946" w:type="dxa"/>
            <w:vMerge w:val="restart"/>
            <w:tcBorders>
              <w:top w:val="single" w:sz="18" w:space="0" w:color="auto"/>
            </w:tcBorders>
            <w:vAlign w:val="center"/>
          </w:tcPr>
          <w:p w14:paraId="769BB156" w14:textId="297A43CC" w:rsidR="009636F7" w:rsidRPr="00B3176B" w:rsidRDefault="009636F7" w:rsidP="00971826">
            <w:pPr>
              <w:jc w:val="left"/>
              <w:rPr>
                <w:sz w:val="20"/>
              </w:rPr>
            </w:pPr>
            <w:r>
              <w:rPr>
                <w:sz w:val="20"/>
              </w:rPr>
              <w:t>S’adapter au capteur SFR02</w:t>
            </w:r>
          </w:p>
        </w:tc>
        <w:tc>
          <w:tcPr>
            <w:tcW w:w="2598" w:type="dxa"/>
            <w:vMerge w:val="restart"/>
            <w:tcBorders>
              <w:top w:val="single" w:sz="18" w:space="0" w:color="auto"/>
            </w:tcBorders>
            <w:vAlign w:val="center"/>
          </w:tcPr>
          <w:p w14:paraId="4DEF1971" w14:textId="5287AAE5" w:rsidR="009636F7" w:rsidRPr="00B3176B" w:rsidRDefault="009636F7" w:rsidP="00971826">
            <w:pPr>
              <w:jc w:val="left"/>
              <w:rPr>
                <w:sz w:val="20"/>
              </w:rPr>
            </w:pPr>
            <w:r>
              <w:rPr>
                <w:sz w:val="20"/>
              </w:rPr>
              <w:t>Fixation</w:t>
            </w:r>
          </w:p>
        </w:tc>
        <w:tc>
          <w:tcPr>
            <w:tcW w:w="368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68AFDEC9" w14:textId="689515F2" w:rsidR="009636F7" w:rsidRPr="003F1355" w:rsidRDefault="009636F7" w:rsidP="00971826">
            <w:pPr>
              <w:jc w:val="left"/>
              <w:rPr>
                <w:sz w:val="16"/>
              </w:rPr>
            </w:pPr>
            <w:r w:rsidRPr="003F1355">
              <w:rPr>
                <w:sz w:val="16"/>
              </w:rPr>
              <w:t>Par vissage sur les perçages du capteur</w:t>
            </w:r>
          </w:p>
        </w:tc>
      </w:tr>
      <w:tr w:rsidR="005E76E9" w:rsidRPr="00B3176B" w14:paraId="28C99AB8" w14:textId="035B4A26" w:rsidTr="005E76E9">
        <w:trPr>
          <w:trHeight w:val="392"/>
        </w:trPr>
        <w:tc>
          <w:tcPr>
            <w:tcW w:w="1133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8E2F3F7" w14:textId="77777777" w:rsidR="009636F7" w:rsidRPr="009636F7" w:rsidRDefault="009636F7" w:rsidP="009636F7">
            <w:pPr>
              <w:jc w:val="center"/>
              <w:rPr>
                <w:b/>
                <w:sz w:val="20"/>
              </w:rPr>
            </w:pPr>
          </w:p>
        </w:tc>
        <w:tc>
          <w:tcPr>
            <w:tcW w:w="2946" w:type="dxa"/>
            <w:vMerge/>
            <w:tcBorders>
              <w:bottom w:val="single" w:sz="18" w:space="0" w:color="auto"/>
            </w:tcBorders>
            <w:vAlign w:val="center"/>
          </w:tcPr>
          <w:p w14:paraId="05B600D5" w14:textId="77777777" w:rsidR="009636F7" w:rsidRPr="00B3176B" w:rsidRDefault="009636F7" w:rsidP="00971826">
            <w:pPr>
              <w:jc w:val="left"/>
              <w:rPr>
                <w:sz w:val="20"/>
              </w:rPr>
            </w:pPr>
          </w:p>
        </w:tc>
        <w:tc>
          <w:tcPr>
            <w:tcW w:w="2598" w:type="dxa"/>
            <w:vMerge/>
            <w:tcBorders>
              <w:bottom w:val="single" w:sz="18" w:space="0" w:color="auto"/>
            </w:tcBorders>
            <w:vAlign w:val="center"/>
          </w:tcPr>
          <w:p w14:paraId="324AA467" w14:textId="77777777" w:rsidR="009636F7" w:rsidRPr="00B3176B" w:rsidRDefault="009636F7" w:rsidP="00971826">
            <w:pPr>
              <w:jc w:val="left"/>
              <w:rPr>
                <w:sz w:val="20"/>
              </w:rPr>
            </w:pPr>
          </w:p>
        </w:tc>
        <w:tc>
          <w:tcPr>
            <w:tcW w:w="368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491BFA8" w14:textId="3A77D755" w:rsidR="009636F7" w:rsidRPr="003F1355" w:rsidRDefault="009636F7" w:rsidP="00971826">
            <w:pPr>
              <w:jc w:val="left"/>
              <w:rPr>
                <w:sz w:val="16"/>
              </w:rPr>
            </w:pPr>
            <w:r w:rsidRPr="003F1355">
              <w:rPr>
                <w:sz w:val="16"/>
              </w:rPr>
              <w:t>Aucun contact avec les composants électroniques du capteur</w:t>
            </w:r>
          </w:p>
        </w:tc>
      </w:tr>
      <w:tr w:rsidR="005E76E9" w:rsidRPr="00B3176B" w14:paraId="5488955D" w14:textId="77777777" w:rsidTr="005E76E9">
        <w:trPr>
          <w:trHeight w:val="405"/>
        </w:trPr>
        <w:tc>
          <w:tcPr>
            <w:tcW w:w="11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763A7348" w14:textId="2764B67C" w:rsidR="009636F7" w:rsidRPr="009636F7" w:rsidRDefault="009636F7" w:rsidP="009636F7">
            <w:pPr>
              <w:jc w:val="center"/>
              <w:rPr>
                <w:b/>
                <w:sz w:val="20"/>
              </w:rPr>
            </w:pPr>
            <w:r w:rsidRPr="009636F7">
              <w:rPr>
                <w:b/>
                <w:sz w:val="20"/>
              </w:rPr>
              <w:t>FC2</w:t>
            </w:r>
          </w:p>
        </w:tc>
        <w:tc>
          <w:tcPr>
            <w:tcW w:w="294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3B659555" w14:textId="3FDB1A78" w:rsidR="009636F7" w:rsidRPr="00B3176B" w:rsidRDefault="009636F7" w:rsidP="00971826">
            <w:pPr>
              <w:jc w:val="left"/>
              <w:rPr>
                <w:sz w:val="20"/>
              </w:rPr>
            </w:pPr>
            <w:r>
              <w:rPr>
                <w:sz w:val="20"/>
              </w:rPr>
              <w:t>Sécuriser l’utilisateur</w:t>
            </w:r>
          </w:p>
        </w:tc>
        <w:tc>
          <w:tcPr>
            <w:tcW w:w="259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431EA13D" w14:textId="02909A70" w:rsidR="009636F7" w:rsidRPr="00B3176B" w:rsidRDefault="009636F7" w:rsidP="00971826">
            <w:pPr>
              <w:jc w:val="left"/>
              <w:rPr>
                <w:sz w:val="20"/>
              </w:rPr>
            </w:pPr>
            <w:r>
              <w:rPr>
                <w:sz w:val="20"/>
              </w:rPr>
              <w:t>Formes dangereuses</w:t>
            </w:r>
          </w:p>
        </w:tc>
        <w:tc>
          <w:tcPr>
            <w:tcW w:w="368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091C8651" w14:textId="04711DCB" w:rsidR="009636F7" w:rsidRPr="003F1355" w:rsidRDefault="009636F7" w:rsidP="00971826">
            <w:pPr>
              <w:jc w:val="left"/>
              <w:rPr>
                <w:sz w:val="16"/>
              </w:rPr>
            </w:pPr>
            <w:r w:rsidRPr="003F1355">
              <w:rPr>
                <w:sz w:val="16"/>
              </w:rPr>
              <w:t>Aucune</w:t>
            </w:r>
          </w:p>
        </w:tc>
      </w:tr>
      <w:tr w:rsidR="005E76E9" w:rsidRPr="00B3176B" w14:paraId="2F1BF68C" w14:textId="77777777" w:rsidTr="005E76E9">
        <w:trPr>
          <w:trHeight w:val="405"/>
        </w:trPr>
        <w:tc>
          <w:tcPr>
            <w:tcW w:w="11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6EAB36D" w14:textId="51008356" w:rsidR="009636F7" w:rsidRPr="009636F7" w:rsidRDefault="009636F7" w:rsidP="009636F7">
            <w:pPr>
              <w:jc w:val="center"/>
              <w:rPr>
                <w:b/>
                <w:sz w:val="20"/>
              </w:rPr>
            </w:pPr>
            <w:r w:rsidRPr="009636F7">
              <w:rPr>
                <w:b/>
                <w:sz w:val="20"/>
              </w:rPr>
              <w:t>FC3</w:t>
            </w:r>
          </w:p>
        </w:tc>
        <w:tc>
          <w:tcPr>
            <w:tcW w:w="294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4F20BE1" w14:textId="295D2A35" w:rsidR="009636F7" w:rsidRPr="00B3176B" w:rsidRDefault="009636F7" w:rsidP="00971826">
            <w:pPr>
              <w:jc w:val="left"/>
              <w:rPr>
                <w:sz w:val="20"/>
              </w:rPr>
            </w:pPr>
            <w:r>
              <w:rPr>
                <w:sz w:val="20"/>
              </w:rPr>
              <w:t>S’adapter à la visserie standard</w:t>
            </w:r>
          </w:p>
        </w:tc>
        <w:tc>
          <w:tcPr>
            <w:tcW w:w="259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4BE81D2" w14:textId="7629066C" w:rsidR="009636F7" w:rsidRPr="00B3176B" w:rsidRDefault="009636F7" w:rsidP="00971826">
            <w:pPr>
              <w:jc w:val="left"/>
              <w:rPr>
                <w:sz w:val="20"/>
              </w:rPr>
            </w:pPr>
            <w:r>
              <w:rPr>
                <w:sz w:val="20"/>
              </w:rPr>
              <w:t>Visserie disponible dans le laboratoire</w:t>
            </w:r>
          </w:p>
        </w:tc>
        <w:tc>
          <w:tcPr>
            <w:tcW w:w="368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E84EE7" w14:textId="543E6760" w:rsidR="009636F7" w:rsidRPr="003F1355" w:rsidRDefault="009636F7" w:rsidP="00971826">
            <w:pPr>
              <w:jc w:val="left"/>
              <w:rPr>
                <w:sz w:val="16"/>
              </w:rPr>
            </w:pPr>
            <w:r w:rsidRPr="003F1355">
              <w:rPr>
                <w:sz w:val="16"/>
              </w:rPr>
              <w:t>Vis CS M2,5 x 27</w:t>
            </w:r>
          </w:p>
          <w:p w14:paraId="5A638AFE" w14:textId="77777777" w:rsidR="009636F7" w:rsidRPr="003F1355" w:rsidRDefault="009636F7" w:rsidP="00971826">
            <w:pPr>
              <w:jc w:val="left"/>
              <w:rPr>
                <w:sz w:val="16"/>
              </w:rPr>
            </w:pPr>
            <w:r w:rsidRPr="003F1355">
              <w:rPr>
                <w:sz w:val="16"/>
              </w:rPr>
              <w:t>Vis CS M2,5 x 19</w:t>
            </w:r>
          </w:p>
          <w:p w14:paraId="37D80D16" w14:textId="77777777" w:rsidR="009636F7" w:rsidRPr="003F1355" w:rsidRDefault="009636F7" w:rsidP="00971826">
            <w:pPr>
              <w:jc w:val="left"/>
              <w:rPr>
                <w:sz w:val="16"/>
              </w:rPr>
            </w:pPr>
            <w:r w:rsidRPr="003F1355">
              <w:rPr>
                <w:sz w:val="16"/>
              </w:rPr>
              <w:t>Rondelle M2,5</w:t>
            </w:r>
          </w:p>
          <w:p w14:paraId="6B8708EA" w14:textId="639DD938" w:rsidR="009636F7" w:rsidRPr="003F1355" w:rsidRDefault="009636F7" w:rsidP="00971826">
            <w:pPr>
              <w:jc w:val="left"/>
              <w:rPr>
                <w:sz w:val="16"/>
              </w:rPr>
            </w:pPr>
            <w:r w:rsidRPr="003F1355">
              <w:rPr>
                <w:sz w:val="16"/>
              </w:rPr>
              <w:t>Ecrou H freiné M2,5</w:t>
            </w:r>
          </w:p>
        </w:tc>
      </w:tr>
      <w:tr w:rsidR="005E76E9" w:rsidRPr="00B3176B" w14:paraId="053F5D65" w14:textId="77777777" w:rsidTr="005E76E9">
        <w:trPr>
          <w:trHeight w:val="405"/>
        </w:trPr>
        <w:tc>
          <w:tcPr>
            <w:tcW w:w="1133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4AB698F6" w14:textId="39A332F4" w:rsidR="009636F7" w:rsidRPr="009636F7" w:rsidRDefault="009636F7" w:rsidP="009636F7">
            <w:pPr>
              <w:jc w:val="center"/>
              <w:rPr>
                <w:b/>
                <w:sz w:val="20"/>
              </w:rPr>
            </w:pPr>
            <w:r w:rsidRPr="009636F7">
              <w:rPr>
                <w:b/>
                <w:sz w:val="20"/>
              </w:rPr>
              <w:t>FC4</w:t>
            </w:r>
          </w:p>
        </w:tc>
        <w:tc>
          <w:tcPr>
            <w:tcW w:w="2946" w:type="dxa"/>
            <w:vMerge w:val="restart"/>
            <w:tcBorders>
              <w:top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5A16E863" w14:textId="5BB8B16A" w:rsidR="009636F7" w:rsidRPr="00B3176B" w:rsidRDefault="009636F7" w:rsidP="00971826">
            <w:pPr>
              <w:jc w:val="left"/>
              <w:rPr>
                <w:sz w:val="20"/>
              </w:rPr>
            </w:pPr>
            <w:r>
              <w:rPr>
                <w:sz w:val="20"/>
              </w:rPr>
              <w:t>Ne pas perturber les conditions de vol</w:t>
            </w:r>
          </w:p>
        </w:tc>
        <w:tc>
          <w:tcPr>
            <w:tcW w:w="2598" w:type="dxa"/>
            <w:tcBorders>
              <w:top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3BDE01B2" w14:textId="2EE0BD40" w:rsidR="009636F7" w:rsidRPr="00B3176B" w:rsidRDefault="009636F7" w:rsidP="00971826">
            <w:pPr>
              <w:jc w:val="left"/>
              <w:rPr>
                <w:sz w:val="20"/>
              </w:rPr>
            </w:pPr>
            <w:r>
              <w:rPr>
                <w:sz w:val="20"/>
              </w:rPr>
              <w:t>Masse maximale du support</w:t>
            </w:r>
            <w:r w:rsidR="00DC78A9">
              <w:rPr>
                <w:sz w:val="20"/>
              </w:rPr>
              <w:t xml:space="preserve"> + capteur</w:t>
            </w:r>
          </w:p>
        </w:tc>
        <w:tc>
          <w:tcPr>
            <w:tcW w:w="3687" w:type="dxa"/>
            <w:tcBorders>
              <w:top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4EF3DA70" w14:textId="37CF6C10" w:rsidR="009636F7" w:rsidRPr="003F1355" w:rsidRDefault="009636F7" w:rsidP="00971826">
            <w:pPr>
              <w:jc w:val="left"/>
              <w:rPr>
                <w:sz w:val="16"/>
              </w:rPr>
            </w:pPr>
            <w:r w:rsidRPr="003F1355">
              <w:rPr>
                <w:sz w:val="16"/>
              </w:rPr>
              <w:t>m &lt; 30g, visserie incluse</w:t>
            </w:r>
          </w:p>
        </w:tc>
      </w:tr>
      <w:tr w:rsidR="005E76E9" w:rsidRPr="00B3176B" w14:paraId="56CE2954" w14:textId="77777777" w:rsidTr="005E76E9">
        <w:trPr>
          <w:trHeight w:val="405"/>
        </w:trPr>
        <w:tc>
          <w:tcPr>
            <w:tcW w:w="1133" w:type="dxa"/>
            <w:vMerge/>
            <w:tcBorders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45664AF1" w14:textId="77777777" w:rsidR="009636F7" w:rsidRPr="009636F7" w:rsidRDefault="009636F7" w:rsidP="009636F7">
            <w:pPr>
              <w:jc w:val="center"/>
              <w:rPr>
                <w:b/>
                <w:sz w:val="20"/>
              </w:rPr>
            </w:pPr>
          </w:p>
        </w:tc>
        <w:tc>
          <w:tcPr>
            <w:tcW w:w="2946" w:type="dxa"/>
            <w:vMerge/>
            <w:shd w:val="clear" w:color="auto" w:fill="BFBFBF" w:themeFill="background1" w:themeFillShade="BF"/>
            <w:vAlign w:val="center"/>
          </w:tcPr>
          <w:p w14:paraId="0055D6EC" w14:textId="77777777" w:rsidR="009636F7" w:rsidRPr="00B3176B" w:rsidRDefault="009636F7" w:rsidP="00971826">
            <w:pPr>
              <w:jc w:val="left"/>
              <w:rPr>
                <w:sz w:val="20"/>
              </w:rPr>
            </w:pPr>
          </w:p>
        </w:tc>
        <w:tc>
          <w:tcPr>
            <w:tcW w:w="2598" w:type="dxa"/>
            <w:shd w:val="clear" w:color="auto" w:fill="BFBFBF" w:themeFill="background1" w:themeFillShade="BF"/>
            <w:vAlign w:val="center"/>
          </w:tcPr>
          <w:p w14:paraId="7822C744" w14:textId="74E315AB" w:rsidR="009636F7" w:rsidRPr="00B3176B" w:rsidRDefault="009636F7" w:rsidP="00971826">
            <w:pPr>
              <w:jc w:val="left"/>
              <w:rPr>
                <w:sz w:val="20"/>
              </w:rPr>
            </w:pPr>
            <w:r>
              <w:rPr>
                <w:sz w:val="20"/>
              </w:rPr>
              <w:t>Déséquilibre de l’AR.DRONE</w:t>
            </w:r>
          </w:p>
        </w:tc>
        <w:tc>
          <w:tcPr>
            <w:tcW w:w="3687" w:type="dxa"/>
            <w:tcBorders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694369FF" w14:textId="46C32B4B" w:rsidR="009636F7" w:rsidRPr="003F1355" w:rsidRDefault="009636F7" w:rsidP="00971826">
            <w:pPr>
              <w:jc w:val="left"/>
              <w:rPr>
                <w:sz w:val="16"/>
              </w:rPr>
            </w:pPr>
            <w:r w:rsidRPr="003F1355">
              <w:rPr>
                <w:sz w:val="16"/>
              </w:rPr>
              <w:t>Aucun</w:t>
            </w:r>
          </w:p>
        </w:tc>
      </w:tr>
      <w:tr w:rsidR="005E76E9" w:rsidRPr="00B3176B" w14:paraId="662B7CE8" w14:textId="77777777" w:rsidTr="005E76E9">
        <w:trPr>
          <w:trHeight w:val="405"/>
        </w:trPr>
        <w:tc>
          <w:tcPr>
            <w:tcW w:w="1133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7FC85B7" w14:textId="734DE079" w:rsidR="009636F7" w:rsidRPr="009636F7" w:rsidRDefault="009636F7" w:rsidP="009636F7">
            <w:pPr>
              <w:jc w:val="center"/>
              <w:rPr>
                <w:b/>
                <w:sz w:val="20"/>
              </w:rPr>
            </w:pPr>
            <w:r w:rsidRPr="009636F7">
              <w:rPr>
                <w:b/>
                <w:sz w:val="20"/>
              </w:rPr>
              <w:t>FC5</w:t>
            </w:r>
          </w:p>
        </w:tc>
        <w:tc>
          <w:tcPr>
            <w:tcW w:w="2946" w:type="dxa"/>
            <w:tcBorders>
              <w:bottom w:val="single" w:sz="18" w:space="0" w:color="auto"/>
            </w:tcBorders>
            <w:vAlign w:val="center"/>
          </w:tcPr>
          <w:p w14:paraId="3DA290E0" w14:textId="0DA9810A" w:rsidR="009636F7" w:rsidRPr="00B3176B" w:rsidRDefault="009636F7" w:rsidP="00971826">
            <w:pPr>
              <w:jc w:val="left"/>
              <w:rPr>
                <w:sz w:val="20"/>
              </w:rPr>
            </w:pPr>
            <w:r>
              <w:rPr>
                <w:sz w:val="20"/>
              </w:rPr>
              <w:t>Ne pas toucher le rotor</w:t>
            </w:r>
          </w:p>
        </w:tc>
        <w:tc>
          <w:tcPr>
            <w:tcW w:w="2598" w:type="dxa"/>
            <w:tcBorders>
              <w:bottom w:val="single" w:sz="18" w:space="0" w:color="auto"/>
            </w:tcBorders>
            <w:vAlign w:val="center"/>
          </w:tcPr>
          <w:p w14:paraId="209CC196" w14:textId="3CCD3F91" w:rsidR="009636F7" w:rsidRPr="00B3176B" w:rsidRDefault="009636F7" w:rsidP="00971826">
            <w:pPr>
              <w:jc w:val="left"/>
              <w:rPr>
                <w:sz w:val="20"/>
              </w:rPr>
            </w:pPr>
            <w:r>
              <w:rPr>
                <w:sz w:val="20"/>
              </w:rPr>
              <w:t>Zone d’exclusion</w:t>
            </w:r>
          </w:p>
        </w:tc>
        <w:tc>
          <w:tcPr>
            <w:tcW w:w="368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38BB53A9" w14:textId="0356BE77" w:rsidR="009636F7" w:rsidRPr="003F1355" w:rsidRDefault="009636F7" w:rsidP="00971826">
            <w:pPr>
              <w:jc w:val="left"/>
              <w:rPr>
                <w:sz w:val="16"/>
              </w:rPr>
            </w:pPr>
            <w:r w:rsidRPr="003F1355">
              <w:rPr>
                <w:sz w:val="16"/>
              </w:rPr>
              <w:t>Cylindre axé sur l’axe du rotor Ø200 x h 33 mm</w:t>
            </w:r>
          </w:p>
        </w:tc>
      </w:tr>
      <w:tr w:rsidR="005E76E9" w:rsidRPr="00B3176B" w14:paraId="581642CB" w14:textId="77777777" w:rsidTr="005E76E9">
        <w:trPr>
          <w:trHeight w:val="405"/>
        </w:trPr>
        <w:tc>
          <w:tcPr>
            <w:tcW w:w="1133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7CD3603E" w14:textId="5BAAB3BC" w:rsidR="009636F7" w:rsidRPr="009636F7" w:rsidRDefault="009636F7" w:rsidP="009636F7">
            <w:pPr>
              <w:jc w:val="center"/>
              <w:rPr>
                <w:b/>
                <w:sz w:val="20"/>
              </w:rPr>
            </w:pPr>
            <w:r w:rsidRPr="009636F7">
              <w:rPr>
                <w:b/>
                <w:sz w:val="20"/>
              </w:rPr>
              <w:t>FC6</w:t>
            </w:r>
          </w:p>
        </w:tc>
        <w:tc>
          <w:tcPr>
            <w:tcW w:w="2946" w:type="dxa"/>
            <w:vMerge w:val="restart"/>
            <w:tcBorders>
              <w:top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5420378A" w14:textId="1AF6AE6E" w:rsidR="009636F7" w:rsidRPr="00B3176B" w:rsidRDefault="009636F7" w:rsidP="00971826">
            <w:pPr>
              <w:jc w:val="left"/>
              <w:rPr>
                <w:sz w:val="20"/>
              </w:rPr>
            </w:pPr>
            <w:r>
              <w:rPr>
                <w:sz w:val="20"/>
              </w:rPr>
              <w:t>S’adapter à la carène de protection</w:t>
            </w:r>
          </w:p>
        </w:tc>
        <w:tc>
          <w:tcPr>
            <w:tcW w:w="2598" w:type="dxa"/>
            <w:tcBorders>
              <w:top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72FF7D46" w14:textId="048E6F08" w:rsidR="009636F7" w:rsidRPr="00B3176B" w:rsidRDefault="009636F7" w:rsidP="00971826">
            <w:pPr>
              <w:jc w:val="left"/>
              <w:rPr>
                <w:sz w:val="20"/>
              </w:rPr>
            </w:pPr>
            <w:r>
              <w:rPr>
                <w:sz w:val="20"/>
              </w:rPr>
              <w:t>Modification de la carène</w:t>
            </w:r>
          </w:p>
        </w:tc>
        <w:tc>
          <w:tcPr>
            <w:tcW w:w="3687" w:type="dxa"/>
            <w:tcBorders>
              <w:top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4E75E5F5" w14:textId="67463ACE" w:rsidR="009636F7" w:rsidRPr="003F1355" w:rsidRDefault="009636F7" w:rsidP="00971826">
            <w:pPr>
              <w:jc w:val="left"/>
              <w:rPr>
                <w:sz w:val="16"/>
              </w:rPr>
            </w:pPr>
            <w:r w:rsidRPr="003F1355">
              <w:rPr>
                <w:sz w:val="16"/>
              </w:rPr>
              <w:t>Aucune</w:t>
            </w:r>
          </w:p>
        </w:tc>
      </w:tr>
      <w:tr w:rsidR="005E76E9" w:rsidRPr="00B3176B" w14:paraId="4EC2285C" w14:textId="77777777" w:rsidTr="005E76E9">
        <w:trPr>
          <w:trHeight w:val="405"/>
        </w:trPr>
        <w:tc>
          <w:tcPr>
            <w:tcW w:w="1133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4348601F" w14:textId="77777777" w:rsidR="009636F7" w:rsidRPr="00B3176B" w:rsidRDefault="009636F7" w:rsidP="009636F7">
            <w:pPr>
              <w:jc w:val="center"/>
              <w:rPr>
                <w:sz w:val="20"/>
              </w:rPr>
            </w:pPr>
          </w:p>
        </w:tc>
        <w:tc>
          <w:tcPr>
            <w:tcW w:w="2946" w:type="dxa"/>
            <w:vMerge/>
            <w:tcBorders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4A9C67B8" w14:textId="77777777" w:rsidR="009636F7" w:rsidRPr="00B3176B" w:rsidRDefault="009636F7" w:rsidP="00971826">
            <w:pPr>
              <w:jc w:val="left"/>
              <w:rPr>
                <w:sz w:val="20"/>
              </w:rPr>
            </w:pPr>
          </w:p>
        </w:tc>
        <w:tc>
          <w:tcPr>
            <w:tcW w:w="2598" w:type="dxa"/>
            <w:tcBorders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6D43CB3E" w14:textId="0C4AD3D2" w:rsidR="009636F7" w:rsidRPr="00B3176B" w:rsidRDefault="009636F7" w:rsidP="00971826">
            <w:pPr>
              <w:jc w:val="left"/>
              <w:rPr>
                <w:sz w:val="20"/>
              </w:rPr>
            </w:pPr>
            <w:r>
              <w:rPr>
                <w:sz w:val="20"/>
              </w:rPr>
              <w:t>Jeu transversal</w:t>
            </w:r>
          </w:p>
        </w:tc>
        <w:tc>
          <w:tcPr>
            <w:tcW w:w="368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5CD8FBB6" w14:textId="2714CEF7" w:rsidR="009636F7" w:rsidRPr="003F1355" w:rsidRDefault="009636F7" w:rsidP="00971826">
            <w:pPr>
              <w:jc w:val="left"/>
              <w:rPr>
                <w:sz w:val="16"/>
              </w:rPr>
            </w:pPr>
            <w:r w:rsidRPr="003F1355">
              <w:rPr>
                <w:sz w:val="16"/>
              </w:rPr>
              <w:t>2 mm &lt; jeu &lt; 3 mm</w:t>
            </w:r>
          </w:p>
        </w:tc>
      </w:tr>
    </w:tbl>
    <w:p w14:paraId="687AF862" w14:textId="77777777" w:rsidR="00072DB3" w:rsidRDefault="00072DB3">
      <w:pPr>
        <w:spacing w:after="200" w:line="276" w:lineRule="auto"/>
        <w:jc w:val="left"/>
      </w:pPr>
      <w:r>
        <w:br w:type="page"/>
      </w:r>
    </w:p>
    <w:p w14:paraId="2A5B9F5B" w14:textId="4C8473BA" w:rsidR="0063059C" w:rsidRDefault="00072DB3" w:rsidP="00072DB3">
      <w:pPr>
        <w:pStyle w:val="Titre1"/>
      </w:pPr>
      <w:r>
        <w:lastRenderedPageBreak/>
        <w:t>Travail de conception :</w:t>
      </w:r>
    </w:p>
    <w:p w14:paraId="10589731" w14:textId="3359511F" w:rsidR="00072DB3" w:rsidRDefault="00FD162D" w:rsidP="00072DB3">
      <w:pPr>
        <w:pStyle w:val="Titre2"/>
      </w:pPr>
      <w:r>
        <w:t>Partie 1 : Analyse préliminaire :</w:t>
      </w:r>
    </w:p>
    <w:p w14:paraId="40CC6575" w14:textId="5FF5524B" w:rsidR="00A900DD" w:rsidRDefault="00A900DD" w:rsidP="00A900DD">
      <w:pPr>
        <w:pStyle w:val="Questions"/>
      </w:pPr>
      <w:r>
        <w:t>Analyser l’ensemble des documents ci-avant, et proposer un schéma cinématique de principe du support de capteur (1 couleur par CEC) :</w:t>
      </w:r>
    </w:p>
    <w:p w14:paraId="2F9D563A" w14:textId="2168A295" w:rsidR="00A4261E" w:rsidRDefault="00A4261E" w:rsidP="00A900DD"/>
    <w:p w14:paraId="4201C863" w14:textId="1B5B885F" w:rsidR="00A4261E" w:rsidRDefault="006221B2" w:rsidP="00A900DD">
      <w:r>
        <w:rPr>
          <w:noProof/>
          <w:lang w:eastAsia="fr-FR"/>
        </w:rPr>
        <mc:AlternateContent>
          <mc:Choice Requires="wpg">
            <w:drawing>
              <wp:inline distT="0" distB="0" distL="0" distR="0" wp14:anchorId="60F3C790" wp14:editId="22CAD9A1">
                <wp:extent cx="6370320" cy="3007549"/>
                <wp:effectExtent l="50800" t="25400" r="81280" b="91440"/>
                <wp:docPr id="176" name="Grouper 1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70320" cy="3007549"/>
                          <a:chOff x="0" y="75756"/>
                          <a:chExt cx="6370320" cy="3007549"/>
                        </a:xfrm>
                      </wpg:grpSpPr>
                      <wps:wsp>
                        <wps:cNvPr id="163" name="Rectangle 163"/>
                        <wps:cNvSpPr/>
                        <wps:spPr>
                          <a:xfrm>
                            <a:off x="0" y="75756"/>
                            <a:ext cx="6370320" cy="30075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904875" y="1270189"/>
                            <a:ext cx="651510" cy="6153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847B692" w14:textId="068A8A27" w:rsidR="00013A6A" w:rsidRPr="00A4261E" w:rsidRDefault="00013A6A" w:rsidP="00A4261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A4261E">
                                <w:rPr>
                                  <w:color w:val="000000" w:themeColor="text1"/>
                                </w:rPr>
                                <w:t>SFR02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2461260" y="727264"/>
                            <a:ext cx="904875" cy="1701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45FD05F" w14:textId="2E2C93AD" w:rsidR="00013A6A" w:rsidRPr="00A4261E" w:rsidRDefault="00013A6A" w:rsidP="00A4261E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Carène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1" name="Image 8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75816" y="187710"/>
                            <a:ext cx="1677035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72" name="Connecteur droit avec flèche 172"/>
                        <wps:cNvCnPr/>
                        <wps:spPr>
                          <a:xfrm flipV="1">
                            <a:off x="4922520" y="1375410"/>
                            <a:ext cx="0" cy="542925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3" name="Zone de texte 173"/>
                        <wps:cNvSpPr txBox="1"/>
                        <wps:spPr>
                          <a:xfrm>
                            <a:off x="4596765" y="1918335"/>
                            <a:ext cx="687705" cy="471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7FFB960" w14:textId="64064819" w:rsidR="00013A6A" w:rsidRPr="00A4261E" w:rsidRDefault="00013A6A">
                              <w:pPr>
                                <w:rPr>
                                  <w:sz w:val="18"/>
                                </w:rPr>
                              </w:pPr>
                              <w:r w:rsidRPr="00A4261E">
                                <w:rPr>
                                  <w:sz w:val="18"/>
                                </w:rPr>
                                <w:t>Direction de la vue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Zone de texte 174"/>
                        <wps:cNvSpPr txBox="1"/>
                        <wps:spPr>
                          <a:xfrm>
                            <a:off x="2461260" y="727264"/>
                            <a:ext cx="941070" cy="21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8705AC9" w14:textId="352B420D" w:rsidR="00013A6A" w:rsidRPr="00A4261E" w:rsidRDefault="00013A6A">
                              <w:pPr>
                                <w:rPr>
                                  <w:sz w:val="18"/>
                                </w:rPr>
                              </w:pPr>
                              <w:r w:rsidRPr="00A4261E">
                                <w:rPr>
                                  <w:sz w:val="18"/>
                                </w:rPr>
                                <w:t>Face supérieure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Zone de texte 175"/>
                        <wps:cNvSpPr txBox="1"/>
                        <wps:spPr>
                          <a:xfrm>
                            <a:off x="2461260" y="2211259"/>
                            <a:ext cx="941070" cy="21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35DE453" w14:textId="1459004F" w:rsidR="00013A6A" w:rsidRPr="00A4261E" w:rsidRDefault="00013A6A">
                              <w:pPr>
                                <w:rPr>
                                  <w:sz w:val="18"/>
                                </w:rPr>
                              </w:pPr>
                              <w:r w:rsidRPr="00A4261E">
                                <w:rPr>
                                  <w:sz w:val="18"/>
                                </w:rPr>
                                <w:t xml:space="preserve">Face </w:t>
                              </w:r>
                              <w:r>
                                <w:rPr>
                                  <w:sz w:val="18"/>
                                </w:rPr>
                                <w:t>inférieure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er 176" o:spid="_x0000_s1089" style="width:501.6pt;height:236.8pt;mso-position-horizontal-relative:char;mso-position-vertical-relative:line" coordorigin=",75756" coordsize="6370320,3007549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">
                <v:rect id="Rectangle 163" o:spid="_x0000_s1090" style="position:absolute;top:75756;width:6370320;height:3007549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yjOtRxQAA&#10;ANwAAAAPAAAAZHJzL2Rvd25yZXYueG1sRE9LawIxEL4X+h/CFLwUzaogZTVKWxW2UCs+Lt6GzXSz&#10;7GayJKlu/31TKPQ2H99zFqvetuJKPtSOFYxHGQji0umaKwXn03b4BCJEZI2tY1LwTQFWy/u7Beba&#10;3fhA12OsRArhkKMCE2OXSxlKQxbDyHXEift03mJM0FdSe7ylcNvKSZbNpMWaU4PBjl4Nlc3xyyrw&#10;zbYa7x+n65PZ0K55+ygu7y+FUoOH/nkOIlIf/8V/7kKn+bMp/D6TLpDLH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HKM61HFAAAA3AAAAA8AAAAAAAAAAAAAAAAAlwIAAGRycy9k&#10;b3ducmV2LnhtbFBLBQYAAAAABAAEAPUAAACJAwAAAAA=&#10;">
                  <v:shadow on="t" opacity="22937f" mv:blur="40000f" origin=",.5" offset="0,23000emu"/>
                </v:rect>
                <v:rect id="Rectangle 169" o:spid="_x0000_s1091" style="position:absolute;left:904875;top:1270189;width:651510;height:61531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TZNy7xQAA&#10;ANwAAAAPAAAAZHJzL2Rvd25yZXYueG1sRE9NawIxEL0X+h/CFHopmlVBdGuUtlZYQVuqvfQ2bKab&#10;ZTeTJYm6/feNUOhtHu9zFqvetuJMPtSOFYyGGQji0umaKwWfx81gBiJEZI2tY1LwQwFWy9ubBeba&#10;XfiDzodYiRTCIUcFJsYulzKUhiyGoeuIE/ftvMWYoK+k9nhJ4baV4yybSos1pwaDHb0YKpvDySrw&#10;zaYavT9M1kfzSvtm+1Z87Z4Lpe7v+qdHEJH6+C/+cxc6zZ/O4fpMukAufw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BNk3LvFAAAA3AAAAA8AAAAAAAAAAAAAAAAAlwIAAGRycy9k&#10;b3ducmV2LnhtbFBLBQYAAAAABAAEAPUAAACJAwAAAAA=&#10;">
                  <v:shadow on="t" opacity="22937f" mv:blur="40000f" origin=",.5" offset="0,23000emu"/>
                  <v:textbox>
                    <w:txbxContent>
                      <w:p w14:paraId="3847B692" w14:textId="068A8A27" w:rsidR="00AE035A" w:rsidRPr="00A4261E" w:rsidRDefault="00AE035A" w:rsidP="00A4261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A4261E">
                          <w:rPr>
                            <w:color w:val="000000" w:themeColor="text1"/>
                          </w:rPr>
                          <w:t>SFR02</w:t>
                        </w:r>
                      </w:p>
                    </w:txbxContent>
                  </v:textbox>
                </v:rect>
                <v:rect id="Rectangle 170" o:spid="_x0000_s1092" style="position:absolute;left:2461260;top:727264;width:904875;height:170116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">
                  <v:shadow on="t" opacity="22937f" mv:blur="40000f" origin=",.5" offset="0,23000emu"/>
                  <v:textbox>
                    <w:txbxContent>
                      <w:p w14:paraId="045FD05F" w14:textId="2E2C93AD" w:rsidR="00AE035A" w:rsidRPr="00A4261E" w:rsidRDefault="00AE035A" w:rsidP="00A4261E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>Carène</w:t>
                        </w:r>
                      </w:p>
                    </w:txbxContent>
                  </v:textbox>
                </v:rect>
                <v:shape id="Image 8" o:spid="_x0000_s1093" type="#_x0000_t75" style="position:absolute;left:4575816;top:187710;width:1677035;height:157353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BGT&#10;BDLDAAAA3AAAAA8AAABkcnMvZG93bnJldi54bWxEj0+LwjAQxe+C3yGMsDdN9eBKNYqIoivuwX/3&#10;oRnbajMpTaxdP70RFrzN8N7vzZvJrDGFqKlyuWUF/V4EgjixOudUwem46o5AOI+ssbBMCv7IwWza&#10;bk0w1vbBe6oPPhUhhF2MCjLvy1hKl2Rk0PVsSRy0i60M+rBWqdQVPkK4KeQgiobSYM7hQoYlLTJK&#10;boe7UWB/dk1A6vt2vR1dNS3Pz99ipdRXp5mPQXhq/Mf8T290qP/dh/czYQI5fQE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EZMEMsMAAADcAAAADwAAAAAAAAAAAAAAAACcAgAA&#10;ZHJzL2Rvd25yZXYueG1sUEsFBgAAAAAEAAQA9wAAAIwDAAAAAA==&#10;">
                  <v:imagedata r:id="rId16" o:title=""/>
                  <v:path arrowok="t"/>
                </v:shape>
                <v:shapetype id="_x0000_t32" coordsize="21600,21600" o:spt="32" o:oned="t" path="m0,0l21600,21600e" filled="f">
                  <v:path arrowok="t" fillok="f" o:connecttype="none"/>
                  <o:lock v:ext="edit" shapetype="t"/>
                </v:shapetype>
                <v:shape id="Connecteur droit avec flèche 172" o:spid="_x0000_s1094" type="#_x0000_t32" style="position:absolute;left:4922520;top:1375410;width:0;height:542925;flip: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lwb98EAAADcAAAADwAAAGRycy9kb3ducmV2LnhtbERPzWoCMRC+F3yHMIXealYLKlujFGXL&#10;Xjxo+wDjZtws3UzCJu7P2zdCobf5+H5nux9tK3rqQuNYwWKegSCunG64VvD9VbxuQISIrLF1TAom&#10;CrDfzZ62mGs38Jn6S6xFCuGQowITo8+lDJUhi2HuPHHibq6zGBPsaqk7HFK4beUyy1bSYsOpwaCn&#10;g6Hq53K3Clx5XFW+LvzJvNnj5/U29XJxUOrlefx4BxFpjP/iP3ep0/z1Eh7PpAvk7hc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ASXBv3wQAAANwAAAAPAAAAAAAAAAAAAAAA&#10;AKECAABkcnMvZG93bnJldi54bWxQSwUGAAAAAAQABAD5AAAAjwMAAAAA&#10;" strokecolor="#4f81bd [3204]" strokeweight="2pt">
                  <v:stroke endarrow="open"/>
                  <v:shadow on="t" opacity="24903f" mv:blur="40000f" origin=",.5" offset="0,20000emu"/>
                </v:shape>
                <v:shape id="Zone de texte 173" o:spid="_x0000_s1095" type="#_x0000_t202" style="position:absolute;left:4596765;top:1918335;width:687705;height:47117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EhPLqwgAA&#10;ANwAAAAPAAAAZHJzL2Rvd25yZXYueG1sRE9NawIxEL0L/ocwgjdNqq1tt0YRpeBJ0Wqht2Ez7i5u&#10;Jssmuuu/NwXB2zze50znrS3FlWpfONbwMlQgiFNnCs40HH6+Bx8gfEA2WDomDTfyMJ91O1NMjGt4&#10;R9d9yEQMYZ+ghjyEKpHSpzlZ9ENXEUfu5GqLIcI6k6bGJobbUo6UmkiLBceGHCta5pSe9xer4bg5&#10;/f2+qm22sm9V41ol2X5Krfu9dvEFIlAbnuKHe23i/Pcx/D8TL5CzO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ESE8urCAAAA3AAAAA8AAAAAAAAAAAAAAAAAlwIAAGRycy9kb3du&#10;cmV2LnhtbFBLBQYAAAAABAAEAPUAAACGAwAAAAA=&#10;" filled="f" stroked="f">
                  <v:textbox>
                    <w:txbxContent>
                      <w:p w14:paraId="47FFB960" w14:textId="64064819" w:rsidR="00AE035A" w:rsidRPr="00A4261E" w:rsidRDefault="00AE035A">
                        <w:pPr>
                          <w:rPr>
                            <w:sz w:val="18"/>
                          </w:rPr>
                        </w:pPr>
                        <w:r w:rsidRPr="00A4261E">
                          <w:rPr>
                            <w:sz w:val="18"/>
                          </w:rPr>
                          <w:t>Direction de la vue</w:t>
                        </w:r>
                      </w:p>
                    </w:txbxContent>
                  </v:textbox>
                </v:shape>
                <v:shape id="Zone de texte 174" o:spid="_x0000_s1096" type="#_x0000_t202" style="position:absolute;left:2461260;top:727264;width:941070;height:21717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LbWqewQAA&#10;ANwAAAAPAAAAZHJzL2Rvd25yZXYueG1sRE9Li8IwEL4L+x/CLHjTZBcfu9Uoy4rgSVFXYW9DM7bF&#10;ZlKaaOu/N4LgbT6+50znrS3FlWpfONbw0VcgiFNnCs40/O2XvS8QPiAbLB2Thht5mM/eOlNMjGt4&#10;S9ddyEQMYZ+ghjyEKpHSpzlZ9H1XEUfu5GqLIcI6k6bGJobbUn4qNZIWC44NOVb0m1N63l2shsP6&#10;9H8cqE22sMOqca2SbL+l1t339mcCIlAbXuKne2Xi/PEAHs/EC+TsDg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y21qnsEAAADcAAAADwAAAAAAAAAAAAAAAACXAgAAZHJzL2Rvd25y&#10;ZXYueG1sUEsFBgAAAAAEAAQA9QAAAIUDAAAAAA==&#10;" filled="f" stroked="f">
                  <v:textbox>
                    <w:txbxContent>
                      <w:p w14:paraId="18705AC9" w14:textId="352B420D" w:rsidR="00AE035A" w:rsidRPr="00A4261E" w:rsidRDefault="00AE035A">
                        <w:pPr>
                          <w:rPr>
                            <w:sz w:val="18"/>
                          </w:rPr>
                        </w:pPr>
                        <w:r w:rsidRPr="00A4261E">
                          <w:rPr>
                            <w:sz w:val="18"/>
                          </w:rPr>
                          <w:t>Face supérieure</w:t>
                        </w:r>
                      </w:p>
                    </w:txbxContent>
                  </v:textbox>
                </v:shape>
                <v:shape id="Zone de texte 175" o:spid="_x0000_s1097" type="#_x0000_t202" style="position:absolute;left:2461260;top:2211259;width:941070;height:21717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kIc8FwQAA&#10;ANwAAAAPAAAAZHJzL2Rvd25yZXYueG1sRE9Na8JAEL0L/Q/LFLzpbovWNrpKqQieLMYq9DZkxySY&#10;nQ3Z1cR/7wqCt3m8z5ktOluJCzW+dKzhbahAEGfOlJxr+NutBp8gfEA2WDkmDVfysJi/9GaYGNfy&#10;li5pyEUMYZ+ghiKEOpHSZwVZ9ENXE0fu6BqLIcIml6bBNobbSr4r9SEtlhwbCqzpp6DslJ6thv3m&#10;+H8Yqd98acd16zol2X5Jrfuv3fcURKAuPMUP99rE+ZMx3J+JF8j5D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pCHPBcEAAADcAAAADwAAAAAAAAAAAAAAAACXAgAAZHJzL2Rvd25y&#10;ZXYueG1sUEsFBgAAAAAEAAQA9QAAAIUDAAAAAA==&#10;" filled="f" stroked="f">
                  <v:textbox>
                    <w:txbxContent>
                      <w:p w14:paraId="235DE453" w14:textId="1459004F" w:rsidR="00AE035A" w:rsidRPr="00A4261E" w:rsidRDefault="00AE035A">
                        <w:pPr>
                          <w:rPr>
                            <w:sz w:val="18"/>
                          </w:rPr>
                        </w:pPr>
                        <w:r w:rsidRPr="00A4261E">
                          <w:rPr>
                            <w:sz w:val="18"/>
                          </w:rPr>
                          <w:t xml:space="preserve">Face </w:t>
                        </w:r>
                        <w:r>
                          <w:rPr>
                            <w:sz w:val="18"/>
                          </w:rPr>
                          <w:t>inférieure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3BB1501" w14:textId="77777777" w:rsidR="00A900DD" w:rsidRPr="00A900DD" w:rsidRDefault="00A900DD" w:rsidP="00A900DD"/>
    <w:p w14:paraId="0489EFDA" w14:textId="43F799C2" w:rsidR="00FD162D" w:rsidRDefault="00A900DD" w:rsidP="00FD162D">
      <w:pPr>
        <w:pStyle w:val="Questions"/>
      </w:pPr>
      <w:r>
        <w:t>P</w:t>
      </w:r>
      <w:r w:rsidR="00FD162D">
        <w:t>roposer ci-dessous un croquis de principe à main levé (mais en s’appliquant !) d’une solution de support de capteur</w:t>
      </w:r>
      <w:r>
        <w:t>. Apposer toutes les cotes et informations vous semblant utiles :</w:t>
      </w:r>
    </w:p>
    <w:p w14:paraId="3E33CDE9" w14:textId="77777777" w:rsidR="000009DE" w:rsidRDefault="000009DE" w:rsidP="000009DE">
      <w:pPr>
        <w:pStyle w:val="Questions"/>
        <w:numPr>
          <w:ilvl w:val="0"/>
          <w:numId w:val="0"/>
        </w:numPr>
        <w:ind w:left="567" w:hanging="567"/>
      </w:pPr>
    </w:p>
    <w:p w14:paraId="769CDA8C" w14:textId="7A792721" w:rsidR="00F60EB5" w:rsidRDefault="00B16B23" w:rsidP="00F60EB5">
      <w:r>
        <w:rPr>
          <w:noProof/>
          <w:lang w:eastAsia="fr-FR"/>
        </w:rPr>
        <mc:AlternateContent>
          <mc:Choice Requires="wpg">
            <w:drawing>
              <wp:inline distT="0" distB="0" distL="0" distR="0" wp14:anchorId="3F0F6755" wp14:editId="1403D66E">
                <wp:extent cx="6370320" cy="3125942"/>
                <wp:effectExtent l="50800" t="25400" r="81280" b="100330"/>
                <wp:docPr id="161" name="Grouper 1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70320" cy="3125942"/>
                          <a:chOff x="0" y="365271"/>
                          <a:chExt cx="6370320" cy="3125942"/>
                        </a:xfrm>
                      </wpg:grpSpPr>
                      <wps:wsp>
                        <wps:cNvPr id="151" name="Rectangle 151"/>
                        <wps:cNvSpPr/>
                        <wps:spPr>
                          <a:xfrm>
                            <a:off x="0" y="365271"/>
                            <a:ext cx="6370320" cy="312594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60" name="Grouper 160"/>
                        <wpg:cNvGrpSpPr/>
                        <wpg:grpSpPr>
                          <a:xfrm>
                            <a:off x="687705" y="796290"/>
                            <a:ext cx="4998720" cy="2280285"/>
                            <a:chOff x="0" y="0"/>
                            <a:chExt cx="4046855" cy="1845945"/>
                          </a:xfrm>
                        </wpg:grpSpPr>
                        <pic:pic xmlns:pic="http://schemas.openxmlformats.org/drawingml/2006/picture">
                          <pic:nvPicPr>
                            <pic:cNvPr id="156" name="Image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>
                              <a:biLevel thresh="7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046855" cy="18459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57" name="Zone de texte 157"/>
                          <wps:cNvSpPr txBox="1"/>
                          <wps:spPr>
                            <a:xfrm>
                              <a:off x="398145" y="723900"/>
                              <a:ext cx="579120" cy="3257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ma14="http://schemas.microsoft.com/office/mac/drawingml/2011/main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DE51AD2" w14:textId="3264655D" w:rsidR="00013A6A" w:rsidRPr="00B16B23" w:rsidRDefault="00013A6A">
                                <w:pPr>
                                  <w:rPr>
                                    <w:sz w:val="16"/>
                                  </w:rPr>
                                </w:pPr>
                                <w:r w:rsidRPr="00B16B23">
                                  <w:rPr>
                                    <w:sz w:val="16"/>
                                  </w:rPr>
                                  <w:t>SRF02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8" name="Zone de texte 158"/>
                          <wps:cNvSpPr txBox="1"/>
                          <wps:spPr>
                            <a:xfrm rot="16200000">
                              <a:off x="1627153" y="768714"/>
                              <a:ext cx="896110" cy="2577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ma14="http://schemas.microsoft.com/office/mac/drawingml/2011/main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32B56C3" w14:textId="32193EDD" w:rsidR="00013A6A" w:rsidRPr="00B16B23" w:rsidRDefault="00013A6A" w:rsidP="00B16B23">
                                <w:pPr>
                                  <w:jc w:val="left"/>
                                  <w:rPr>
                                    <w:sz w:val="18"/>
                                  </w:rPr>
                                </w:pPr>
                                <w:r w:rsidRPr="00B16B23">
                                  <w:rPr>
                                    <w:sz w:val="18"/>
                                  </w:rPr>
                                  <w:t>Carène (en coupe)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9" name="Zone de texte 159"/>
                          <wps:cNvSpPr txBox="1"/>
                          <wps:spPr>
                            <a:xfrm>
                              <a:off x="3257550" y="760096"/>
                              <a:ext cx="723900" cy="21686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ma14="http://schemas.microsoft.com/office/mac/drawingml/2011/main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4F7BE75" w14:textId="3B84FCF3" w:rsidR="00013A6A" w:rsidRPr="00B16B23" w:rsidRDefault="00013A6A">
                                <w:pPr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Zone d’exclusion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er 161" o:spid="_x0000_s1098" style="width:501.6pt;height:246.15pt;mso-position-horizontal-relative:char;mso-position-vertical-relative:line" coordorigin=",365271" coordsize="6370320,3125942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">
                <v:rect id="Rectangle 151" o:spid="_x0000_s1099" style="position:absolute;top:365271;width:6370320;height:3125942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jfhoAxQAA&#10;ANwAAAAPAAAAZHJzL2Rvd25yZXYueG1sRE9LSwMxEL4L/ocwQi/SZreilG3T4qOFFdTSx8XbsBk3&#10;y24mS5K26783guBtPr7nLFaD7cSZfGgcK8gnGQjiyumGawXHw2Y8AxEissbOMSn4pgCr5fXVAgvt&#10;Lryj8z7WIoVwKFCBibEvpAyVIYth4nrixH05bzEm6GupPV5SuO3kNMsepMWGU4PBnp4NVe3+ZBX4&#10;dlPn29u7l4NZ03v7+lF+vj2VSo1uhsc5iEhD/Bf/uUud5t/n8PtMukAuf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N+GgDFAAAA3AAAAA8AAAAAAAAAAAAAAAAAlwIAAGRycy9k&#10;b3ducmV2LnhtbFBLBQYAAAAABAAEAPUAAACJAwAAAAA=&#10;">
                  <v:shadow on="t" opacity="22937f" mv:blur="40000f" origin=",.5" offset="0,23000emu"/>
                </v:rect>
                <v:group id="Grouper 160" o:spid="_x0000_s1100" style="position:absolute;left:687705;top:796290;width:4998720;height:2280285" coordsize="4046855,184594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JYbf/zGAAAA3AAA&#10;AA8AAAAAAAAAAAAAAAAAqQIAAGRycy9kb3ducmV2LnhtbFBLBQYAAAAABAAEAPoAAACcAwAAAAA=&#10;">
                  <v:shape id="Image 7" o:spid="_x0000_s1101" type="#_x0000_t75" style="position:absolute;width:4046855;height:184594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">
                    <v:imagedata r:id="rId18" o:title="" grayscale="t" bilevel="t"/>
                    <v:path arrowok="t"/>
                  </v:shape>
                  <v:shape id="Zone de texte 157" o:spid="_x0000_s1102" type="#_x0000_t202" style="position:absolute;left:398145;top:723900;width:579120;height:32575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wCqiJwQAA&#10;ANwAAAAPAAAAZHJzL2Rvd25yZXYueG1sRE9Na8JAEL0L/Q/LFLzpbovWNrpKqQieLMYq9DZkxySY&#10;nQ3Z1cR/7wqCt3m8z5ktOluJCzW+dKzhbahAEGfOlJxr+NutBp8gfEA2WDkmDVfysJi/9GaYGNfy&#10;li5pyEUMYZ+ghiKEOpHSZwVZ9ENXE0fu6BqLIcIml6bBNobbSr4r9SEtlhwbCqzpp6DslJ6thv3m&#10;+H8Yqd98acd16zol2X5Jrfuv3fcURKAuPMUP99rE+eMJ3J+JF8j5D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cAqoicEAAADcAAAADwAAAAAAAAAAAAAAAACXAgAAZHJzL2Rvd25y&#10;ZXYueG1sUEsFBgAAAAAEAAQA9QAAAIUDAAAAAA==&#10;" filled="f" stroked="f">
                    <v:textbox>
                      <w:txbxContent>
                        <w:p w14:paraId="5DE51AD2" w14:textId="3264655D" w:rsidR="00AE035A" w:rsidRPr="00B16B23" w:rsidRDefault="00AE035A">
                          <w:pPr>
                            <w:rPr>
                              <w:sz w:val="16"/>
                            </w:rPr>
                          </w:pPr>
                          <w:r w:rsidRPr="00B16B23">
                            <w:rPr>
                              <w:sz w:val="16"/>
                            </w:rPr>
                            <w:t>SRF02</w:t>
                          </w:r>
                        </w:p>
                      </w:txbxContent>
                    </v:textbox>
                  </v:shape>
                  <v:shape id="Zone de texte 158" o:spid="_x0000_s1103" type="#_x0000_t202" style="position:absolute;left:1627153;top:768714;width:896110;height:257775;rotation:-9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" stroked="f">
                    <v:textbox>
                      <w:txbxContent>
                        <w:p w14:paraId="032B56C3" w14:textId="32193EDD" w:rsidR="00AE035A" w:rsidRPr="00B16B23" w:rsidRDefault="00AE035A" w:rsidP="00B16B23">
                          <w:pPr>
                            <w:jc w:val="left"/>
                            <w:rPr>
                              <w:sz w:val="18"/>
                            </w:rPr>
                          </w:pPr>
                          <w:r w:rsidRPr="00B16B23">
                            <w:rPr>
                              <w:sz w:val="18"/>
                            </w:rPr>
                            <w:t>Carène (en coupe)</w:t>
                          </w:r>
                        </w:p>
                      </w:txbxContent>
                    </v:textbox>
                  </v:shape>
                  <v:shape id="Zone de texte 159" o:spid="_x0000_s1104" type="#_x0000_t202" style="position:absolute;left:3257550;top:760096;width:723900;height:21686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NFcmRwQAA&#10;ANwAAAAPAAAAZHJzL2Rvd25yZXYueG1sRE/JasMwEL0X+g9iCr2UWE7J6kYxaSHFVyf5gLE1sU2t&#10;kbFUL39fFQq9zeOtc0gn04qBetdYVrCMYhDEpdUNVwpu1/NiB8J5ZI2tZVIwk4P0+PhwwETbkXMa&#10;Lr4SIYRdggpq77tESlfWZNBFtiMO3N32Bn2AfSV1j2MIN618jeONNNhwaKixo4+ayq/Lt1Fwz8aX&#10;9X4sPv1tm68279hsCzsr9fw0nd5AeJr8v/jPnekwf72H32fCBfL4A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zRXJkcEAAADcAAAADwAAAAAAAAAAAAAAAACXAgAAZHJzL2Rvd25y&#10;ZXYueG1sUEsFBgAAAAAEAAQA9QAAAIUDAAAAAA==&#10;" stroked="f">
                    <v:textbox>
                      <w:txbxContent>
                        <w:p w14:paraId="64F7BE75" w14:textId="3B84FCF3" w:rsidR="00AE035A" w:rsidRPr="00B16B23" w:rsidRDefault="00AE035A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Zone d’exclusion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  <w:r w:rsidRPr="00B16B23">
        <w:t xml:space="preserve"> </w:t>
      </w:r>
      <w:r w:rsidR="00F60EB5">
        <w:br w:type="page"/>
      </w:r>
    </w:p>
    <w:p w14:paraId="03058D15" w14:textId="749B56B2" w:rsidR="000009DE" w:rsidRDefault="0071092B" w:rsidP="0071092B">
      <w:pPr>
        <w:pStyle w:val="Titre2"/>
      </w:pPr>
      <w:r>
        <w:lastRenderedPageBreak/>
        <w:t>Partie 2 : conception sous SolidWorks :</w:t>
      </w:r>
    </w:p>
    <w:p w14:paraId="40B12E1F" w14:textId="25590554" w:rsidR="0071092B" w:rsidRDefault="005E76E9" w:rsidP="005E76E9">
      <w:pPr>
        <w:pStyle w:val="Questions"/>
      </w:pPr>
      <w:r>
        <w:t>Captures d’écran de votre solution :</w:t>
      </w:r>
    </w:p>
    <w:p w14:paraId="632E233B" w14:textId="77777777" w:rsidR="005E76E9" w:rsidRDefault="005E76E9" w:rsidP="00AE035A"/>
    <w:p w14:paraId="7C0A85B7" w14:textId="168E7A1F" w:rsidR="005E76E9" w:rsidRDefault="005E76E9" w:rsidP="00AE035A"/>
    <w:p w14:paraId="72EFB201" w14:textId="77777777" w:rsidR="00AE035A" w:rsidRDefault="00AE035A" w:rsidP="00AE035A"/>
    <w:p w14:paraId="708CB9C9" w14:textId="77777777" w:rsidR="00AE035A" w:rsidRDefault="00AE035A" w:rsidP="00AE035A"/>
    <w:p w14:paraId="61C043BC" w14:textId="77777777" w:rsidR="00AE035A" w:rsidRDefault="00AE035A" w:rsidP="00AE035A"/>
    <w:p w14:paraId="27F37CE8" w14:textId="77777777" w:rsidR="00AE035A" w:rsidRDefault="00AE035A" w:rsidP="00AE035A"/>
    <w:p w14:paraId="430BA28D" w14:textId="77777777" w:rsidR="00AE035A" w:rsidRDefault="00AE035A" w:rsidP="00AE035A"/>
    <w:p w14:paraId="3067E5FF" w14:textId="77777777" w:rsidR="00AE035A" w:rsidRDefault="00AE035A" w:rsidP="00AE035A"/>
    <w:p w14:paraId="1CEF3B42" w14:textId="77777777" w:rsidR="00AE035A" w:rsidRDefault="00AE035A" w:rsidP="00AE035A"/>
    <w:p w14:paraId="20C121BA" w14:textId="77777777" w:rsidR="00AE035A" w:rsidRDefault="00AE035A" w:rsidP="00AE035A"/>
    <w:p w14:paraId="2C37B2BD" w14:textId="77777777" w:rsidR="00AE035A" w:rsidRDefault="00AE035A" w:rsidP="00AE035A"/>
    <w:p w14:paraId="6FD0D227" w14:textId="77777777" w:rsidR="00AE035A" w:rsidRDefault="00AE035A" w:rsidP="00AE035A"/>
    <w:p w14:paraId="391B05AC" w14:textId="77777777" w:rsidR="00AE035A" w:rsidRDefault="00AE035A" w:rsidP="00AE035A"/>
    <w:p w14:paraId="5CB579B7" w14:textId="77777777" w:rsidR="00AE035A" w:rsidRDefault="00AE035A" w:rsidP="00AE035A"/>
    <w:p w14:paraId="390B4057" w14:textId="77777777" w:rsidR="00AE035A" w:rsidRDefault="00AE035A" w:rsidP="00AE035A"/>
    <w:p w14:paraId="7FB021CB" w14:textId="77777777" w:rsidR="00AE035A" w:rsidRDefault="00AE035A" w:rsidP="00AE035A"/>
    <w:p w14:paraId="230D60EF" w14:textId="77777777" w:rsidR="00AE035A" w:rsidRDefault="00AE035A" w:rsidP="00AE035A"/>
    <w:p w14:paraId="534C71C9" w14:textId="77777777" w:rsidR="00AE035A" w:rsidRDefault="00AE035A" w:rsidP="00AE035A"/>
    <w:p w14:paraId="36B6185E" w14:textId="77777777" w:rsidR="00AE035A" w:rsidRDefault="00AE035A" w:rsidP="00AE035A"/>
    <w:p w14:paraId="02D19AA7" w14:textId="77777777" w:rsidR="00AE035A" w:rsidRDefault="00AE035A" w:rsidP="00AE035A"/>
    <w:p w14:paraId="3E26BD9A" w14:textId="77777777" w:rsidR="00AE035A" w:rsidRDefault="00AE035A" w:rsidP="00AE035A"/>
    <w:p w14:paraId="6F449AFB" w14:textId="77777777" w:rsidR="00AE035A" w:rsidRDefault="00AE035A" w:rsidP="00AE035A"/>
    <w:p w14:paraId="35FA7E74" w14:textId="77777777" w:rsidR="00AE035A" w:rsidRDefault="00AE035A" w:rsidP="00AE035A"/>
    <w:p w14:paraId="65D1F7F0" w14:textId="77777777" w:rsidR="00AE035A" w:rsidRDefault="00AE035A" w:rsidP="00AE035A"/>
    <w:p w14:paraId="43219D2F" w14:textId="77777777" w:rsidR="00AE035A" w:rsidRDefault="00AE035A" w:rsidP="00AE035A"/>
    <w:p w14:paraId="7B97FC99" w14:textId="77777777" w:rsidR="00AE035A" w:rsidRDefault="00AE035A" w:rsidP="00AE035A"/>
    <w:p w14:paraId="10C26256" w14:textId="77777777" w:rsidR="00AE035A" w:rsidRDefault="00AE035A" w:rsidP="00AE035A"/>
    <w:p w14:paraId="0C432E53" w14:textId="77777777" w:rsidR="00AE035A" w:rsidRDefault="00AE035A" w:rsidP="00AE035A"/>
    <w:p w14:paraId="0854D8A8" w14:textId="77777777" w:rsidR="00AE035A" w:rsidRDefault="00AE035A" w:rsidP="00AE035A"/>
    <w:p w14:paraId="3A0868D8" w14:textId="77777777" w:rsidR="00AE035A" w:rsidRDefault="00AE035A" w:rsidP="00AE035A"/>
    <w:p w14:paraId="6FAAE8B4" w14:textId="77777777" w:rsidR="00AE035A" w:rsidRDefault="00AE035A" w:rsidP="00AE035A"/>
    <w:p w14:paraId="0AAE311D" w14:textId="77777777" w:rsidR="00AE035A" w:rsidRDefault="00AE035A" w:rsidP="00AE035A"/>
    <w:p w14:paraId="579ED26B" w14:textId="77777777" w:rsidR="00AE035A" w:rsidRDefault="00AE035A" w:rsidP="00AE035A"/>
    <w:p w14:paraId="02FB2525" w14:textId="77777777" w:rsidR="00AE035A" w:rsidRDefault="00AE035A" w:rsidP="00AE035A"/>
    <w:p w14:paraId="77CCC0D9" w14:textId="77777777" w:rsidR="00AE035A" w:rsidRDefault="00AE035A" w:rsidP="00AE035A"/>
    <w:p w14:paraId="050F3ED2" w14:textId="77777777" w:rsidR="00AE035A" w:rsidRDefault="00AE035A" w:rsidP="00AE035A"/>
    <w:p w14:paraId="34E9BDC1" w14:textId="77777777" w:rsidR="00AE035A" w:rsidRDefault="00AE035A" w:rsidP="00AE035A"/>
    <w:p w14:paraId="06216930" w14:textId="77777777" w:rsidR="00AE035A" w:rsidRDefault="00AE035A" w:rsidP="00AE035A"/>
    <w:p w14:paraId="4ACD0245" w14:textId="77777777" w:rsidR="00AE035A" w:rsidRDefault="00AE035A" w:rsidP="00AE035A"/>
    <w:p w14:paraId="6BB8A3C0" w14:textId="57729791" w:rsidR="005E76E9" w:rsidRDefault="005E76E9" w:rsidP="005E76E9">
      <w:pPr>
        <w:pStyle w:val="Titre2"/>
      </w:pPr>
      <w:r>
        <w:t>Partie 3 : Vérification d’un point du cahier des charges :</w:t>
      </w:r>
    </w:p>
    <w:p w14:paraId="622D8CF6" w14:textId="59B3C500" w:rsidR="005E76E9" w:rsidRDefault="00DC78A9" w:rsidP="00AE035A">
      <w:pPr>
        <w:pStyle w:val="Questions"/>
      </w:pPr>
      <w:r>
        <w:t>Masse du support</w:t>
      </w:r>
      <w:r w:rsidR="00246852">
        <w:t xml:space="preserve"> + capteur :</w:t>
      </w:r>
    </w:p>
    <w:p w14:paraId="60997208" w14:textId="74775D56" w:rsidR="00246852" w:rsidRDefault="00246852" w:rsidP="00246852">
      <w:pPr>
        <w:pStyle w:val="Sansinterligne"/>
        <w:tabs>
          <w:tab w:val="left" w:pos="3828"/>
        </w:tabs>
      </w:pPr>
      <w:r>
        <w:t xml:space="preserve"> </w:t>
      </w:r>
      <w:r>
        <w:tab/>
      </w:r>
    </w:p>
    <w:p w14:paraId="088599CE" w14:textId="77777777" w:rsidR="005E76E9" w:rsidRPr="005E76E9" w:rsidRDefault="005E76E9" w:rsidP="00246852"/>
    <w:sectPr w:rsidR="005E76E9" w:rsidRPr="005E76E9" w:rsidSect="00EA1E6E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 w:code="9"/>
      <w:pgMar w:top="1418" w:right="851" w:bottom="1134" w:left="851" w:header="737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5233E6" w14:textId="77777777" w:rsidR="00013A6A" w:rsidRDefault="00013A6A" w:rsidP="00101B95">
      <w:r>
        <w:separator/>
      </w:r>
    </w:p>
  </w:endnote>
  <w:endnote w:type="continuationSeparator" w:id="0">
    <w:p w14:paraId="3DA8F631" w14:textId="77777777" w:rsidR="00013A6A" w:rsidRDefault="00013A6A" w:rsidP="00101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Segoe Script">
    <w:panose1 w:val="020B0504020000000003"/>
    <w:charset w:val="00"/>
    <w:family w:val="auto"/>
    <w:pitch w:val="variable"/>
    <w:sig w:usb0="0000028F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3ECCDA" w14:textId="77777777" w:rsidR="002E1A4B" w:rsidRDefault="002E1A4B">
    <w:pPr>
      <w:pStyle w:val="Pieddepage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8341DD" w14:textId="77777777" w:rsidR="00013A6A" w:rsidRPr="00770452" w:rsidRDefault="00013A6A" w:rsidP="00EA1E6E">
    <w:pPr>
      <w:pStyle w:val="Pieddepage"/>
      <w:pBdr>
        <w:top w:val="single" w:sz="12" w:space="1" w:color="auto"/>
      </w:pBdr>
      <w:tabs>
        <w:tab w:val="clear" w:pos="4536"/>
        <w:tab w:val="clear" w:pos="9072"/>
        <w:tab w:val="center" w:pos="5103"/>
        <w:tab w:val="right" w:pos="10206"/>
      </w:tabs>
      <w:rPr>
        <w:sz w:val="20"/>
        <w:szCs w:val="20"/>
      </w:rPr>
    </w:pPr>
    <w:r w:rsidRPr="00770452">
      <w:rPr>
        <w:sz w:val="20"/>
        <w:szCs w:val="20"/>
      </w:rPr>
      <w:fldChar w:fldCharType="begin"/>
    </w:r>
    <w:r w:rsidRPr="00770452">
      <w:rPr>
        <w:sz w:val="20"/>
        <w:szCs w:val="20"/>
      </w:rPr>
      <w:instrText xml:space="preserve"> FILENAME   \* MERGEFORMAT </w:instrText>
    </w:r>
    <w:r w:rsidRPr="00770452">
      <w:rPr>
        <w:sz w:val="20"/>
        <w:szCs w:val="20"/>
      </w:rPr>
      <w:fldChar w:fldCharType="separate"/>
    </w:r>
    <w:r w:rsidR="002E1A4B">
      <w:rPr>
        <w:noProof/>
        <w:sz w:val="20"/>
        <w:szCs w:val="20"/>
      </w:rPr>
      <w:t>CI3-PROJET-support_capteur_ardrone_DR.docx</w:t>
    </w:r>
    <w:r w:rsidRPr="00770452">
      <w:rPr>
        <w:sz w:val="20"/>
        <w:szCs w:val="20"/>
      </w:rPr>
      <w:fldChar w:fldCharType="end"/>
    </w:r>
    <w:bookmarkStart w:id="0" w:name="_GoBack"/>
    <w:bookmarkEnd w:id="0"/>
    <w:r w:rsidRPr="00770452">
      <w:rPr>
        <w:sz w:val="20"/>
        <w:szCs w:val="20"/>
      </w:rPr>
      <w:tab/>
      <w:t>Lycée Jules Ferry – Versailles</w:t>
    </w:r>
    <w:r w:rsidRPr="00770452">
      <w:rPr>
        <w:sz w:val="20"/>
        <w:szCs w:val="20"/>
      </w:rPr>
      <w:tab/>
    </w:r>
    <w:r w:rsidRPr="00770452">
      <w:rPr>
        <w:sz w:val="20"/>
        <w:szCs w:val="20"/>
      </w:rPr>
      <w:fldChar w:fldCharType="begin"/>
    </w:r>
    <w:r w:rsidRPr="00770452">
      <w:rPr>
        <w:sz w:val="20"/>
        <w:szCs w:val="20"/>
      </w:rPr>
      <w:instrText xml:space="preserve"> PAGE   \* MERGEFORMAT </w:instrText>
    </w:r>
    <w:r w:rsidRPr="00770452">
      <w:rPr>
        <w:sz w:val="20"/>
        <w:szCs w:val="20"/>
      </w:rPr>
      <w:fldChar w:fldCharType="separate"/>
    </w:r>
    <w:r w:rsidR="002E1A4B">
      <w:rPr>
        <w:noProof/>
        <w:sz w:val="20"/>
        <w:szCs w:val="20"/>
      </w:rPr>
      <w:t>2</w:t>
    </w:r>
    <w:r w:rsidRPr="00770452">
      <w:rPr>
        <w:sz w:val="20"/>
        <w:szCs w:val="20"/>
      </w:rPr>
      <w:fldChar w:fldCharType="end"/>
    </w:r>
    <w:r w:rsidRPr="00770452">
      <w:rPr>
        <w:sz w:val="20"/>
        <w:szCs w:val="20"/>
      </w:rPr>
      <w:t>/</w:t>
    </w:r>
    <w:r w:rsidRPr="00770452">
      <w:rPr>
        <w:sz w:val="20"/>
        <w:szCs w:val="20"/>
      </w:rPr>
      <w:fldChar w:fldCharType="begin"/>
    </w:r>
    <w:r w:rsidRPr="00770452">
      <w:rPr>
        <w:sz w:val="20"/>
        <w:szCs w:val="20"/>
      </w:rPr>
      <w:instrText xml:space="preserve"> NUMPAGES   \* MERGEFORMAT </w:instrText>
    </w:r>
    <w:r w:rsidRPr="00770452">
      <w:rPr>
        <w:sz w:val="20"/>
        <w:szCs w:val="20"/>
      </w:rPr>
      <w:fldChar w:fldCharType="separate"/>
    </w:r>
    <w:r w:rsidR="002E1A4B">
      <w:rPr>
        <w:noProof/>
        <w:sz w:val="20"/>
        <w:szCs w:val="20"/>
      </w:rPr>
      <w:t>5</w:t>
    </w:r>
    <w:r w:rsidRPr="00770452"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F57A08" w14:textId="77777777" w:rsidR="00013A6A" w:rsidRPr="00155EB8" w:rsidRDefault="00013A6A" w:rsidP="00EA1E6E">
    <w:pPr>
      <w:pStyle w:val="Pieddepage"/>
      <w:pBdr>
        <w:top w:val="single" w:sz="12" w:space="1" w:color="auto"/>
      </w:pBdr>
      <w:tabs>
        <w:tab w:val="clear" w:pos="4536"/>
        <w:tab w:val="clear" w:pos="9072"/>
        <w:tab w:val="center" w:pos="5103"/>
        <w:tab w:val="right" w:pos="10206"/>
      </w:tabs>
      <w:rPr>
        <w:sz w:val="20"/>
      </w:rPr>
    </w:pPr>
    <w:r w:rsidRPr="00155EB8">
      <w:rPr>
        <w:sz w:val="20"/>
      </w:rPr>
      <w:fldChar w:fldCharType="begin"/>
    </w:r>
    <w:r w:rsidRPr="00155EB8">
      <w:rPr>
        <w:sz w:val="20"/>
      </w:rPr>
      <w:instrText xml:space="preserve"> FILENAME   \* MERGEFORMAT </w:instrText>
    </w:r>
    <w:r w:rsidRPr="00155EB8">
      <w:rPr>
        <w:sz w:val="20"/>
      </w:rPr>
      <w:fldChar w:fldCharType="separate"/>
    </w:r>
    <w:r w:rsidR="002E1A4B">
      <w:rPr>
        <w:noProof/>
        <w:sz w:val="20"/>
      </w:rPr>
      <w:t>CI3-PROJET-support_capteur_ardrone_DR.docx</w:t>
    </w:r>
    <w:r w:rsidRPr="00155EB8">
      <w:rPr>
        <w:sz w:val="20"/>
      </w:rPr>
      <w:fldChar w:fldCharType="end"/>
    </w:r>
    <w:r w:rsidRPr="00155EB8">
      <w:rPr>
        <w:sz w:val="20"/>
      </w:rPr>
      <w:tab/>
      <w:t>Lycée Jules Ferry – Versailles</w:t>
    </w:r>
    <w:r w:rsidRPr="00155EB8">
      <w:rPr>
        <w:sz w:val="20"/>
      </w:rPr>
      <w:tab/>
    </w:r>
    <w:r w:rsidRPr="00155EB8">
      <w:rPr>
        <w:sz w:val="20"/>
      </w:rPr>
      <w:fldChar w:fldCharType="begin"/>
    </w:r>
    <w:r w:rsidRPr="00155EB8">
      <w:rPr>
        <w:sz w:val="20"/>
      </w:rPr>
      <w:instrText xml:space="preserve"> PAGE   \* MERGEFORMAT </w:instrText>
    </w:r>
    <w:r w:rsidRPr="00155EB8">
      <w:rPr>
        <w:sz w:val="20"/>
      </w:rPr>
      <w:fldChar w:fldCharType="separate"/>
    </w:r>
    <w:r w:rsidR="002E1A4B">
      <w:rPr>
        <w:noProof/>
        <w:sz w:val="20"/>
      </w:rPr>
      <w:t>1</w:t>
    </w:r>
    <w:r w:rsidRPr="00155EB8">
      <w:rPr>
        <w:sz w:val="20"/>
      </w:rPr>
      <w:fldChar w:fldCharType="end"/>
    </w:r>
    <w:r w:rsidRPr="00155EB8">
      <w:rPr>
        <w:sz w:val="20"/>
      </w:rPr>
      <w:t>/</w:t>
    </w:r>
    <w:r w:rsidRPr="00155EB8">
      <w:rPr>
        <w:sz w:val="20"/>
      </w:rPr>
      <w:fldChar w:fldCharType="begin"/>
    </w:r>
    <w:r w:rsidRPr="00155EB8">
      <w:rPr>
        <w:sz w:val="20"/>
      </w:rPr>
      <w:instrText xml:space="preserve"> NUMPAGES   \* MERGEFORMAT </w:instrText>
    </w:r>
    <w:r w:rsidRPr="00155EB8">
      <w:rPr>
        <w:sz w:val="20"/>
      </w:rPr>
      <w:fldChar w:fldCharType="separate"/>
    </w:r>
    <w:r w:rsidR="002E1A4B">
      <w:rPr>
        <w:noProof/>
        <w:sz w:val="20"/>
      </w:rPr>
      <w:t>5</w:t>
    </w:r>
    <w:r w:rsidRPr="00155EB8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DCC70C" w14:textId="77777777" w:rsidR="00013A6A" w:rsidRDefault="00013A6A" w:rsidP="00101B95">
      <w:r>
        <w:separator/>
      </w:r>
    </w:p>
  </w:footnote>
  <w:footnote w:type="continuationSeparator" w:id="0">
    <w:p w14:paraId="276632BD" w14:textId="77777777" w:rsidR="00013A6A" w:rsidRDefault="00013A6A" w:rsidP="00101B9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B32E8C" w14:textId="77777777" w:rsidR="002E1A4B" w:rsidRDefault="002E1A4B">
    <w:pPr>
      <w:pStyle w:val="En-tt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B1999E" w14:textId="6C603519" w:rsidR="00013A6A" w:rsidRPr="00770452" w:rsidRDefault="00013A6A" w:rsidP="00EA1E6E">
    <w:pPr>
      <w:pStyle w:val="En-tte"/>
      <w:pBdr>
        <w:bottom w:val="single" w:sz="12" w:space="1" w:color="auto"/>
      </w:pBdr>
      <w:tabs>
        <w:tab w:val="clear" w:pos="4536"/>
        <w:tab w:val="clear" w:pos="9072"/>
        <w:tab w:val="center" w:pos="5103"/>
        <w:tab w:val="right" w:pos="10204"/>
      </w:tabs>
      <w:ind w:right="-2"/>
    </w:pPr>
    <w:r w:rsidRPr="00770452">
      <w:t>1</w:t>
    </w:r>
    <w:r w:rsidRPr="00770452">
      <w:rPr>
        <w:vertAlign w:val="superscript"/>
      </w:rPr>
      <w:t>ère</w:t>
    </w:r>
    <w:r w:rsidRPr="00770452">
      <w:t xml:space="preserve"> STI2D</w:t>
    </w:r>
    <w:r w:rsidRPr="00EA1E6E">
      <w:rPr>
        <w:b/>
      </w:rPr>
      <w:tab/>
    </w:r>
    <w:r>
      <w:t>Projet - Support de capteur AR.DRONE - Modélisation des liaisons</w:t>
    </w:r>
    <w:r w:rsidRPr="00EA1E6E">
      <w:rPr>
        <w:b/>
      </w:rPr>
      <w:tab/>
    </w:r>
    <w:r>
      <w:t>Projet-DR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lle"/>
      <w:tblW w:w="0" w:type="auto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1434"/>
      <w:gridCol w:w="5664"/>
      <w:gridCol w:w="1707"/>
      <w:gridCol w:w="1418"/>
    </w:tblGrid>
    <w:tr w:rsidR="00013A6A" w:rsidRPr="001F6B67" w14:paraId="33C00B67" w14:textId="77777777" w:rsidTr="007D5FE7">
      <w:trPr>
        <w:trHeight w:val="284"/>
        <w:jc w:val="center"/>
      </w:trPr>
      <w:tc>
        <w:tcPr>
          <w:tcW w:w="1434" w:type="dxa"/>
          <w:vMerge w:val="restart"/>
          <w:tcMar>
            <w:left w:w="0" w:type="dxa"/>
            <w:right w:w="0" w:type="dxa"/>
          </w:tcMar>
          <w:vAlign w:val="center"/>
        </w:tcPr>
        <w:p w14:paraId="6E4724D5" w14:textId="77777777" w:rsidR="00013A6A" w:rsidRPr="001F6B67" w:rsidRDefault="00013A6A" w:rsidP="001F6B67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  <w:r w:rsidRPr="001F6B67">
            <w:rPr>
              <w:noProof/>
              <w:szCs w:val="24"/>
              <w:lang w:eastAsia="fr-FR"/>
            </w:rPr>
            <w:drawing>
              <wp:inline distT="0" distB="0" distL="0" distR="0" wp14:anchorId="5826DF4F" wp14:editId="6651B5A2">
                <wp:extent cx="892008" cy="756000"/>
                <wp:effectExtent l="0" t="0" r="0" b="6350"/>
                <wp:docPr id="44" name="Image 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JF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2008" cy="75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1" w:type="dxa"/>
          <w:gridSpan w:val="2"/>
          <w:tcMar>
            <w:left w:w="0" w:type="dxa"/>
            <w:right w:w="0" w:type="dxa"/>
          </w:tcMar>
          <w:vAlign w:val="center"/>
        </w:tcPr>
        <w:p w14:paraId="3A5CFF95" w14:textId="77777777" w:rsidR="00013A6A" w:rsidRPr="001F6B67" w:rsidRDefault="00013A6A" w:rsidP="00B263AF">
          <w:pPr>
            <w:pStyle w:val="En-tte"/>
            <w:jc w:val="center"/>
            <w:rPr>
              <w:szCs w:val="24"/>
            </w:rPr>
          </w:pPr>
          <w:r w:rsidRPr="00B263AF">
            <w:rPr>
              <w:b/>
              <w:bCs/>
              <w:sz w:val="20"/>
              <w:szCs w:val="24"/>
            </w:rPr>
            <w:t>S</w:t>
          </w:r>
          <w:r w:rsidRPr="00B263AF">
            <w:rPr>
              <w:sz w:val="20"/>
              <w:szCs w:val="24"/>
            </w:rPr>
            <w:t xml:space="preserve">ciences et </w:t>
          </w:r>
          <w:r w:rsidRPr="00B263AF">
            <w:rPr>
              <w:b/>
              <w:bCs/>
              <w:sz w:val="20"/>
              <w:szCs w:val="24"/>
            </w:rPr>
            <w:t>T</w:t>
          </w:r>
          <w:r w:rsidRPr="00B263AF">
            <w:rPr>
              <w:sz w:val="20"/>
              <w:szCs w:val="24"/>
            </w:rPr>
            <w:t>echnologies de l’</w:t>
          </w:r>
          <w:r w:rsidRPr="00B263AF">
            <w:rPr>
              <w:b/>
              <w:bCs/>
              <w:sz w:val="20"/>
              <w:szCs w:val="24"/>
            </w:rPr>
            <w:t>I</w:t>
          </w:r>
          <w:r w:rsidRPr="00B263AF">
            <w:rPr>
              <w:sz w:val="20"/>
              <w:szCs w:val="24"/>
            </w:rPr>
            <w:t xml:space="preserve">ndustrie et du </w:t>
          </w:r>
          <w:r w:rsidRPr="00B263AF">
            <w:rPr>
              <w:b/>
              <w:bCs/>
              <w:sz w:val="20"/>
              <w:szCs w:val="24"/>
            </w:rPr>
            <w:t>D</w:t>
          </w:r>
          <w:r w:rsidRPr="00B263AF">
            <w:rPr>
              <w:sz w:val="20"/>
              <w:szCs w:val="24"/>
            </w:rPr>
            <w:t xml:space="preserve">éveloppement </w:t>
          </w:r>
          <w:r w:rsidRPr="00B263AF">
            <w:rPr>
              <w:b/>
              <w:bCs/>
              <w:sz w:val="20"/>
              <w:szCs w:val="24"/>
            </w:rPr>
            <w:t>D</w:t>
          </w:r>
          <w:r w:rsidRPr="00B263AF">
            <w:rPr>
              <w:sz w:val="20"/>
              <w:szCs w:val="24"/>
            </w:rPr>
            <w:t>urable</w:t>
          </w:r>
        </w:p>
      </w:tc>
      <w:tc>
        <w:tcPr>
          <w:tcW w:w="1418" w:type="dxa"/>
          <w:vMerge w:val="restart"/>
          <w:tcMar>
            <w:left w:w="0" w:type="dxa"/>
            <w:right w:w="0" w:type="dxa"/>
          </w:tcMar>
          <w:vAlign w:val="center"/>
        </w:tcPr>
        <w:p w14:paraId="1CC5C8E1" w14:textId="77777777" w:rsidR="00013A6A" w:rsidRPr="001F6B67" w:rsidRDefault="00013A6A" w:rsidP="001F6B67">
          <w:pPr>
            <w:pStyle w:val="En-tte"/>
            <w:tabs>
              <w:tab w:val="clear" w:pos="4536"/>
              <w:tab w:val="clear" w:pos="9072"/>
            </w:tabs>
            <w:jc w:val="center"/>
            <w:rPr>
              <w:b/>
              <w:sz w:val="28"/>
              <w:szCs w:val="24"/>
            </w:rPr>
          </w:pPr>
          <w:r w:rsidRPr="001F6B67">
            <w:rPr>
              <w:b/>
              <w:sz w:val="28"/>
              <w:szCs w:val="24"/>
            </w:rPr>
            <w:t>1</w:t>
          </w:r>
          <w:r w:rsidRPr="001F6B67">
            <w:rPr>
              <w:b/>
              <w:sz w:val="28"/>
              <w:szCs w:val="24"/>
              <w:vertAlign w:val="superscript"/>
            </w:rPr>
            <w:t>ère</w:t>
          </w:r>
        </w:p>
        <w:p w14:paraId="6AB819BB" w14:textId="77777777" w:rsidR="00013A6A" w:rsidRPr="001F6B67" w:rsidRDefault="00013A6A" w:rsidP="001F6B67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  <w:r w:rsidRPr="001F6B67">
            <w:rPr>
              <w:b/>
              <w:sz w:val="28"/>
              <w:szCs w:val="24"/>
            </w:rPr>
            <w:t>STI2D</w:t>
          </w:r>
        </w:p>
      </w:tc>
    </w:tr>
    <w:tr w:rsidR="00013A6A" w:rsidRPr="001F6B67" w14:paraId="7904DFC8" w14:textId="77777777" w:rsidTr="007D5FE7">
      <w:trPr>
        <w:trHeight w:val="510"/>
        <w:jc w:val="center"/>
      </w:trPr>
      <w:tc>
        <w:tcPr>
          <w:tcW w:w="1434" w:type="dxa"/>
          <w:vMerge/>
          <w:tcMar>
            <w:left w:w="0" w:type="dxa"/>
            <w:right w:w="0" w:type="dxa"/>
          </w:tcMar>
          <w:vAlign w:val="center"/>
        </w:tcPr>
        <w:p w14:paraId="69823A8B" w14:textId="77777777" w:rsidR="00013A6A" w:rsidRPr="001F6B67" w:rsidRDefault="00013A6A" w:rsidP="001F6B67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</w:p>
      </w:tc>
      <w:tc>
        <w:tcPr>
          <w:tcW w:w="7371" w:type="dxa"/>
          <w:gridSpan w:val="2"/>
          <w:tcMar>
            <w:left w:w="0" w:type="dxa"/>
            <w:right w:w="0" w:type="dxa"/>
          </w:tcMar>
          <w:vAlign w:val="center"/>
        </w:tcPr>
        <w:p w14:paraId="2CDAE82E" w14:textId="77777777" w:rsidR="00013A6A" w:rsidRPr="009C1559" w:rsidRDefault="00013A6A" w:rsidP="009C1559">
          <w:pPr>
            <w:pStyle w:val="En-tte"/>
            <w:tabs>
              <w:tab w:val="clear" w:pos="4536"/>
              <w:tab w:val="clear" w:pos="9072"/>
            </w:tabs>
            <w:jc w:val="center"/>
            <w:rPr>
              <w:b/>
              <w:u w:val="single"/>
            </w:rPr>
          </w:pPr>
          <w:r w:rsidRPr="009C1559">
            <w:rPr>
              <w:b/>
              <w:u w:val="single"/>
            </w:rPr>
            <w:t>Projet - Support de capteur AR.DRONE</w:t>
          </w:r>
        </w:p>
        <w:p w14:paraId="440CD551" w14:textId="6509F1CB" w:rsidR="00013A6A" w:rsidRPr="009C1559" w:rsidRDefault="00013A6A" w:rsidP="009C1559">
          <w:pPr>
            <w:pStyle w:val="En-tte"/>
            <w:tabs>
              <w:tab w:val="clear" w:pos="4536"/>
              <w:tab w:val="clear" w:pos="9072"/>
            </w:tabs>
            <w:jc w:val="center"/>
            <w:rPr>
              <w:b/>
              <w:i/>
              <w:szCs w:val="24"/>
            </w:rPr>
          </w:pPr>
          <w:r w:rsidRPr="009C1559">
            <w:rPr>
              <w:i/>
            </w:rPr>
            <w:t>Modélisation des liaisons</w:t>
          </w:r>
        </w:p>
      </w:tc>
      <w:tc>
        <w:tcPr>
          <w:tcW w:w="1418" w:type="dxa"/>
          <w:vMerge/>
          <w:tcMar>
            <w:left w:w="0" w:type="dxa"/>
            <w:right w:w="0" w:type="dxa"/>
          </w:tcMar>
          <w:vAlign w:val="center"/>
        </w:tcPr>
        <w:p w14:paraId="3B6050B4" w14:textId="77777777" w:rsidR="00013A6A" w:rsidRPr="001F6B67" w:rsidRDefault="00013A6A" w:rsidP="001F6B67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</w:p>
      </w:tc>
    </w:tr>
    <w:tr w:rsidR="00013A6A" w:rsidRPr="001F6B67" w14:paraId="687BA101" w14:textId="77777777" w:rsidTr="00B263AF">
      <w:trPr>
        <w:trHeight w:val="397"/>
        <w:jc w:val="center"/>
      </w:trPr>
      <w:tc>
        <w:tcPr>
          <w:tcW w:w="1434" w:type="dxa"/>
          <w:vMerge/>
          <w:tcMar>
            <w:left w:w="0" w:type="dxa"/>
            <w:right w:w="0" w:type="dxa"/>
          </w:tcMar>
          <w:vAlign w:val="center"/>
        </w:tcPr>
        <w:p w14:paraId="4B09E60E" w14:textId="77777777" w:rsidR="00013A6A" w:rsidRPr="001F6B67" w:rsidRDefault="00013A6A" w:rsidP="001F6B67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</w:p>
      </w:tc>
      <w:tc>
        <w:tcPr>
          <w:tcW w:w="5664" w:type="dxa"/>
          <w:tcMar>
            <w:left w:w="0" w:type="dxa"/>
            <w:right w:w="0" w:type="dxa"/>
          </w:tcMar>
          <w:vAlign w:val="center"/>
        </w:tcPr>
        <w:p w14:paraId="55CB7E3A" w14:textId="6893B751" w:rsidR="00013A6A" w:rsidRPr="00B263AF" w:rsidRDefault="002E1A4B" w:rsidP="009C1559">
          <w:pPr>
            <w:pStyle w:val="En-tte"/>
            <w:ind w:left="136"/>
            <w:jc w:val="left"/>
            <w:rPr>
              <w:szCs w:val="24"/>
            </w:rPr>
          </w:pPr>
          <w:r w:rsidRPr="006063AF">
            <w:rPr>
              <w:sz w:val="22"/>
              <w:szCs w:val="24"/>
            </w:rPr>
            <w:t>C</w:t>
          </w:r>
          <w:r>
            <w:rPr>
              <w:sz w:val="22"/>
              <w:szCs w:val="24"/>
            </w:rPr>
            <w:t>I3 :</w:t>
          </w:r>
          <w:r w:rsidRPr="006063AF">
            <w:rPr>
              <w:sz w:val="22"/>
              <w:szCs w:val="24"/>
            </w:rPr>
            <w:t xml:space="preserve"> </w:t>
          </w:r>
          <w:r>
            <w:rPr>
              <w:sz w:val="22"/>
              <w:szCs w:val="24"/>
            </w:rPr>
            <w:t>Description et représentation</w:t>
          </w:r>
        </w:p>
      </w:tc>
      <w:tc>
        <w:tcPr>
          <w:tcW w:w="1707" w:type="dxa"/>
          <w:vAlign w:val="center"/>
        </w:tcPr>
        <w:p w14:paraId="7AB65A6C" w14:textId="77777777" w:rsidR="00013A6A" w:rsidRPr="00B263AF" w:rsidRDefault="00013A6A" w:rsidP="00B263AF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  <w:r>
            <w:rPr>
              <w:szCs w:val="24"/>
            </w:rPr>
            <w:t>Projet - DR</w:t>
          </w:r>
        </w:p>
      </w:tc>
      <w:tc>
        <w:tcPr>
          <w:tcW w:w="1418" w:type="dxa"/>
          <w:tcMar>
            <w:left w:w="0" w:type="dxa"/>
            <w:right w:w="0" w:type="dxa"/>
          </w:tcMar>
          <w:vAlign w:val="center"/>
        </w:tcPr>
        <w:p w14:paraId="40B7DBE4" w14:textId="77777777" w:rsidR="00013A6A" w:rsidRPr="00B263AF" w:rsidRDefault="00013A6A" w:rsidP="001F6B67">
          <w:pPr>
            <w:pStyle w:val="En-tte"/>
            <w:tabs>
              <w:tab w:val="clear" w:pos="4536"/>
              <w:tab w:val="clear" w:pos="9072"/>
            </w:tabs>
            <w:jc w:val="center"/>
            <w:rPr>
              <w:b/>
              <w:szCs w:val="24"/>
            </w:rPr>
          </w:pPr>
          <w:r>
            <w:rPr>
              <w:b/>
              <w:szCs w:val="24"/>
            </w:rPr>
            <w:t>ES-ITEC</w:t>
          </w:r>
        </w:p>
      </w:tc>
    </w:tr>
  </w:tbl>
  <w:p w14:paraId="69DC81C5" w14:textId="77777777" w:rsidR="00013A6A" w:rsidRPr="007D5FE7" w:rsidRDefault="00013A6A" w:rsidP="001F6B67">
    <w:pPr>
      <w:pStyle w:val="En-tte"/>
      <w:ind w:right="-2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324DE"/>
    <w:multiLevelType w:val="hybridMultilevel"/>
    <w:tmpl w:val="0694DC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7448FA"/>
    <w:multiLevelType w:val="singleLevel"/>
    <w:tmpl w:val="DF9CE770"/>
    <w:lvl w:ilvl="0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hint="default"/>
      </w:rPr>
    </w:lvl>
  </w:abstractNum>
  <w:abstractNum w:abstractNumId="2">
    <w:nsid w:val="341D01B3"/>
    <w:multiLevelType w:val="hybridMultilevel"/>
    <w:tmpl w:val="5F141826"/>
    <w:lvl w:ilvl="0" w:tplc="7162562C">
      <w:start w:val="1"/>
      <w:numFmt w:val="decimal"/>
      <w:lvlText w:val="%1."/>
      <w:lvlJc w:val="left"/>
      <w:pPr>
        <w:ind w:left="1714" w:hanging="360"/>
      </w:pPr>
    </w:lvl>
    <w:lvl w:ilvl="1" w:tplc="040C0019">
      <w:start w:val="1"/>
      <w:numFmt w:val="lowerLetter"/>
      <w:lvlText w:val="%2."/>
      <w:lvlJc w:val="left"/>
      <w:pPr>
        <w:ind w:left="2434" w:hanging="360"/>
      </w:pPr>
    </w:lvl>
    <w:lvl w:ilvl="2" w:tplc="040C001B" w:tentative="1">
      <w:start w:val="1"/>
      <w:numFmt w:val="lowerRoman"/>
      <w:lvlText w:val="%3."/>
      <w:lvlJc w:val="right"/>
      <w:pPr>
        <w:ind w:left="3154" w:hanging="180"/>
      </w:pPr>
    </w:lvl>
    <w:lvl w:ilvl="3" w:tplc="040C000F" w:tentative="1">
      <w:start w:val="1"/>
      <w:numFmt w:val="decimal"/>
      <w:lvlText w:val="%4."/>
      <w:lvlJc w:val="left"/>
      <w:pPr>
        <w:ind w:left="3874" w:hanging="360"/>
      </w:pPr>
    </w:lvl>
    <w:lvl w:ilvl="4" w:tplc="040C0019" w:tentative="1">
      <w:start w:val="1"/>
      <w:numFmt w:val="lowerLetter"/>
      <w:lvlText w:val="%5."/>
      <w:lvlJc w:val="left"/>
      <w:pPr>
        <w:ind w:left="4594" w:hanging="360"/>
      </w:pPr>
    </w:lvl>
    <w:lvl w:ilvl="5" w:tplc="040C001B" w:tentative="1">
      <w:start w:val="1"/>
      <w:numFmt w:val="lowerRoman"/>
      <w:lvlText w:val="%6."/>
      <w:lvlJc w:val="right"/>
      <w:pPr>
        <w:ind w:left="5314" w:hanging="180"/>
      </w:pPr>
    </w:lvl>
    <w:lvl w:ilvl="6" w:tplc="040C000F" w:tentative="1">
      <w:start w:val="1"/>
      <w:numFmt w:val="decimal"/>
      <w:lvlText w:val="%7."/>
      <w:lvlJc w:val="left"/>
      <w:pPr>
        <w:ind w:left="6034" w:hanging="360"/>
      </w:pPr>
    </w:lvl>
    <w:lvl w:ilvl="7" w:tplc="040C0019" w:tentative="1">
      <w:start w:val="1"/>
      <w:numFmt w:val="lowerLetter"/>
      <w:lvlText w:val="%8."/>
      <w:lvlJc w:val="left"/>
      <w:pPr>
        <w:ind w:left="6754" w:hanging="360"/>
      </w:pPr>
    </w:lvl>
    <w:lvl w:ilvl="8" w:tplc="040C001B" w:tentative="1">
      <w:start w:val="1"/>
      <w:numFmt w:val="lowerRoman"/>
      <w:lvlText w:val="%9."/>
      <w:lvlJc w:val="right"/>
      <w:pPr>
        <w:ind w:left="7474" w:hanging="180"/>
      </w:pPr>
    </w:lvl>
  </w:abstractNum>
  <w:abstractNum w:abstractNumId="3">
    <w:nsid w:val="428701D1"/>
    <w:multiLevelType w:val="multilevel"/>
    <w:tmpl w:val="A0380120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5D776863"/>
    <w:multiLevelType w:val="hybridMultilevel"/>
    <w:tmpl w:val="BCE058A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EC6C6A"/>
    <w:multiLevelType w:val="hybridMultilevel"/>
    <w:tmpl w:val="91A62FF6"/>
    <w:lvl w:ilvl="0" w:tplc="B016F2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83554D"/>
    <w:multiLevelType w:val="hybridMultilevel"/>
    <w:tmpl w:val="4852DF54"/>
    <w:lvl w:ilvl="0" w:tplc="E6E44420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B00C38"/>
    <w:multiLevelType w:val="multilevel"/>
    <w:tmpl w:val="BCE058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865494"/>
    <w:multiLevelType w:val="hybridMultilevel"/>
    <w:tmpl w:val="A92A1AD4"/>
    <w:lvl w:ilvl="0" w:tplc="B1A46FCE">
      <w:start w:val="1"/>
      <w:numFmt w:val="decimal"/>
      <w:pStyle w:val="Questions"/>
      <w:lvlText w:val="Q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5277A7"/>
    <w:multiLevelType w:val="multilevel"/>
    <w:tmpl w:val="073620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7"/>
  </w:num>
  <w:num w:numId="6">
    <w:abstractNumId w:val="8"/>
  </w:num>
  <w:num w:numId="7">
    <w:abstractNumId w:val="1"/>
  </w:num>
  <w:num w:numId="8">
    <w:abstractNumId w:val="5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46E"/>
    <w:rsid w:val="000009DE"/>
    <w:rsid w:val="00013A6A"/>
    <w:rsid w:val="0003190A"/>
    <w:rsid w:val="00034152"/>
    <w:rsid w:val="00046A97"/>
    <w:rsid w:val="00072DB3"/>
    <w:rsid w:val="000B544D"/>
    <w:rsid w:val="000B714C"/>
    <w:rsid w:val="000D4D71"/>
    <w:rsid w:val="000E6268"/>
    <w:rsid w:val="000F650B"/>
    <w:rsid w:val="00101B95"/>
    <w:rsid w:val="00120AB1"/>
    <w:rsid w:val="0014414B"/>
    <w:rsid w:val="00146CC8"/>
    <w:rsid w:val="00151150"/>
    <w:rsid w:val="00155EB8"/>
    <w:rsid w:val="00156CBA"/>
    <w:rsid w:val="001C2FAC"/>
    <w:rsid w:val="001D3CC9"/>
    <w:rsid w:val="001D7B2B"/>
    <w:rsid w:val="001E7EB6"/>
    <w:rsid w:val="001F177B"/>
    <w:rsid w:val="001F6B67"/>
    <w:rsid w:val="00212108"/>
    <w:rsid w:val="00223AA5"/>
    <w:rsid w:val="002400AB"/>
    <w:rsid w:val="00246852"/>
    <w:rsid w:val="00286E5E"/>
    <w:rsid w:val="002A5417"/>
    <w:rsid w:val="002C1CEF"/>
    <w:rsid w:val="002E1A4B"/>
    <w:rsid w:val="002E7AA0"/>
    <w:rsid w:val="002F3D13"/>
    <w:rsid w:val="00302C93"/>
    <w:rsid w:val="00374C8F"/>
    <w:rsid w:val="00397DF5"/>
    <w:rsid w:val="003A1B0A"/>
    <w:rsid w:val="003A3EDE"/>
    <w:rsid w:val="003C47A0"/>
    <w:rsid w:val="003C5A09"/>
    <w:rsid w:val="003C5FDB"/>
    <w:rsid w:val="003F1355"/>
    <w:rsid w:val="00423B20"/>
    <w:rsid w:val="004254EA"/>
    <w:rsid w:val="00433E85"/>
    <w:rsid w:val="004507B4"/>
    <w:rsid w:val="00451289"/>
    <w:rsid w:val="00451FE0"/>
    <w:rsid w:val="0045308C"/>
    <w:rsid w:val="0046305D"/>
    <w:rsid w:val="004773EC"/>
    <w:rsid w:val="004B1214"/>
    <w:rsid w:val="004B3CE5"/>
    <w:rsid w:val="004B49BC"/>
    <w:rsid w:val="004D6CC4"/>
    <w:rsid w:val="00525BF3"/>
    <w:rsid w:val="0052646E"/>
    <w:rsid w:val="00542E5F"/>
    <w:rsid w:val="005437C6"/>
    <w:rsid w:val="0057070B"/>
    <w:rsid w:val="005944F4"/>
    <w:rsid w:val="005B6C3B"/>
    <w:rsid w:val="005B6CC3"/>
    <w:rsid w:val="005E76E9"/>
    <w:rsid w:val="006063AF"/>
    <w:rsid w:val="006221B2"/>
    <w:rsid w:val="006237E5"/>
    <w:rsid w:val="0063059C"/>
    <w:rsid w:val="00634670"/>
    <w:rsid w:val="00652180"/>
    <w:rsid w:val="00671466"/>
    <w:rsid w:val="006A3CB4"/>
    <w:rsid w:val="006D0433"/>
    <w:rsid w:val="006E1217"/>
    <w:rsid w:val="006E3A6D"/>
    <w:rsid w:val="007018C8"/>
    <w:rsid w:val="00705F07"/>
    <w:rsid w:val="0071092B"/>
    <w:rsid w:val="00770452"/>
    <w:rsid w:val="00793B64"/>
    <w:rsid w:val="007A0DE2"/>
    <w:rsid w:val="007C79C8"/>
    <w:rsid w:val="007D5FE7"/>
    <w:rsid w:val="007E0447"/>
    <w:rsid w:val="007E0D8F"/>
    <w:rsid w:val="007E35C8"/>
    <w:rsid w:val="007F309F"/>
    <w:rsid w:val="007F6CD7"/>
    <w:rsid w:val="008331EE"/>
    <w:rsid w:val="00854A24"/>
    <w:rsid w:val="00855F6D"/>
    <w:rsid w:val="00862DBC"/>
    <w:rsid w:val="00871A0B"/>
    <w:rsid w:val="008901CC"/>
    <w:rsid w:val="00901015"/>
    <w:rsid w:val="00915F75"/>
    <w:rsid w:val="0093328E"/>
    <w:rsid w:val="00937B10"/>
    <w:rsid w:val="009636F7"/>
    <w:rsid w:val="00971826"/>
    <w:rsid w:val="00974DE4"/>
    <w:rsid w:val="009A57D5"/>
    <w:rsid w:val="009C1559"/>
    <w:rsid w:val="009C33FB"/>
    <w:rsid w:val="009E044E"/>
    <w:rsid w:val="009E4944"/>
    <w:rsid w:val="00A0157D"/>
    <w:rsid w:val="00A20CB7"/>
    <w:rsid w:val="00A4261E"/>
    <w:rsid w:val="00A51304"/>
    <w:rsid w:val="00A876D7"/>
    <w:rsid w:val="00A900DD"/>
    <w:rsid w:val="00A90DDC"/>
    <w:rsid w:val="00AA390D"/>
    <w:rsid w:val="00AB1657"/>
    <w:rsid w:val="00AC2BCC"/>
    <w:rsid w:val="00AE035A"/>
    <w:rsid w:val="00AE7B58"/>
    <w:rsid w:val="00B16B23"/>
    <w:rsid w:val="00B21C09"/>
    <w:rsid w:val="00B263AF"/>
    <w:rsid w:val="00B269B6"/>
    <w:rsid w:val="00B3176B"/>
    <w:rsid w:val="00B3495B"/>
    <w:rsid w:val="00B36A6F"/>
    <w:rsid w:val="00B436BB"/>
    <w:rsid w:val="00B462DA"/>
    <w:rsid w:val="00B62172"/>
    <w:rsid w:val="00B706CA"/>
    <w:rsid w:val="00B81A91"/>
    <w:rsid w:val="00B83CC5"/>
    <w:rsid w:val="00B877A4"/>
    <w:rsid w:val="00B9744B"/>
    <w:rsid w:val="00BA110E"/>
    <w:rsid w:val="00BB1011"/>
    <w:rsid w:val="00BD45C6"/>
    <w:rsid w:val="00BF2917"/>
    <w:rsid w:val="00C04AC9"/>
    <w:rsid w:val="00C27B20"/>
    <w:rsid w:val="00C44174"/>
    <w:rsid w:val="00C82BD6"/>
    <w:rsid w:val="00CC36A6"/>
    <w:rsid w:val="00CD20E3"/>
    <w:rsid w:val="00D0216A"/>
    <w:rsid w:val="00D16D9B"/>
    <w:rsid w:val="00D33227"/>
    <w:rsid w:val="00D340A7"/>
    <w:rsid w:val="00D80B21"/>
    <w:rsid w:val="00D867C5"/>
    <w:rsid w:val="00DB0CDE"/>
    <w:rsid w:val="00DC78A9"/>
    <w:rsid w:val="00E02C4A"/>
    <w:rsid w:val="00E10CFA"/>
    <w:rsid w:val="00E15E9C"/>
    <w:rsid w:val="00E455C7"/>
    <w:rsid w:val="00E565DA"/>
    <w:rsid w:val="00E715E4"/>
    <w:rsid w:val="00EA1E6E"/>
    <w:rsid w:val="00EA2323"/>
    <w:rsid w:val="00EA5351"/>
    <w:rsid w:val="00EA7990"/>
    <w:rsid w:val="00EB03D5"/>
    <w:rsid w:val="00EC6A47"/>
    <w:rsid w:val="00ED5FD9"/>
    <w:rsid w:val="00EE5026"/>
    <w:rsid w:val="00EF09B7"/>
    <w:rsid w:val="00EF6647"/>
    <w:rsid w:val="00F01832"/>
    <w:rsid w:val="00F17834"/>
    <w:rsid w:val="00F5593C"/>
    <w:rsid w:val="00F60EB5"/>
    <w:rsid w:val="00F90F17"/>
    <w:rsid w:val="00FD162D"/>
    <w:rsid w:val="00FD3B90"/>
    <w:rsid w:val="00FE5AC2"/>
    <w:rsid w:val="00FF6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3330F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0E3"/>
    <w:pPr>
      <w:spacing w:after="0" w:line="240" w:lineRule="auto"/>
      <w:jc w:val="both"/>
    </w:pPr>
    <w:rPr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212108"/>
    <w:pPr>
      <w:keepNext/>
      <w:keepLines/>
      <w:numPr>
        <w:numId w:val="3"/>
      </w:numPr>
      <w:pBdr>
        <w:bottom w:val="double" w:sz="6" w:space="1" w:color="4F81BD" w:themeColor="accent1"/>
      </w:pBdr>
      <w:spacing w:before="240" w:after="240"/>
      <w:ind w:left="426" w:hanging="426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018C8"/>
    <w:pPr>
      <w:keepNext/>
      <w:keepLines/>
      <w:numPr>
        <w:ilvl w:val="1"/>
        <w:numId w:val="3"/>
      </w:numPr>
      <w:pBdr>
        <w:bottom w:val="single" w:sz="6" w:space="1" w:color="4F81BD" w:themeColor="accent1"/>
      </w:pBdr>
      <w:spacing w:after="240"/>
      <w:ind w:left="1134" w:hanging="567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Titre3">
    <w:name w:val="heading 3"/>
    <w:basedOn w:val="Paragraphedeliste"/>
    <w:next w:val="Normal"/>
    <w:link w:val="Titre3Car"/>
    <w:uiPriority w:val="9"/>
    <w:unhideWhenUsed/>
    <w:qFormat/>
    <w:rsid w:val="007018C8"/>
    <w:pPr>
      <w:numPr>
        <w:ilvl w:val="2"/>
        <w:numId w:val="3"/>
      </w:numPr>
      <w:pBdr>
        <w:bottom w:val="dashed" w:sz="6" w:space="1" w:color="4F81BD" w:themeColor="accent1"/>
      </w:pBdr>
      <w:spacing w:after="240"/>
      <w:ind w:left="1843" w:hanging="709"/>
      <w:outlineLvl w:val="2"/>
    </w:pPr>
    <w:rPr>
      <w:b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01B9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01B95"/>
  </w:style>
  <w:style w:type="paragraph" w:styleId="Pieddepage">
    <w:name w:val="footer"/>
    <w:basedOn w:val="Normal"/>
    <w:link w:val="PieddepageCar"/>
    <w:uiPriority w:val="99"/>
    <w:unhideWhenUsed/>
    <w:rsid w:val="00101B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01B95"/>
  </w:style>
  <w:style w:type="paragraph" w:styleId="NormalWeb">
    <w:name w:val="Normal (Web)"/>
    <w:basedOn w:val="Normal"/>
    <w:uiPriority w:val="99"/>
    <w:semiHidden/>
    <w:unhideWhenUsed/>
    <w:rsid w:val="00101B95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  <w:lang w:eastAsia="fr-FR"/>
    </w:rPr>
  </w:style>
  <w:style w:type="table" w:styleId="Grille">
    <w:name w:val="Table Grid"/>
    <w:basedOn w:val="TableauNormal"/>
    <w:uiPriority w:val="59"/>
    <w:rsid w:val="006A3C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4417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417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93B64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212108"/>
    <w:pPr>
      <w:pBdr>
        <w:top w:val="single" w:sz="6" w:space="1" w:color="4F81BD" w:themeColor="accent1"/>
        <w:left w:val="single" w:sz="6" w:space="4" w:color="4F81BD" w:themeColor="accent1"/>
        <w:bottom w:val="single" w:sz="6" w:space="1" w:color="4F81BD" w:themeColor="accent1"/>
        <w:right w:val="single" w:sz="6" w:space="4" w:color="4F81BD" w:themeColor="accent1"/>
      </w:pBdr>
      <w:shd w:val="clear" w:color="auto" w:fill="B8CCE4" w:themeFill="accent1" w:themeFillTint="66"/>
      <w:spacing w:after="240"/>
      <w:contextualSpacing/>
      <w:jc w:val="center"/>
    </w:pPr>
    <w:rPr>
      <w:rFonts w:eastAsiaTheme="majorEastAsia" w:cstheme="majorBidi"/>
      <w:b/>
      <w:caps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212108"/>
    <w:rPr>
      <w:rFonts w:eastAsiaTheme="majorEastAsia" w:cstheme="majorBidi"/>
      <w:b/>
      <w:caps/>
      <w:spacing w:val="5"/>
      <w:kern w:val="28"/>
      <w:sz w:val="36"/>
      <w:szCs w:val="52"/>
      <w:shd w:val="clear" w:color="auto" w:fill="B8CCE4" w:themeFill="accent1" w:themeFillTint="66"/>
    </w:rPr>
  </w:style>
  <w:style w:type="character" w:customStyle="1" w:styleId="Titre1Car">
    <w:name w:val="Titre 1 Car"/>
    <w:basedOn w:val="Policepardfaut"/>
    <w:link w:val="Titre1"/>
    <w:uiPriority w:val="9"/>
    <w:rsid w:val="00212108"/>
    <w:rPr>
      <w:rFonts w:eastAsiaTheme="majorEastAsia" w:cstheme="majorBidi"/>
      <w:b/>
      <w:bCs/>
      <w:sz w:val="32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7018C8"/>
    <w:rPr>
      <w:rFonts w:eastAsiaTheme="majorEastAsia" w:cstheme="majorBidi"/>
      <w:b/>
      <w:bCs/>
      <w:sz w:val="28"/>
      <w:szCs w:val="26"/>
    </w:rPr>
  </w:style>
  <w:style w:type="paragraph" w:styleId="Sansinterligne">
    <w:name w:val="No Spacing"/>
    <w:aliases w:val="Eleve"/>
    <w:next w:val="Normal"/>
    <w:link w:val="SansinterligneCar"/>
    <w:uiPriority w:val="1"/>
    <w:qFormat/>
    <w:rsid w:val="00BD45C6"/>
    <w:pPr>
      <w:spacing w:after="0" w:line="360" w:lineRule="auto"/>
      <w:jc w:val="both"/>
    </w:pPr>
    <w:rPr>
      <w:rFonts w:ascii="Segoe Script" w:hAnsi="Segoe Script"/>
      <w:b/>
      <w:color w:val="0000FF"/>
      <w:spacing w:val="20"/>
      <w:sz w:val="24"/>
      <w:u w:val="dotted" w:color="000000" w:themeColor="text1"/>
    </w:rPr>
  </w:style>
  <w:style w:type="character" w:customStyle="1" w:styleId="Titre3Car">
    <w:name w:val="Titre 3 Car"/>
    <w:basedOn w:val="Policepardfaut"/>
    <w:link w:val="Titre3"/>
    <w:uiPriority w:val="9"/>
    <w:rsid w:val="007018C8"/>
    <w:rPr>
      <w:b/>
      <w:sz w:val="24"/>
      <w:lang w:eastAsia="fr-FR"/>
    </w:rPr>
  </w:style>
  <w:style w:type="character" w:customStyle="1" w:styleId="SansinterligneCar">
    <w:name w:val="Sans interligne Car"/>
    <w:aliases w:val="Eleve Car"/>
    <w:basedOn w:val="Policepardfaut"/>
    <w:link w:val="Sansinterligne"/>
    <w:uiPriority w:val="1"/>
    <w:rsid w:val="00BD45C6"/>
    <w:rPr>
      <w:rFonts w:ascii="Segoe Script" w:hAnsi="Segoe Script"/>
      <w:b/>
      <w:color w:val="0000FF"/>
      <w:spacing w:val="20"/>
      <w:sz w:val="24"/>
      <w:u w:val="dotted" w:color="000000" w:themeColor="text1"/>
    </w:rPr>
  </w:style>
  <w:style w:type="paragraph" w:customStyle="1" w:styleId="Questions">
    <w:name w:val="Questions"/>
    <w:basedOn w:val="Paragraphedeliste"/>
    <w:qFormat/>
    <w:rsid w:val="00915F75"/>
    <w:pPr>
      <w:numPr>
        <w:numId w:val="6"/>
      </w:numPr>
      <w:ind w:left="567" w:hanging="567"/>
    </w:pPr>
    <w:rPr>
      <w:i/>
      <w:sz w:val="28"/>
      <w:u w:val="single"/>
    </w:rPr>
  </w:style>
  <w:style w:type="paragraph" w:styleId="Corpsdetexte">
    <w:name w:val="Body Text"/>
    <w:basedOn w:val="Normal"/>
    <w:link w:val="CorpsdetexteCar"/>
    <w:rsid w:val="00A0157D"/>
    <w:pPr>
      <w:ind w:left="170"/>
    </w:pPr>
    <w:rPr>
      <w:rFonts w:ascii="Arial" w:eastAsia="Times New Roman" w:hAnsi="Arial" w:cs="Arial"/>
      <w:sz w:val="20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rsid w:val="00A0157D"/>
    <w:rPr>
      <w:rFonts w:ascii="Arial" w:eastAsia="Times New Roman" w:hAnsi="Arial" w:cs="Arial"/>
      <w:sz w:val="20"/>
      <w:szCs w:val="24"/>
      <w:lang w:eastAsia="fr-FR"/>
    </w:rPr>
  </w:style>
  <w:style w:type="paragraph" w:styleId="Lgende">
    <w:name w:val="caption"/>
    <w:basedOn w:val="Normal"/>
    <w:next w:val="Normal"/>
    <w:uiPriority w:val="35"/>
    <w:unhideWhenUsed/>
    <w:qFormat/>
    <w:rsid w:val="00E10CFA"/>
    <w:pPr>
      <w:spacing w:after="200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0E3"/>
    <w:pPr>
      <w:spacing w:after="0" w:line="240" w:lineRule="auto"/>
      <w:jc w:val="both"/>
    </w:pPr>
    <w:rPr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212108"/>
    <w:pPr>
      <w:keepNext/>
      <w:keepLines/>
      <w:numPr>
        <w:numId w:val="3"/>
      </w:numPr>
      <w:pBdr>
        <w:bottom w:val="double" w:sz="6" w:space="1" w:color="4F81BD" w:themeColor="accent1"/>
      </w:pBdr>
      <w:spacing w:before="240" w:after="240"/>
      <w:ind w:left="426" w:hanging="426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018C8"/>
    <w:pPr>
      <w:keepNext/>
      <w:keepLines/>
      <w:numPr>
        <w:ilvl w:val="1"/>
        <w:numId w:val="3"/>
      </w:numPr>
      <w:pBdr>
        <w:bottom w:val="single" w:sz="6" w:space="1" w:color="4F81BD" w:themeColor="accent1"/>
      </w:pBdr>
      <w:spacing w:after="240"/>
      <w:ind w:left="1134" w:hanging="567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Titre3">
    <w:name w:val="heading 3"/>
    <w:basedOn w:val="Paragraphedeliste"/>
    <w:next w:val="Normal"/>
    <w:link w:val="Titre3Car"/>
    <w:uiPriority w:val="9"/>
    <w:unhideWhenUsed/>
    <w:qFormat/>
    <w:rsid w:val="007018C8"/>
    <w:pPr>
      <w:numPr>
        <w:ilvl w:val="2"/>
        <w:numId w:val="3"/>
      </w:numPr>
      <w:pBdr>
        <w:bottom w:val="dashed" w:sz="6" w:space="1" w:color="4F81BD" w:themeColor="accent1"/>
      </w:pBdr>
      <w:spacing w:after="240"/>
      <w:ind w:left="1843" w:hanging="709"/>
      <w:outlineLvl w:val="2"/>
    </w:pPr>
    <w:rPr>
      <w:b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01B9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01B95"/>
  </w:style>
  <w:style w:type="paragraph" w:styleId="Pieddepage">
    <w:name w:val="footer"/>
    <w:basedOn w:val="Normal"/>
    <w:link w:val="PieddepageCar"/>
    <w:uiPriority w:val="99"/>
    <w:unhideWhenUsed/>
    <w:rsid w:val="00101B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01B95"/>
  </w:style>
  <w:style w:type="paragraph" w:styleId="NormalWeb">
    <w:name w:val="Normal (Web)"/>
    <w:basedOn w:val="Normal"/>
    <w:uiPriority w:val="99"/>
    <w:semiHidden/>
    <w:unhideWhenUsed/>
    <w:rsid w:val="00101B95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  <w:lang w:eastAsia="fr-FR"/>
    </w:rPr>
  </w:style>
  <w:style w:type="table" w:styleId="Grille">
    <w:name w:val="Table Grid"/>
    <w:basedOn w:val="TableauNormal"/>
    <w:uiPriority w:val="59"/>
    <w:rsid w:val="006A3C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4417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417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93B64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212108"/>
    <w:pPr>
      <w:pBdr>
        <w:top w:val="single" w:sz="6" w:space="1" w:color="4F81BD" w:themeColor="accent1"/>
        <w:left w:val="single" w:sz="6" w:space="4" w:color="4F81BD" w:themeColor="accent1"/>
        <w:bottom w:val="single" w:sz="6" w:space="1" w:color="4F81BD" w:themeColor="accent1"/>
        <w:right w:val="single" w:sz="6" w:space="4" w:color="4F81BD" w:themeColor="accent1"/>
      </w:pBdr>
      <w:shd w:val="clear" w:color="auto" w:fill="B8CCE4" w:themeFill="accent1" w:themeFillTint="66"/>
      <w:spacing w:after="240"/>
      <w:contextualSpacing/>
      <w:jc w:val="center"/>
    </w:pPr>
    <w:rPr>
      <w:rFonts w:eastAsiaTheme="majorEastAsia" w:cstheme="majorBidi"/>
      <w:b/>
      <w:caps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212108"/>
    <w:rPr>
      <w:rFonts w:eastAsiaTheme="majorEastAsia" w:cstheme="majorBidi"/>
      <w:b/>
      <w:caps/>
      <w:spacing w:val="5"/>
      <w:kern w:val="28"/>
      <w:sz w:val="36"/>
      <w:szCs w:val="52"/>
      <w:shd w:val="clear" w:color="auto" w:fill="B8CCE4" w:themeFill="accent1" w:themeFillTint="66"/>
    </w:rPr>
  </w:style>
  <w:style w:type="character" w:customStyle="1" w:styleId="Titre1Car">
    <w:name w:val="Titre 1 Car"/>
    <w:basedOn w:val="Policepardfaut"/>
    <w:link w:val="Titre1"/>
    <w:uiPriority w:val="9"/>
    <w:rsid w:val="00212108"/>
    <w:rPr>
      <w:rFonts w:eastAsiaTheme="majorEastAsia" w:cstheme="majorBidi"/>
      <w:b/>
      <w:bCs/>
      <w:sz w:val="32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7018C8"/>
    <w:rPr>
      <w:rFonts w:eastAsiaTheme="majorEastAsia" w:cstheme="majorBidi"/>
      <w:b/>
      <w:bCs/>
      <w:sz w:val="28"/>
      <w:szCs w:val="26"/>
    </w:rPr>
  </w:style>
  <w:style w:type="paragraph" w:styleId="Sansinterligne">
    <w:name w:val="No Spacing"/>
    <w:aliases w:val="Eleve"/>
    <w:next w:val="Normal"/>
    <w:link w:val="SansinterligneCar"/>
    <w:uiPriority w:val="1"/>
    <w:qFormat/>
    <w:rsid w:val="00BD45C6"/>
    <w:pPr>
      <w:spacing w:after="0" w:line="360" w:lineRule="auto"/>
      <w:jc w:val="both"/>
    </w:pPr>
    <w:rPr>
      <w:rFonts w:ascii="Segoe Script" w:hAnsi="Segoe Script"/>
      <w:b/>
      <w:color w:val="0000FF"/>
      <w:spacing w:val="20"/>
      <w:sz w:val="24"/>
      <w:u w:val="dotted" w:color="000000" w:themeColor="text1"/>
    </w:rPr>
  </w:style>
  <w:style w:type="character" w:customStyle="1" w:styleId="Titre3Car">
    <w:name w:val="Titre 3 Car"/>
    <w:basedOn w:val="Policepardfaut"/>
    <w:link w:val="Titre3"/>
    <w:uiPriority w:val="9"/>
    <w:rsid w:val="007018C8"/>
    <w:rPr>
      <w:b/>
      <w:sz w:val="24"/>
      <w:lang w:eastAsia="fr-FR"/>
    </w:rPr>
  </w:style>
  <w:style w:type="character" w:customStyle="1" w:styleId="SansinterligneCar">
    <w:name w:val="Sans interligne Car"/>
    <w:aliases w:val="Eleve Car"/>
    <w:basedOn w:val="Policepardfaut"/>
    <w:link w:val="Sansinterligne"/>
    <w:uiPriority w:val="1"/>
    <w:rsid w:val="00BD45C6"/>
    <w:rPr>
      <w:rFonts w:ascii="Segoe Script" w:hAnsi="Segoe Script"/>
      <w:b/>
      <w:color w:val="0000FF"/>
      <w:spacing w:val="20"/>
      <w:sz w:val="24"/>
      <w:u w:val="dotted" w:color="000000" w:themeColor="text1"/>
    </w:rPr>
  </w:style>
  <w:style w:type="paragraph" w:customStyle="1" w:styleId="Questions">
    <w:name w:val="Questions"/>
    <w:basedOn w:val="Paragraphedeliste"/>
    <w:qFormat/>
    <w:rsid w:val="00915F75"/>
    <w:pPr>
      <w:numPr>
        <w:numId w:val="6"/>
      </w:numPr>
      <w:ind w:left="567" w:hanging="567"/>
    </w:pPr>
    <w:rPr>
      <w:i/>
      <w:sz w:val="28"/>
      <w:u w:val="single"/>
    </w:rPr>
  </w:style>
  <w:style w:type="paragraph" w:styleId="Corpsdetexte">
    <w:name w:val="Body Text"/>
    <w:basedOn w:val="Normal"/>
    <w:link w:val="CorpsdetexteCar"/>
    <w:rsid w:val="00A0157D"/>
    <w:pPr>
      <w:ind w:left="170"/>
    </w:pPr>
    <w:rPr>
      <w:rFonts w:ascii="Arial" w:eastAsia="Times New Roman" w:hAnsi="Arial" w:cs="Arial"/>
      <w:sz w:val="20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rsid w:val="00A0157D"/>
    <w:rPr>
      <w:rFonts w:ascii="Arial" w:eastAsia="Times New Roman" w:hAnsi="Arial" w:cs="Arial"/>
      <w:sz w:val="20"/>
      <w:szCs w:val="24"/>
      <w:lang w:eastAsia="fr-FR"/>
    </w:rPr>
  </w:style>
  <w:style w:type="paragraph" w:styleId="Lgende">
    <w:name w:val="caption"/>
    <w:basedOn w:val="Normal"/>
    <w:next w:val="Normal"/>
    <w:uiPriority w:val="35"/>
    <w:unhideWhenUsed/>
    <w:qFormat/>
    <w:rsid w:val="00E10CFA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0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3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eg"/><Relationship Id="rId20" Type="http://schemas.openxmlformats.org/officeDocument/2006/relationships/header" Target="header2.xml"/><Relationship Id="rId21" Type="http://schemas.openxmlformats.org/officeDocument/2006/relationships/footer" Target="footer1.xml"/><Relationship Id="rId22" Type="http://schemas.openxmlformats.org/officeDocument/2006/relationships/footer" Target="footer2.xml"/><Relationship Id="rId23" Type="http://schemas.openxmlformats.org/officeDocument/2006/relationships/header" Target="header3.xml"/><Relationship Id="rId24" Type="http://schemas.openxmlformats.org/officeDocument/2006/relationships/footer" Target="footer3.xml"/><Relationship Id="rId25" Type="http://schemas.openxmlformats.org/officeDocument/2006/relationships/fontTable" Target="fontTable.xml"/><Relationship Id="rId26" Type="http://schemas.openxmlformats.org/officeDocument/2006/relationships/theme" Target="theme/theme1.xml"/><Relationship Id="rId10" Type="http://schemas.openxmlformats.org/officeDocument/2006/relationships/image" Target="media/image2.jpe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4.png"/><Relationship Id="rId16" Type="http://schemas.openxmlformats.org/officeDocument/2006/relationships/image" Target="media/image8.png"/><Relationship Id="rId17" Type="http://schemas.openxmlformats.org/officeDocument/2006/relationships/image" Target="media/image7.png"/><Relationship Id="rId18" Type="http://schemas.openxmlformats.org/officeDocument/2006/relationships/image" Target="media/image10.png"/><Relationship Id="rId19" Type="http://schemas.openxmlformats.org/officeDocument/2006/relationships/header" Target="header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rems7881:Documents:lycee_jules_ferry:19%20-%20STI2D:0-ressources:ITEC:profs:travail:charte_ITEC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9CC3C-5FAA-EB42-9E52-A8F38B383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charte_ITEC.dotx</Template>
  <TotalTime>446</TotalTime>
  <Pages>5</Pages>
  <Words>547</Words>
  <Characters>3014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STAVRAKAS Rémi</dc:creator>
  <cp:lastModifiedBy>STAVRAKAS Rémi</cp:lastModifiedBy>
  <cp:revision>98</cp:revision>
  <cp:lastPrinted>2012-03-27T07:32:00Z</cp:lastPrinted>
  <dcterms:created xsi:type="dcterms:W3CDTF">2011-09-27T19:22:00Z</dcterms:created>
  <dcterms:modified xsi:type="dcterms:W3CDTF">2012-06-18T21:03:00Z</dcterms:modified>
</cp:coreProperties>
</file>