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2"/>
        <w:gridCol w:w="5172"/>
      </w:tblGrid>
      <w:tr w:rsidR="00BF3B60" w:rsidRPr="00BF3B60" w14:paraId="5B2ED339" w14:textId="77777777" w:rsidTr="00BF3B60">
        <w:tc>
          <w:tcPr>
            <w:tcW w:w="5172" w:type="dxa"/>
          </w:tcPr>
          <w:p w14:paraId="5397B7DC" w14:textId="77777777" w:rsidR="00BF3B60" w:rsidRPr="00BF3B60" w:rsidRDefault="00BF3B60" w:rsidP="00BF3B60">
            <w:pPr>
              <w:tabs>
                <w:tab w:val="left" w:leader="dot" w:pos="3828"/>
              </w:tabs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>Nom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  <w:p w14:paraId="7E754CC2" w14:textId="77777777" w:rsidR="00BF3B60" w:rsidRPr="00BF3B60" w:rsidRDefault="00BF3B60" w:rsidP="00BF3B60">
            <w:pPr>
              <w:tabs>
                <w:tab w:val="left" w:leader="dot" w:pos="3828"/>
              </w:tabs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>Prénom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</w:tc>
        <w:tc>
          <w:tcPr>
            <w:tcW w:w="5172" w:type="dxa"/>
          </w:tcPr>
          <w:p w14:paraId="750EA682" w14:textId="77777777" w:rsidR="00BF3B60" w:rsidRPr="00BF3B60" w:rsidRDefault="00BF3B60" w:rsidP="00BF3B60">
            <w:pPr>
              <w:tabs>
                <w:tab w:val="left" w:leader="dot" w:pos="2835"/>
              </w:tabs>
              <w:jc w:val="right"/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>Classe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  <w:p w14:paraId="4E16C921" w14:textId="77777777" w:rsidR="00BF3B60" w:rsidRPr="00BF3B60" w:rsidRDefault="00BF3B60" w:rsidP="00BF3B60">
            <w:pPr>
              <w:tabs>
                <w:tab w:val="left" w:leader="dot" w:pos="2835"/>
              </w:tabs>
              <w:jc w:val="right"/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 xml:space="preserve">Date : 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</w:tc>
      </w:tr>
    </w:tbl>
    <w:p w14:paraId="2E6A228D" w14:textId="77777777" w:rsidR="00BF3B60" w:rsidRDefault="00BF3B60" w:rsidP="00BF3B60">
      <w:pPr>
        <w:tabs>
          <w:tab w:val="left" w:leader="dot" w:pos="2835"/>
        </w:tabs>
      </w:pPr>
    </w:p>
    <w:p w14:paraId="38BC43D4" w14:textId="77777777" w:rsidR="00BF3B60" w:rsidRDefault="00BF3B60" w:rsidP="00BF3B60"/>
    <w:p w14:paraId="6E6FADEA" w14:textId="1CDE443A" w:rsidR="000167CA" w:rsidRPr="000167CA" w:rsidRDefault="000167CA" w:rsidP="000167CA">
      <w:pPr>
        <w:jc w:val="center"/>
        <w:rPr>
          <w:sz w:val="56"/>
        </w:rPr>
      </w:pPr>
      <w:r w:rsidRPr="000167CA">
        <w:rPr>
          <w:sz w:val="56"/>
          <w:bdr w:val="single" w:sz="4" w:space="0" w:color="auto"/>
        </w:rPr>
        <w:t>NOTE :</w:t>
      </w:r>
      <w:r w:rsidRPr="000167CA">
        <w:rPr>
          <w:sz w:val="56"/>
          <w:bdr w:val="single" w:sz="4" w:space="0" w:color="auto"/>
        </w:rPr>
        <w:tab/>
      </w:r>
      <w:r w:rsidRPr="000167CA">
        <w:rPr>
          <w:sz w:val="56"/>
          <w:bdr w:val="single" w:sz="4" w:space="0" w:color="auto"/>
        </w:rPr>
        <w:tab/>
      </w:r>
      <w:r w:rsidRPr="000167CA">
        <w:rPr>
          <w:sz w:val="56"/>
          <w:bdr w:val="single" w:sz="4" w:space="0" w:color="auto"/>
        </w:rPr>
        <w:tab/>
        <w:t>/20</w:t>
      </w:r>
    </w:p>
    <w:p w14:paraId="4D6FCB30" w14:textId="77777777" w:rsidR="000167CA" w:rsidRDefault="000167CA" w:rsidP="00BF3B60"/>
    <w:p w14:paraId="4A6ED3CC" w14:textId="77777777" w:rsidR="0027231D" w:rsidRDefault="0027231D" w:rsidP="00BF3B60"/>
    <w:p w14:paraId="4F366D10" w14:textId="77777777" w:rsidR="0027231D" w:rsidRPr="00BF3B60" w:rsidRDefault="0027231D" w:rsidP="00BF3B60"/>
    <w:tbl>
      <w:tblPr>
        <w:tblStyle w:val="Grilledutableau"/>
        <w:tblW w:w="10403" w:type="dxa"/>
        <w:tblLook w:val="04A0" w:firstRow="1" w:lastRow="0" w:firstColumn="1" w:lastColumn="0" w:noHBand="0" w:noVBand="1"/>
      </w:tblPr>
      <w:tblGrid>
        <w:gridCol w:w="2218"/>
        <w:gridCol w:w="4114"/>
        <w:gridCol w:w="1588"/>
        <w:gridCol w:w="1251"/>
        <w:gridCol w:w="1232"/>
      </w:tblGrid>
      <w:tr w:rsidR="00F1107E" w:rsidRPr="000167CA" w14:paraId="072E586A" w14:textId="600FB258" w:rsidTr="003B5523">
        <w:trPr>
          <w:trHeight w:val="26"/>
        </w:trPr>
        <w:tc>
          <w:tcPr>
            <w:tcW w:w="2218" w:type="dxa"/>
            <w:tcMar>
              <w:top w:w="113" w:type="dxa"/>
              <w:bottom w:w="113" w:type="dxa"/>
            </w:tcMar>
            <w:vAlign w:val="center"/>
          </w:tcPr>
          <w:p w14:paraId="2982F63B" w14:textId="7E6B4B6A" w:rsidR="00F1107E" w:rsidRPr="000167CA" w:rsidRDefault="00F1107E" w:rsidP="000167CA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Partie</w:t>
            </w: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202D0396" w14:textId="29AA0D7E" w:rsidR="00F1107E" w:rsidRPr="000167CA" w:rsidRDefault="00F1107E" w:rsidP="000167CA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Item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79EF5646" w14:textId="1DB61D4D" w:rsidR="00F1107E" w:rsidRPr="000167CA" w:rsidRDefault="00F1107E" w:rsidP="000167CA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Evaluation</w:t>
            </w: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6DCDB1E4" w14:textId="76BBF74F" w:rsidR="00F1107E" w:rsidRPr="000167CA" w:rsidRDefault="00F1107E" w:rsidP="000167CA">
            <w:pPr>
              <w:jc w:val="left"/>
              <w:rPr>
                <w:sz w:val="32"/>
              </w:rPr>
            </w:pPr>
            <w:r>
              <w:rPr>
                <w:sz w:val="32"/>
              </w:rPr>
              <w:t>Corr. N</w:t>
            </w: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5539C51E" w14:textId="6859BA26" w:rsidR="00F1107E" w:rsidRPr="000167CA" w:rsidRDefault="00F1107E" w:rsidP="000167CA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Barème</w:t>
            </w:r>
          </w:p>
        </w:tc>
      </w:tr>
      <w:tr w:rsidR="00F1107E" w14:paraId="6F058142" w14:textId="244BE000" w:rsidTr="003B5523">
        <w:trPr>
          <w:trHeight w:val="40"/>
        </w:trPr>
        <w:tc>
          <w:tcPr>
            <w:tcW w:w="2218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1802933B" w14:textId="0BE171E2" w:rsidR="00F1107E" w:rsidRDefault="00F1107E" w:rsidP="003B5523">
            <w:pPr>
              <w:jc w:val="left"/>
            </w:pPr>
            <w:r>
              <w:t xml:space="preserve">Partie </w:t>
            </w:r>
            <w:r w:rsidR="003B5523">
              <w:t>1</w:t>
            </w:r>
            <w:r>
              <w:t xml:space="preserve">: </w:t>
            </w: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35D7052B" w14:textId="18C6EC90" w:rsidR="00F1107E" w:rsidRDefault="00F1107E" w:rsidP="000167CA">
            <w:pPr>
              <w:jc w:val="left"/>
            </w:pPr>
            <w:r>
              <w:t>Travail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14EE0815" w14:textId="64C0FC70" w:rsidR="00F1107E" w:rsidRDefault="00F1107E" w:rsidP="000167CA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0AB8CFB8" w14:textId="77777777" w:rsidR="00F1107E" w:rsidRDefault="00F1107E" w:rsidP="000167CA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0DDD1A26" w14:textId="77777777" w:rsidR="00F1107E" w:rsidRDefault="00F1107E" w:rsidP="000167CA">
            <w:pPr>
              <w:jc w:val="left"/>
            </w:pPr>
          </w:p>
        </w:tc>
      </w:tr>
      <w:tr w:rsidR="00F1107E" w14:paraId="6C993213" w14:textId="7640D57B" w:rsidTr="003B5523">
        <w:trPr>
          <w:trHeight w:val="10"/>
        </w:trPr>
        <w:tc>
          <w:tcPr>
            <w:tcW w:w="2218" w:type="dxa"/>
            <w:vMerge/>
            <w:tcMar>
              <w:top w:w="113" w:type="dxa"/>
              <w:bottom w:w="113" w:type="dxa"/>
            </w:tcMar>
            <w:vAlign w:val="center"/>
          </w:tcPr>
          <w:p w14:paraId="413CC2C1" w14:textId="77777777" w:rsidR="00F1107E" w:rsidRDefault="00F1107E" w:rsidP="000167CA">
            <w:pPr>
              <w:jc w:val="left"/>
            </w:pP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530830AB" w14:textId="74882C0A" w:rsidR="00F1107E" w:rsidRDefault="00F1107E" w:rsidP="000167CA">
            <w:pPr>
              <w:jc w:val="left"/>
            </w:pPr>
            <w:r>
              <w:t>Autonomie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7C3FDFB1" w14:textId="77777777" w:rsidR="00F1107E" w:rsidRDefault="00F1107E" w:rsidP="000167CA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397585C2" w14:textId="77777777" w:rsidR="00F1107E" w:rsidRDefault="00F1107E" w:rsidP="000167CA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304AB9EF" w14:textId="77777777" w:rsidR="00F1107E" w:rsidRDefault="00F1107E" w:rsidP="000167CA">
            <w:pPr>
              <w:jc w:val="left"/>
            </w:pPr>
          </w:p>
        </w:tc>
      </w:tr>
      <w:tr w:rsidR="00F1107E" w14:paraId="4269C0C5" w14:textId="3DCBCF2E" w:rsidTr="003B5523">
        <w:trPr>
          <w:trHeight w:val="10"/>
        </w:trPr>
        <w:tc>
          <w:tcPr>
            <w:tcW w:w="2218" w:type="dxa"/>
            <w:vMerge/>
            <w:tcMar>
              <w:top w:w="113" w:type="dxa"/>
              <w:bottom w:w="113" w:type="dxa"/>
            </w:tcMar>
            <w:vAlign w:val="center"/>
          </w:tcPr>
          <w:p w14:paraId="4C22F17F" w14:textId="77777777" w:rsidR="00F1107E" w:rsidRDefault="00F1107E" w:rsidP="000167CA">
            <w:pPr>
              <w:jc w:val="left"/>
            </w:pP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739772DF" w14:textId="702D83DF" w:rsidR="00F1107E" w:rsidRDefault="00F1107E" w:rsidP="000167CA">
            <w:pPr>
              <w:jc w:val="left"/>
            </w:pPr>
            <w:r>
              <w:t>Comportement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141EB7C5" w14:textId="77777777" w:rsidR="00F1107E" w:rsidRDefault="00F1107E" w:rsidP="000167CA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797CC3A0" w14:textId="77777777" w:rsidR="00F1107E" w:rsidRDefault="00F1107E" w:rsidP="000167CA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4ED7EAE1" w14:textId="77777777" w:rsidR="00F1107E" w:rsidRDefault="00F1107E" w:rsidP="000167CA">
            <w:pPr>
              <w:jc w:val="left"/>
            </w:pPr>
          </w:p>
        </w:tc>
      </w:tr>
      <w:tr w:rsidR="00F1107E" w14:paraId="21CA94A2" w14:textId="77777777" w:rsidTr="00F1107E">
        <w:trPr>
          <w:trHeight w:val="21"/>
        </w:trPr>
        <w:tc>
          <w:tcPr>
            <w:tcW w:w="7920" w:type="dxa"/>
            <w:gridSpan w:val="3"/>
            <w:tcMar>
              <w:top w:w="113" w:type="dxa"/>
              <w:bottom w:w="113" w:type="dxa"/>
            </w:tcMar>
            <w:vAlign w:val="center"/>
          </w:tcPr>
          <w:p w14:paraId="6222742D" w14:textId="46588B8E" w:rsidR="00F1107E" w:rsidRDefault="00F1107E" w:rsidP="000167CA">
            <w:pPr>
              <w:jc w:val="right"/>
            </w:pPr>
            <w:r>
              <w:t>TOTAL</w:t>
            </w: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5ECFC879" w14:textId="77777777" w:rsidR="00F1107E" w:rsidRDefault="00F1107E" w:rsidP="000167CA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644AB9E6" w14:textId="77777777" w:rsidR="00F1107E" w:rsidRDefault="00F1107E" w:rsidP="000167CA">
            <w:pPr>
              <w:jc w:val="left"/>
            </w:pPr>
          </w:p>
        </w:tc>
      </w:tr>
      <w:tr w:rsidR="00F1107E" w14:paraId="6CAEE258" w14:textId="4C5AAB67" w:rsidTr="003B5523">
        <w:trPr>
          <w:trHeight w:val="38"/>
        </w:trPr>
        <w:tc>
          <w:tcPr>
            <w:tcW w:w="2218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3BBA32D3" w14:textId="7841A297" w:rsidR="00F1107E" w:rsidRDefault="00F1107E" w:rsidP="003B5523">
            <w:pPr>
              <w:jc w:val="left"/>
            </w:pPr>
            <w:r>
              <w:t xml:space="preserve">Partie </w:t>
            </w:r>
            <w:r w:rsidR="003B5523">
              <w:t>2</w:t>
            </w:r>
            <w:r>
              <w:t xml:space="preserve"> : </w:t>
            </w: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713CA663" w14:textId="1603FD63" w:rsidR="00F1107E" w:rsidRDefault="00F1107E" w:rsidP="000167CA">
            <w:pPr>
              <w:jc w:val="left"/>
            </w:pPr>
            <w:proofErr w:type="spellStart"/>
            <w:r>
              <w:t>Tavail</w:t>
            </w:r>
            <w:proofErr w:type="spellEnd"/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3EC806B9" w14:textId="77777777" w:rsidR="00F1107E" w:rsidRDefault="00F1107E" w:rsidP="000167CA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1AB6AA45" w14:textId="77777777" w:rsidR="00F1107E" w:rsidRDefault="00F1107E" w:rsidP="000167CA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4D6E7D50" w14:textId="77777777" w:rsidR="00F1107E" w:rsidRDefault="00F1107E" w:rsidP="000167CA">
            <w:pPr>
              <w:jc w:val="left"/>
            </w:pPr>
          </w:p>
        </w:tc>
      </w:tr>
      <w:tr w:rsidR="00F1107E" w14:paraId="7A69C3A9" w14:textId="22CA394F" w:rsidTr="003B5523">
        <w:trPr>
          <w:trHeight w:val="10"/>
        </w:trPr>
        <w:tc>
          <w:tcPr>
            <w:tcW w:w="2218" w:type="dxa"/>
            <w:vMerge/>
            <w:tcMar>
              <w:top w:w="113" w:type="dxa"/>
              <w:bottom w:w="113" w:type="dxa"/>
            </w:tcMar>
            <w:vAlign w:val="center"/>
          </w:tcPr>
          <w:p w14:paraId="0C2E3C8A" w14:textId="77777777" w:rsidR="00F1107E" w:rsidRDefault="00F1107E" w:rsidP="000167CA">
            <w:pPr>
              <w:jc w:val="left"/>
            </w:pP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64D52344" w14:textId="77777777" w:rsidR="00F1107E" w:rsidRDefault="00F1107E" w:rsidP="000167CA">
            <w:pPr>
              <w:jc w:val="left"/>
            </w:pPr>
            <w:r>
              <w:t>Autonomie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5FB6DD30" w14:textId="77777777" w:rsidR="00F1107E" w:rsidRDefault="00F1107E" w:rsidP="000167CA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05507373" w14:textId="77777777" w:rsidR="00F1107E" w:rsidRDefault="00F1107E" w:rsidP="000167CA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43055DF8" w14:textId="77777777" w:rsidR="00F1107E" w:rsidRDefault="00F1107E" w:rsidP="000167CA">
            <w:pPr>
              <w:jc w:val="left"/>
            </w:pPr>
          </w:p>
        </w:tc>
      </w:tr>
      <w:tr w:rsidR="00F1107E" w14:paraId="570C83A3" w14:textId="3FF2DDDE" w:rsidTr="003B5523">
        <w:trPr>
          <w:trHeight w:val="10"/>
        </w:trPr>
        <w:tc>
          <w:tcPr>
            <w:tcW w:w="2218" w:type="dxa"/>
            <w:vMerge/>
            <w:tcMar>
              <w:top w:w="113" w:type="dxa"/>
              <w:bottom w:w="113" w:type="dxa"/>
            </w:tcMar>
            <w:vAlign w:val="center"/>
          </w:tcPr>
          <w:p w14:paraId="46843623" w14:textId="77777777" w:rsidR="00F1107E" w:rsidRDefault="00F1107E" w:rsidP="000167CA">
            <w:pPr>
              <w:jc w:val="left"/>
            </w:pP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591DAD69" w14:textId="77777777" w:rsidR="00F1107E" w:rsidRDefault="00F1107E" w:rsidP="000167CA">
            <w:pPr>
              <w:jc w:val="left"/>
            </w:pPr>
            <w:r>
              <w:t>Comportement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62928709" w14:textId="77777777" w:rsidR="00F1107E" w:rsidRDefault="00F1107E" w:rsidP="000167CA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2A5341B5" w14:textId="77777777" w:rsidR="00F1107E" w:rsidRDefault="00F1107E" w:rsidP="000167CA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63366144" w14:textId="77777777" w:rsidR="00F1107E" w:rsidRDefault="00F1107E" w:rsidP="000167CA">
            <w:pPr>
              <w:jc w:val="left"/>
            </w:pPr>
          </w:p>
        </w:tc>
      </w:tr>
      <w:tr w:rsidR="00F1107E" w14:paraId="416BDBF3" w14:textId="77777777" w:rsidTr="00F1107E">
        <w:trPr>
          <w:trHeight w:val="21"/>
        </w:trPr>
        <w:tc>
          <w:tcPr>
            <w:tcW w:w="7920" w:type="dxa"/>
            <w:gridSpan w:val="3"/>
            <w:tcMar>
              <w:top w:w="113" w:type="dxa"/>
              <w:bottom w:w="113" w:type="dxa"/>
            </w:tcMar>
            <w:vAlign w:val="center"/>
          </w:tcPr>
          <w:p w14:paraId="67E529CE" w14:textId="7CBFA51F" w:rsidR="00F1107E" w:rsidRDefault="00F1107E" w:rsidP="000167CA">
            <w:pPr>
              <w:jc w:val="right"/>
            </w:pPr>
            <w:r>
              <w:t>TOTAL</w:t>
            </w: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5D81B161" w14:textId="77777777" w:rsidR="00F1107E" w:rsidRDefault="00F1107E" w:rsidP="000167CA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537EC582" w14:textId="77777777" w:rsidR="00F1107E" w:rsidRDefault="00F1107E" w:rsidP="000167CA">
            <w:pPr>
              <w:jc w:val="left"/>
            </w:pPr>
          </w:p>
        </w:tc>
      </w:tr>
      <w:tr w:rsidR="00F1107E" w14:paraId="38DF403E" w14:textId="77777777" w:rsidTr="003B5523">
        <w:trPr>
          <w:trHeight w:val="20"/>
        </w:trPr>
        <w:tc>
          <w:tcPr>
            <w:tcW w:w="2218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0C3BA1A1" w14:textId="7CE0D906" w:rsidR="00F1107E" w:rsidRDefault="00F1107E" w:rsidP="003B5523">
            <w:pPr>
              <w:jc w:val="left"/>
            </w:pPr>
            <w:r>
              <w:t xml:space="preserve">Partie </w:t>
            </w:r>
            <w:r w:rsidR="003B5523">
              <w:t>3</w:t>
            </w:r>
            <w:r>
              <w:t xml:space="preserve"> : </w:t>
            </w: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66B4650B" w14:textId="77777777" w:rsidR="00F1107E" w:rsidRDefault="00F1107E" w:rsidP="00F1107E">
            <w:pPr>
              <w:jc w:val="left"/>
            </w:pPr>
            <w:r>
              <w:t>Travail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319542BF" w14:textId="77777777" w:rsidR="00F1107E" w:rsidRDefault="00F1107E" w:rsidP="00F1107E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462E5481" w14:textId="77777777" w:rsidR="00F1107E" w:rsidRDefault="00F1107E" w:rsidP="00F1107E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7A6CBEC3" w14:textId="77777777" w:rsidR="00F1107E" w:rsidRDefault="00F1107E" w:rsidP="00F1107E">
            <w:pPr>
              <w:jc w:val="left"/>
            </w:pPr>
          </w:p>
        </w:tc>
      </w:tr>
      <w:tr w:rsidR="00F1107E" w14:paraId="098BAF76" w14:textId="77777777" w:rsidTr="003B5523">
        <w:trPr>
          <w:trHeight w:val="10"/>
        </w:trPr>
        <w:tc>
          <w:tcPr>
            <w:tcW w:w="2218" w:type="dxa"/>
            <w:vMerge/>
            <w:tcMar>
              <w:top w:w="113" w:type="dxa"/>
              <w:bottom w:w="113" w:type="dxa"/>
            </w:tcMar>
            <w:vAlign w:val="center"/>
          </w:tcPr>
          <w:p w14:paraId="67B058AC" w14:textId="77777777" w:rsidR="00F1107E" w:rsidRDefault="00F1107E" w:rsidP="00F1107E">
            <w:pPr>
              <w:jc w:val="left"/>
            </w:pP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7346A9A1" w14:textId="77777777" w:rsidR="00F1107E" w:rsidRDefault="00F1107E" w:rsidP="00F1107E">
            <w:pPr>
              <w:jc w:val="left"/>
            </w:pPr>
            <w:r>
              <w:t>Autonomie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78E67BF2" w14:textId="77777777" w:rsidR="00F1107E" w:rsidRDefault="00F1107E" w:rsidP="00F1107E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3D2DF9DC" w14:textId="77777777" w:rsidR="00F1107E" w:rsidRDefault="00F1107E" w:rsidP="00F1107E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27D74C02" w14:textId="77777777" w:rsidR="00F1107E" w:rsidRDefault="00F1107E" w:rsidP="00F1107E">
            <w:pPr>
              <w:jc w:val="left"/>
            </w:pPr>
          </w:p>
        </w:tc>
      </w:tr>
      <w:tr w:rsidR="00F1107E" w14:paraId="30387105" w14:textId="77777777" w:rsidTr="003B5523">
        <w:trPr>
          <w:trHeight w:val="10"/>
        </w:trPr>
        <w:tc>
          <w:tcPr>
            <w:tcW w:w="2218" w:type="dxa"/>
            <w:vMerge/>
            <w:tcMar>
              <w:top w:w="113" w:type="dxa"/>
              <w:bottom w:w="113" w:type="dxa"/>
            </w:tcMar>
            <w:vAlign w:val="center"/>
          </w:tcPr>
          <w:p w14:paraId="4ED70753" w14:textId="77777777" w:rsidR="00F1107E" w:rsidRDefault="00F1107E" w:rsidP="00F1107E">
            <w:pPr>
              <w:jc w:val="left"/>
            </w:pP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2A40E39B" w14:textId="77777777" w:rsidR="00F1107E" w:rsidRDefault="00F1107E" w:rsidP="00F1107E">
            <w:pPr>
              <w:jc w:val="left"/>
            </w:pPr>
            <w:r>
              <w:t>Comportement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16686CBB" w14:textId="77777777" w:rsidR="00F1107E" w:rsidRDefault="00F1107E" w:rsidP="00F1107E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3F1FF6FC" w14:textId="77777777" w:rsidR="00F1107E" w:rsidRDefault="00F1107E" w:rsidP="00F1107E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4852EC1A" w14:textId="77777777" w:rsidR="00F1107E" w:rsidRDefault="00F1107E" w:rsidP="00F1107E">
            <w:pPr>
              <w:jc w:val="left"/>
            </w:pPr>
          </w:p>
        </w:tc>
      </w:tr>
      <w:tr w:rsidR="00F1107E" w14:paraId="11982122" w14:textId="77777777" w:rsidTr="00F1107E">
        <w:trPr>
          <w:trHeight w:val="18"/>
        </w:trPr>
        <w:tc>
          <w:tcPr>
            <w:tcW w:w="7920" w:type="dxa"/>
            <w:gridSpan w:val="3"/>
            <w:tcMar>
              <w:top w:w="113" w:type="dxa"/>
              <w:bottom w:w="113" w:type="dxa"/>
            </w:tcMar>
            <w:vAlign w:val="center"/>
          </w:tcPr>
          <w:p w14:paraId="0054A2EA" w14:textId="77777777" w:rsidR="00F1107E" w:rsidRDefault="00F1107E" w:rsidP="00F1107E">
            <w:pPr>
              <w:jc w:val="right"/>
            </w:pPr>
            <w:r>
              <w:t>TOTAL</w:t>
            </w: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49FA932B" w14:textId="77777777" w:rsidR="00F1107E" w:rsidRDefault="00F1107E" w:rsidP="00F1107E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2CECC040" w14:textId="77777777" w:rsidR="00F1107E" w:rsidRDefault="00F1107E" w:rsidP="00F1107E">
            <w:pPr>
              <w:jc w:val="left"/>
            </w:pPr>
          </w:p>
        </w:tc>
      </w:tr>
      <w:tr w:rsidR="003B5523" w14:paraId="590FDCBD" w14:textId="77777777" w:rsidTr="003B5523">
        <w:trPr>
          <w:trHeight w:val="20"/>
        </w:trPr>
        <w:tc>
          <w:tcPr>
            <w:tcW w:w="2218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192D119F" w14:textId="49EEAF1A" w:rsidR="003B5523" w:rsidRDefault="003B5523" w:rsidP="003B5523">
            <w:pPr>
              <w:jc w:val="left"/>
            </w:pPr>
            <w:r>
              <w:t>Partie 4 :</w:t>
            </w: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7109CDB6" w14:textId="77777777" w:rsidR="003B5523" w:rsidRDefault="003B5523" w:rsidP="00C6549F">
            <w:pPr>
              <w:jc w:val="left"/>
            </w:pPr>
            <w:r>
              <w:t>Travail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2025ADDD" w14:textId="77777777" w:rsidR="003B5523" w:rsidRDefault="003B5523" w:rsidP="00C6549F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608BBCBE" w14:textId="77777777" w:rsidR="003B5523" w:rsidRDefault="003B5523" w:rsidP="00C6549F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6BD4AD79" w14:textId="77777777" w:rsidR="003B5523" w:rsidRDefault="003B5523" w:rsidP="00C6549F">
            <w:pPr>
              <w:jc w:val="left"/>
            </w:pPr>
          </w:p>
        </w:tc>
      </w:tr>
      <w:tr w:rsidR="003B5523" w14:paraId="183E6373" w14:textId="77777777" w:rsidTr="003B5523">
        <w:trPr>
          <w:trHeight w:val="10"/>
        </w:trPr>
        <w:tc>
          <w:tcPr>
            <w:tcW w:w="2218" w:type="dxa"/>
            <w:vMerge/>
            <w:tcMar>
              <w:top w:w="113" w:type="dxa"/>
              <w:bottom w:w="113" w:type="dxa"/>
            </w:tcMar>
            <w:vAlign w:val="center"/>
          </w:tcPr>
          <w:p w14:paraId="50941A26" w14:textId="77777777" w:rsidR="003B5523" w:rsidRDefault="003B5523" w:rsidP="00C6549F">
            <w:pPr>
              <w:jc w:val="left"/>
            </w:pP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5CBBF553" w14:textId="77777777" w:rsidR="003B5523" w:rsidRDefault="003B5523" w:rsidP="00C6549F">
            <w:pPr>
              <w:jc w:val="left"/>
            </w:pPr>
            <w:r>
              <w:t>Autonomie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31BF62F8" w14:textId="77777777" w:rsidR="003B5523" w:rsidRDefault="003B5523" w:rsidP="00C6549F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16449A90" w14:textId="77777777" w:rsidR="003B5523" w:rsidRDefault="003B5523" w:rsidP="00C6549F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60EA5150" w14:textId="77777777" w:rsidR="003B5523" w:rsidRDefault="003B5523" w:rsidP="00C6549F">
            <w:pPr>
              <w:jc w:val="left"/>
            </w:pPr>
          </w:p>
        </w:tc>
      </w:tr>
      <w:tr w:rsidR="003B5523" w14:paraId="65365AE7" w14:textId="77777777" w:rsidTr="003B5523">
        <w:trPr>
          <w:trHeight w:val="10"/>
        </w:trPr>
        <w:tc>
          <w:tcPr>
            <w:tcW w:w="2218" w:type="dxa"/>
            <w:vMerge/>
            <w:tcMar>
              <w:top w:w="113" w:type="dxa"/>
              <w:bottom w:w="113" w:type="dxa"/>
            </w:tcMar>
            <w:vAlign w:val="center"/>
          </w:tcPr>
          <w:p w14:paraId="2C79F025" w14:textId="77777777" w:rsidR="003B5523" w:rsidRDefault="003B5523" w:rsidP="00C6549F">
            <w:pPr>
              <w:jc w:val="left"/>
            </w:pPr>
          </w:p>
        </w:tc>
        <w:tc>
          <w:tcPr>
            <w:tcW w:w="4114" w:type="dxa"/>
            <w:tcMar>
              <w:top w:w="113" w:type="dxa"/>
              <w:bottom w:w="113" w:type="dxa"/>
            </w:tcMar>
            <w:vAlign w:val="center"/>
          </w:tcPr>
          <w:p w14:paraId="5CFE8C36" w14:textId="77777777" w:rsidR="003B5523" w:rsidRDefault="003B5523" w:rsidP="00C6549F">
            <w:pPr>
              <w:jc w:val="left"/>
            </w:pPr>
            <w:r>
              <w:t>Comportement</w:t>
            </w:r>
          </w:p>
        </w:tc>
        <w:tc>
          <w:tcPr>
            <w:tcW w:w="1588" w:type="dxa"/>
            <w:tcMar>
              <w:top w:w="113" w:type="dxa"/>
              <w:bottom w:w="113" w:type="dxa"/>
            </w:tcMar>
            <w:vAlign w:val="center"/>
          </w:tcPr>
          <w:p w14:paraId="2C55EC7A" w14:textId="77777777" w:rsidR="003B5523" w:rsidRDefault="003B5523" w:rsidP="00C6549F">
            <w:pPr>
              <w:jc w:val="left"/>
            </w:pP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775DDDA2" w14:textId="77777777" w:rsidR="003B5523" w:rsidRDefault="003B5523" w:rsidP="00C6549F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670C7D78" w14:textId="77777777" w:rsidR="003B5523" w:rsidRDefault="003B5523" w:rsidP="00C6549F">
            <w:pPr>
              <w:jc w:val="left"/>
            </w:pPr>
          </w:p>
        </w:tc>
      </w:tr>
      <w:tr w:rsidR="003B5523" w14:paraId="58DE8068" w14:textId="77777777" w:rsidTr="00C6549F">
        <w:trPr>
          <w:trHeight w:val="18"/>
        </w:trPr>
        <w:tc>
          <w:tcPr>
            <w:tcW w:w="7920" w:type="dxa"/>
            <w:gridSpan w:val="3"/>
            <w:tcMar>
              <w:top w:w="113" w:type="dxa"/>
              <w:bottom w:w="113" w:type="dxa"/>
            </w:tcMar>
            <w:vAlign w:val="center"/>
          </w:tcPr>
          <w:p w14:paraId="714A48D9" w14:textId="77777777" w:rsidR="003B5523" w:rsidRDefault="003B5523" w:rsidP="00C6549F">
            <w:pPr>
              <w:jc w:val="right"/>
            </w:pPr>
            <w:r>
              <w:t>TOTAL</w:t>
            </w:r>
          </w:p>
        </w:tc>
        <w:tc>
          <w:tcPr>
            <w:tcW w:w="1251" w:type="dxa"/>
            <w:tcMar>
              <w:top w:w="113" w:type="dxa"/>
              <w:bottom w:w="113" w:type="dxa"/>
            </w:tcMar>
            <w:vAlign w:val="center"/>
          </w:tcPr>
          <w:p w14:paraId="49D9B37A" w14:textId="77777777" w:rsidR="003B5523" w:rsidRDefault="003B5523" w:rsidP="00C6549F">
            <w:pPr>
              <w:jc w:val="left"/>
            </w:pPr>
          </w:p>
        </w:tc>
        <w:tc>
          <w:tcPr>
            <w:tcW w:w="1232" w:type="dxa"/>
            <w:tcMar>
              <w:top w:w="113" w:type="dxa"/>
              <w:bottom w:w="113" w:type="dxa"/>
            </w:tcMar>
            <w:vAlign w:val="center"/>
          </w:tcPr>
          <w:p w14:paraId="3FC738E5" w14:textId="77777777" w:rsidR="003B5523" w:rsidRDefault="003B5523" w:rsidP="00C6549F">
            <w:pPr>
              <w:jc w:val="left"/>
            </w:pPr>
          </w:p>
        </w:tc>
      </w:tr>
    </w:tbl>
    <w:p w14:paraId="39AFF700" w14:textId="77777777" w:rsidR="00164DE3" w:rsidRDefault="00164DE3">
      <w:pPr>
        <w:spacing w:after="200" w:line="276" w:lineRule="auto"/>
        <w:jc w:val="left"/>
      </w:pPr>
      <w:r>
        <w:br w:type="page"/>
      </w:r>
    </w:p>
    <w:p w14:paraId="58C9DBD3" w14:textId="58180134" w:rsidR="001D3CC9" w:rsidRDefault="00546CBE" w:rsidP="00546CBE">
      <w:pPr>
        <w:pStyle w:val="Titre1"/>
      </w:pPr>
      <w:r>
        <w:lastRenderedPageBreak/>
        <w:t>Partie 1 : Analyse préliminaire :</w:t>
      </w:r>
    </w:p>
    <w:p w14:paraId="313A4868" w14:textId="3DB5F225" w:rsidR="00384B3A" w:rsidRPr="002C27A9" w:rsidRDefault="00384B3A" w:rsidP="00384B3A">
      <w:pPr>
        <w:rPr>
          <w:i/>
          <w:sz w:val="22"/>
        </w:rPr>
      </w:pPr>
      <w:r w:rsidRPr="002C27A9">
        <w:rPr>
          <w:i/>
          <w:sz w:val="22"/>
        </w:rPr>
        <w:t>On désire effectuer un dimensionnement préliminaire des lames. Pour cela, on déterminer les actions mécanique</w:t>
      </w:r>
      <w:r w:rsidR="002C27A9">
        <w:rPr>
          <w:i/>
          <w:sz w:val="22"/>
        </w:rPr>
        <w:t>s</w:t>
      </w:r>
      <w:r w:rsidRPr="002C27A9">
        <w:rPr>
          <w:i/>
          <w:sz w:val="22"/>
        </w:rPr>
        <w:t xml:space="preserve"> s’exerçant sur les lames.</w:t>
      </w:r>
    </w:p>
    <w:p w14:paraId="23F88A5C" w14:textId="77777777" w:rsidR="00384B3A" w:rsidRPr="00384B3A" w:rsidRDefault="00384B3A" w:rsidP="00384B3A"/>
    <w:p w14:paraId="3DEAE5F4" w14:textId="50725459" w:rsidR="00546CBE" w:rsidRPr="00384B3A" w:rsidRDefault="00546CBE" w:rsidP="00384B3A">
      <w:pPr>
        <w:pStyle w:val="Titre2"/>
      </w:pPr>
      <w:r w:rsidRPr="00384B3A">
        <w:t>Modèle de travail :</w:t>
      </w:r>
    </w:p>
    <w:p w14:paraId="65BF5A89" w14:textId="458A740D" w:rsidR="00546CBE" w:rsidRPr="00F04A02" w:rsidRDefault="00546CBE" w:rsidP="00546CBE">
      <w:pPr>
        <w:rPr>
          <w:i/>
        </w:rPr>
      </w:pPr>
      <w:r w:rsidRPr="00F04A02">
        <w:rPr>
          <w:i/>
        </w:rPr>
        <w:t>On travaille sur le modèle suivant :</w:t>
      </w:r>
    </w:p>
    <w:p w14:paraId="61B7A643" w14:textId="11F7D31D" w:rsidR="00546CBE" w:rsidRDefault="00F04A02" w:rsidP="00546CBE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183241AD" wp14:editId="38CD0DA2">
                <wp:extent cx="6685280" cy="2331085"/>
                <wp:effectExtent l="0" t="25400" r="96520" b="5715"/>
                <wp:docPr id="26" name="Grouper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5280" cy="2331085"/>
                          <a:chOff x="0" y="0"/>
                          <a:chExt cx="6685280" cy="2331085"/>
                        </a:xfrm>
                      </wpg:grpSpPr>
                      <pic:pic xmlns:pic="http://schemas.openxmlformats.org/drawingml/2006/picture">
                        <pic:nvPicPr>
                          <pic:cNvPr id="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870"/>
                            <a:ext cx="6479540" cy="222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Zone de texte 4"/>
                        <wps:cNvSpPr txBox="1"/>
                        <wps:spPr>
                          <a:xfrm>
                            <a:off x="2971800" y="137160"/>
                            <a:ext cx="228600" cy="30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1B40BA" w14:textId="0507C29C" w:rsidR="00824B3D" w:rsidRDefault="00824B3D"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Zone de texte 3"/>
                        <wps:cNvSpPr txBox="1"/>
                        <wps:spPr>
                          <a:xfrm>
                            <a:off x="228600" y="788669"/>
                            <a:ext cx="228600" cy="266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F0AFA6" w14:textId="747E8605" w:rsidR="00824B3D" w:rsidRDefault="00824B3D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Zone de texte 5"/>
                        <wps:cNvSpPr txBox="1"/>
                        <wps:spPr>
                          <a:xfrm>
                            <a:off x="2703195" y="1005205"/>
                            <a:ext cx="22860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0EEE00" w14:textId="21A70E7D" w:rsidR="00824B3D" w:rsidRDefault="00824B3D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>
                            <a:off x="3434080" y="1015365"/>
                            <a:ext cx="22860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AE059C" w14:textId="424FDC10" w:rsidR="00824B3D" w:rsidRDefault="00824B3D">
                              <w: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Zone de texte 8"/>
                        <wps:cNvSpPr txBox="1"/>
                        <wps:spPr>
                          <a:xfrm>
                            <a:off x="5236845" y="1053465"/>
                            <a:ext cx="22860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B4C050" w14:textId="0F012608" w:rsidR="00824B3D" w:rsidRDefault="00824B3D">
                              <w: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onnecteur droit avec flèche 10"/>
                        <wps:cNvCnPr/>
                        <wps:spPr>
                          <a:xfrm flipV="1">
                            <a:off x="3627120" y="32385"/>
                            <a:ext cx="0" cy="119443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Zone de texte 12"/>
                        <wps:cNvSpPr txBox="1"/>
                        <wps:spPr>
                          <a:xfrm>
                            <a:off x="3698240" y="0"/>
                            <a:ext cx="228600" cy="30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25A31F" w14:textId="3C0573D0" w:rsidR="00824B3D" w:rsidRPr="00365C1F" w:rsidRDefault="009811F3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Zone de texte 13"/>
                        <wps:cNvSpPr txBox="1"/>
                        <wps:spPr>
                          <a:xfrm>
                            <a:off x="6400800" y="924560"/>
                            <a:ext cx="228600" cy="30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90E98A" w14:textId="29FB80E6" w:rsidR="00824B3D" w:rsidRPr="00365C1F" w:rsidRDefault="009811F3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onnecteur droit avec flèche 11"/>
                        <wps:cNvCnPr/>
                        <wps:spPr>
                          <a:xfrm>
                            <a:off x="6205220" y="1226820"/>
                            <a:ext cx="48006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Zone de texte 7"/>
                        <wps:cNvSpPr txBox="1"/>
                        <wps:spPr>
                          <a:xfrm>
                            <a:off x="2859405" y="1813560"/>
                            <a:ext cx="22860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4D8371" w14:textId="395A9D79" w:rsidR="00824B3D" w:rsidRDefault="00824B3D">
                              <w: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Légende encadrée 2 19"/>
                        <wps:cNvSpPr/>
                        <wps:spPr>
                          <a:xfrm flipH="1">
                            <a:off x="764540" y="52705"/>
                            <a:ext cx="924560" cy="23749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199622"/>
                              <a:gd name="adj6" fmla="val -56052"/>
                            </a:avLst>
                          </a:prstGeom>
                          <a:ln w="6350" cmpd="sng">
                            <a:tailEnd type="oval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0DBD35" w14:textId="047AEFEC" w:rsidR="00824B3D" w:rsidRDefault="00824B3D" w:rsidP="00013868">
                              <w:pPr>
                                <w:jc w:val="center"/>
                              </w:pPr>
                              <w:r w:rsidRPr="00013868">
                                <w:rPr>
                                  <w:sz w:val="18"/>
                                </w:rPr>
                                <w:t xml:space="preserve">Lame haute </w:t>
                              </w:r>
                              <w:r w:rsidRPr="00013868">
                                <w:rPr>
                                  <w:b/>
                                  <w:sz w:val="18"/>
                                  <w:u w:val="single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Légende encadrée 2 20"/>
                        <wps:cNvSpPr/>
                        <wps:spPr>
                          <a:xfrm flipH="1">
                            <a:off x="764540" y="337185"/>
                            <a:ext cx="924560" cy="23749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432886"/>
                              <a:gd name="adj6" fmla="val -52443"/>
                            </a:avLst>
                          </a:prstGeom>
                          <a:ln w="6350" cmpd="sng">
                            <a:tailEnd type="oval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0A2462" w14:textId="599AF901" w:rsidR="00824B3D" w:rsidRDefault="00824B3D" w:rsidP="00013868">
                              <w:pPr>
                                <w:jc w:val="center"/>
                              </w:pPr>
                              <w:r w:rsidRPr="00013868">
                                <w:rPr>
                                  <w:sz w:val="18"/>
                                </w:rPr>
                                <w:t xml:space="preserve">Lame </w:t>
                              </w:r>
                              <w:r>
                                <w:rPr>
                                  <w:sz w:val="18"/>
                                </w:rPr>
                                <w:t>basse</w:t>
                              </w:r>
                              <w:r w:rsidRPr="00013868"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Pr="00013868">
                                <w:rPr>
                                  <w:b/>
                                  <w:sz w:val="18"/>
                                  <w:u w:val="single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Légende encadrée 2 21"/>
                        <wps:cNvSpPr/>
                        <wps:spPr>
                          <a:xfrm>
                            <a:off x="4036060" y="283845"/>
                            <a:ext cx="924560" cy="23749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224916"/>
                              <a:gd name="adj6" fmla="val -63993"/>
                            </a:avLst>
                          </a:prstGeom>
                          <a:ln w="6350" cmpd="sng">
                            <a:tailEnd type="oval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659204" w14:textId="01B7BFFF" w:rsidR="00824B3D" w:rsidRDefault="00824B3D" w:rsidP="00013868">
                              <w:pPr>
                                <w:jc w:val="center"/>
                              </w:pPr>
                              <w:r>
                                <w:rPr>
                                  <w:sz w:val="18"/>
                                </w:rPr>
                                <w:t>Biellette haute</w:t>
                              </w:r>
                              <w:r w:rsidRPr="00013868"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Légende encadrée 2 22"/>
                        <wps:cNvSpPr/>
                        <wps:spPr>
                          <a:xfrm>
                            <a:off x="4036060" y="1919605"/>
                            <a:ext cx="924560" cy="23749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115144"/>
                              <a:gd name="adj6" fmla="val -61105"/>
                            </a:avLst>
                          </a:prstGeom>
                          <a:ln w="6350" cmpd="sng">
                            <a:tailEnd type="oval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420FB4" w14:textId="7725C97C" w:rsidR="00824B3D" w:rsidRDefault="00824B3D" w:rsidP="00013868">
                              <w:pPr>
                                <w:jc w:val="center"/>
                              </w:pPr>
                              <w:r>
                                <w:rPr>
                                  <w:sz w:val="18"/>
                                </w:rPr>
                                <w:t>Biellette basse</w:t>
                              </w:r>
                              <w:r w:rsidRPr="00013868"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2’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Légende encadrée 2 24"/>
                        <wps:cNvSpPr/>
                        <wps:spPr>
                          <a:xfrm>
                            <a:off x="5173980" y="283845"/>
                            <a:ext cx="426720" cy="23749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357005"/>
                              <a:gd name="adj6" fmla="val -84327"/>
                            </a:avLst>
                          </a:prstGeom>
                          <a:ln w="6350" cmpd="sng">
                            <a:tailEnd type="oval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E8B8AE" w14:textId="6A0136DC" w:rsidR="00824B3D" w:rsidRDefault="00824B3D" w:rsidP="00013868">
                              <w:pPr>
                                <w:jc w:val="center"/>
                              </w:pPr>
                              <w:r>
                                <w:rPr>
                                  <w:sz w:val="18"/>
                                </w:rPr>
                                <w:t xml:space="preserve">Tige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Légende encadrée 2 25"/>
                        <wps:cNvSpPr/>
                        <wps:spPr>
                          <a:xfrm>
                            <a:off x="5885180" y="283845"/>
                            <a:ext cx="497840" cy="23749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205242"/>
                              <a:gd name="adj6" fmla="val -48129"/>
                            </a:avLst>
                          </a:prstGeom>
                          <a:ln w="6350" cmpd="sng">
                            <a:tailEnd type="oval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D6C22C" w14:textId="29D09B09" w:rsidR="00824B3D" w:rsidRDefault="00824B3D" w:rsidP="00013868">
                              <w:pPr>
                                <w:jc w:val="center"/>
                              </w:pPr>
                              <w:r>
                                <w:rPr>
                                  <w:sz w:val="18"/>
                                </w:rPr>
                                <w:t xml:space="preserve">Corps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Zone de texte 27"/>
                        <wps:cNvSpPr txBox="1"/>
                        <wps:spPr>
                          <a:xfrm>
                            <a:off x="228600" y="1463923"/>
                            <a:ext cx="323624" cy="24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8C9931" w14:textId="0EBF6360" w:rsidR="00824B3D" w:rsidRDefault="00824B3D">
                              <w:r>
                                <w:t>A’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3241AD" id="Grouper 26" o:spid="_x0000_s1026" style="width:526.4pt;height:183.55pt;mso-position-horizontal-relative:char;mso-position-vertical-relative:line" coordsize="66852,233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top:1028;width:64795;height:222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&#13;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" o:spid="_x0000_s1028" type="#_x0000_t202" style="position:absolute;left:29718;top:1371;width:2286;height:30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" filled="f" stroked="f">
                  <v:textbox>
                    <w:txbxContent>
                      <w:p w14:paraId="381B40BA" w14:textId="0507C29C" w:rsidR="00824B3D" w:rsidRDefault="00824B3D">
                        <w:r>
                          <w:t>B</w:t>
                        </w:r>
                      </w:p>
                    </w:txbxContent>
                  </v:textbox>
                </v:shape>
                <v:shape id="Zone de texte 3" o:spid="_x0000_s1029" type="#_x0000_t202" style="position:absolute;left:2286;top:7886;width:2286;height:26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" filled="f" stroked="f">
                  <v:textbox>
                    <w:txbxContent>
                      <w:p w14:paraId="68F0AFA6" w14:textId="747E8605" w:rsidR="00824B3D" w:rsidRDefault="00824B3D">
                        <w:r>
                          <w:t>A</w:t>
                        </w:r>
                      </w:p>
                    </w:txbxContent>
                  </v:textbox>
                </v:shape>
                <v:shape id="Zone de texte 5" o:spid="_x0000_s1030" type="#_x0000_t202" style="position:absolute;left:27031;top:10052;width:2286;height:26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" filled="f" stroked="f">
                  <v:textbox>
                    <w:txbxContent>
                      <w:p w14:paraId="390EEE00" w14:textId="21A70E7D" w:rsidR="00824B3D" w:rsidRDefault="00824B3D">
                        <w:r>
                          <w:t>C</w:t>
                        </w:r>
                      </w:p>
                    </w:txbxContent>
                  </v:textbox>
                </v:shape>
                <v:shape id="Zone de texte 6" o:spid="_x0000_s1031" type="#_x0000_t202" style="position:absolute;left:34340;top:10153;width:2286;height:26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" filled="f" stroked="f">
                  <v:textbox>
                    <w:txbxContent>
                      <w:p w14:paraId="26AE059C" w14:textId="424FDC10" w:rsidR="00824B3D" w:rsidRDefault="00824B3D">
                        <w:r>
                          <w:t>D</w:t>
                        </w:r>
                      </w:p>
                    </w:txbxContent>
                  </v:textbox>
                </v:shape>
                <v:shape id="Zone de texte 8" o:spid="_x0000_s1032" type="#_x0000_t202" style="position:absolute;left:52368;top:10534;width:2286;height:26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" filled="f" stroked="f">
                  <v:textbox>
                    <w:txbxContent>
                      <w:p w14:paraId="68B4C050" w14:textId="0F012608" w:rsidR="00824B3D" w:rsidRDefault="00824B3D">
                        <w:r>
                          <w:t>F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0" o:spid="_x0000_s1033" type="#_x0000_t32" style="position:absolute;left:36271;top:323;width:0;height:1194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" strokecolor="black [3040]">
                  <v:stroke endarrow="open"/>
                </v:shape>
                <v:shape id="Zone de texte 12" o:spid="_x0000_s1034" type="#_x0000_t202" style="position:absolute;left:36982;width:2286;height:30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" filled="f" stroked="f">
                  <v:textbox>
                    <w:txbxContent>
                      <w:p w14:paraId="1C25A31F" w14:textId="3C0573D0" w:rsidR="00824B3D" w:rsidRPr="00365C1F" w:rsidRDefault="009811F3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13" o:spid="_x0000_s1035" type="#_x0000_t202" style="position:absolute;left:64008;top:9245;width:2286;height:30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" filled="f" stroked="f">
                  <v:textbox>
                    <w:txbxContent>
                      <w:p w14:paraId="4F90E98A" w14:textId="29FB80E6" w:rsidR="00824B3D" w:rsidRPr="00365C1F" w:rsidRDefault="009811F3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Connecteur droit avec flèche 11" o:spid="_x0000_s1036" type="#_x0000_t32" style="position:absolute;left:62052;top:12268;width:4800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" strokecolor="black [3040]">
                  <v:stroke endarrow="open"/>
                </v:shape>
                <v:shape id="Zone de texte 7" o:spid="_x0000_s1037" type="#_x0000_t202" style="position:absolute;left:28594;top:18135;width:2286;height:26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" filled="f" stroked="f">
                  <v:textbox>
                    <w:txbxContent>
                      <w:p w14:paraId="244D8371" w14:textId="395A9D79" w:rsidR="00824B3D" w:rsidRDefault="00824B3D">
                        <w:r>
                          <w:t>E</w:t>
                        </w:r>
                      </w:p>
                    </w:txbxContent>
                  </v:textbox>
                </v:shape>
                <v:shapetype id="_x0000_t48" coordsize="21600,21600" o:spt="48" adj="-10080,24300,-3600,4050,-1800,4050" path="m@0@1l@2@3@4@5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val #4"/>
                    <v:f eqn="val #5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  <v:h position="#4,#5"/>
                  </v:handles>
                  <o:callout v:ext="edit" on="t"/>
                </v:shapetype>
                <v:shape id="Légende encadrée 2 19" o:spid="_x0000_s1038" type="#_x0000_t48" style="position:absolute;left:7645;top:527;width:9246;height:2374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" adj="-12107,43118" fillcolor="white [3201]" strokecolor="black [3200]" strokeweight=".5pt">
                  <v:stroke startarrow="oval"/>
                  <v:textbox inset=".@mm">
                    <w:txbxContent>
                      <w:p w14:paraId="330DBD35" w14:textId="047AEFEC" w:rsidR="00824B3D" w:rsidRDefault="00824B3D" w:rsidP="00013868">
                        <w:pPr>
                          <w:jc w:val="center"/>
                        </w:pPr>
                        <w:r w:rsidRPr="00013868">
                          <w:rPr>
                            <w:sz w:val="18"/>
                          </w:rPr>
                          <w:t xml:space="preserve">Lame haute </w:t>
                        </w:r>
                        <w:r w:rsidRPr="00013868">
                          <w:rPr>
                            <w:b/>
                            <w:sz w:val="18"/>
                            <w:u w:val="single"/>
                          </w:rPr>
                          <w:t>1</w:t>
                        </w:r>
                      </w:p>
                    </w:txbxContent>
                  </v:textbox>
                  <o:callout v:ext="edit" minusy="t"/>
                </v:shape>
                <v:shape id="Légende encadrée 2 20" o:spid="_x0000_s1039" type="#_x0000_t48" style="position:absolute;left:7645;top:3371;width:9246;height:237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" adj="-11328,93503" fillcolor="white [3201]" strokecolor="black [3200]" strokeweight=".5pt">
                  <v:stroke startarrow="oval"/>
                  <v:textbox inset=".@mm">
                    <w:txbxContent>
                      <w:p w14:paraId="7B0A2462" w14:textId="599AF901" w:rsidR="00824B3D" w:rsidRDefault="00824B3D" w:rsidP="00013868">
                        <w:pPr>
                          <w:jc w:val="center"/>
                        </w:pPr>
                        <w:r w:rsidRPr="00013868">
                          <w:rPr>
                            <w:sz w:val="18"/>
                          </w:rPr>
                          <w:t xml:space="preserve">Lame </w:t>
                        </w:r>
                        <w:r>
                          <w:rPr>
                            <w:sz w:val="18"/>
                          </w:rPr>
                          <w:t>basse</w:t>
                        </w:r>
                        <w:r w:rsidRPr="00013868">
                          <w:rPr>
                            <w:sz w:val="18"/>
                          </w:rPr>
                          <w:t xml:space="preserve"> </w:t>
                        </w:r>
                        <w:r w:rsidRPr="00013868">
                          <w:rPr>
                            <w:b/>
                            <w:sz w:val="18"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’</w:t>
                        </w:r>
                      </w:p>
                    </w:txbxContent>
                  </v:textbox>
                  <o:callout v:ext="edit" minusy="t"/>
                </v:shape>
                <v:shape id="Légende encadrée 2 21" o:spid="_x0000_s1040" type="#_x0000_t48" style="position:absolute;left:40360;top:2838;width:9246;height:23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" adj="-13822,48582" fillcolor="white [3201]" strokecolor="black [3200]" strokeweight=".5pt">
                  <v:stroke startarrow="oval"/>
                  <v:textbox inset=".@mm">
                    <w:txbxContent>
                      <w:p w14:paraId="5D659204" w14:textId="01B7BFFF" w:rsidR="00824B3D" w:rsidRDefault="00824B3D" w:rsidP="00013868">
                        <w:pPr>
                          <w:jc w:val="center"/>
                        </w:pPr>
                        <w:r>
                          <w:rPr>
                            <w:sz w:val="18"/>
                          </w:rPr>
                          <w:t>Biellette haute</w:t>
                        </w:r>
                        <w:r w:rsidRPr="00013868"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2</w:t>
                        </w:r>
                      </w:p>
                    </w:txbxContent>
                  </v:textbox>
                  <o:callout v:ext="edit" minusy="t"/>
                </v:shape>
                <v:shape id="Légende encadrée 2 22" o:spid="_x0000_s1041" type="#_x0000_t48" style="position:absolute;left:40360;top:19196;width:9246;height:237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" adj="-13199,-24871" fillcolor="white [3201]" strokecolor="black [3200]" strokeweight=".5pt">
                  <v:stroke startarrow="oval"/>
                  <v:textbox inset=".@mm">
                    <w:txbxContent>
                      <w:p w14:paraId="72420FB4" w14:textId="7725C97C" w:rsidR="00824B3D" w:rsidRDefault="00824B3D" w:rsidP="00013868">
                        <w:pPr>
                          <w:jc w:val="center"/>
                        </w:pPr>
                        <w:r>
                          <w:rPr>
                            <w:sz w:val="18"/>
                          </w:rPr>
                          <w:t>Biellette basse</w:t>
                        </w:r>
                        <w:r w:rsidRPr="00013868"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2’</w:t>
                        </w:r>
                      </w:p>
                    </w:txbxContent>
                  </v:textbox>
                </v:shape>
                <v:shape id="Légende encadrée 2 24" o:spid="_x0000_s1042" type="#_x0000_t48" style="position:absolute;left:51739;top:2838;width:4268;height:23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" adj="-18215,77113" fillcolor="white [3201]" strokecolor="black [3200]" strokeweight=".5pt">
                  <v:stroke startarrow="oval"/>
                  <v:textbox inset=".@mm">
                    <w:txbxContent>
                      <w:p w14:paraId="04E8B8AE" w14:textId="6A0136DC" w:rsidR="00824B3D" w:rsidRDefault="00824B3D" w:rsidP="00013868">
                        <w:pPr>
                          <w:jc w:val="center"/>
                        </w:pPr>
                        <w:r>
                          <w:rPr>
                            <w:sz w:val="18"/>
                          </w:rPr>
                          <w:t xml:space="preserve">Tige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3</w:t>
                        </w:r>
                      </w:p>
                    </w:txbxContent>
                  </v:textbox>
                  <o:callout v:ext="edit" minusy="t"/>
                </v:shape>
                <v:shape id="Légende encadrée 2 25" o:spid="_x0000_s1043" type="#_x0000_t48" style="position:absolute;left:58851;top:2838;width:4979;height:23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" adj="-10396,44332" fillcolor="white [3201]" strokecolor="black [3200]" strokeweight=".5pt">
                  <v:stroke startarrow="oval"/>
                  <v:textbox inset=".@mm">
                    <w:txbxContent>
                      <w:p w14:paraId="6FD6C22C" w14:textId="29D09B09" w:rsidR="00824B3D" w:rsidRDefault="00824B3D" w:rsidP="00013868">
                        <w:pPr>
                          <w:jc w:val="center"/>
                        </w:pPr>
                        <w:r>
                          <w:rPr>
                            <w:sz w:val="18"/>
                          </w:rPr>
                          <w:t xml:space="preserve">Corps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0</w:t>
                        </w:r>
                      </w:p>
                    </w:txbxContent>
                  </v:textbox>
                  <o:callout v:ext="edit" minusy="t"/>
                </v:shape>
                <v:shape id="Zone de texte 27" o:spid="_x0000_s1044" type="#_x0000_t202" style="position:absolute;left:2286;top:14639;width:3236;height:24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" filled="f" stroked="f">
                  <v:textbox>
                    <w:txbxContent>
                      <w:p w14:paraId="538C9931" w14:textId="0EBF6360" w:rsidR="00824B3D" w:rsidRDefault="00824B3D">
                        <w:r>
                          <w:t>A’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78E5213" w14:textId="6989031D" w:rsidR="00546CBE" w:rsidRDefault="00546CBE" w:rsidP="00546CBE"/>
    <w:p w14:paraId="59EF825C" w14:textId="2F1FA51F" w:rsidR="00546CBE" w:rsidRPr="00365C1F" w:rsidRDefault="00365C1F" w:rsidP="00365C1F">
      <w:pPr>
        <w:pStyle w:val="Paragraphedeliste"/>
        <w:numPr>
          <w:ilvl w:val="0"/>
          <w:numId w:val="5"/>
        </w:numPr>
      </w:pPr>
      <w:r>
        <w:t xml:space="preserve">Liaisons pivots d’axe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</m:oMath>
      <w:r>
        <w:rPr>
          <w:rFonts w:eastAsiaTheme="minorEastAsia"/>
        </w:rPr>
        <w:t xml:space="preserve"> en B, C, D et E.</w:t>
      </w:r>
    </w:p>
    <w:p w14:paraId="694F2FB1" w14:textId="0E6D505B" w:rsidR="00365C1F" w:rsidRDefault="00365C1F" w:rsidP="00365C1F">
      <w:pPr>
        <w:pStyle w:val="Paragraphedeliste"/>
        <w:numPr>
          <w:ilvl w:val="0"/>
          <w:numId w:val="5"/>
        </w:numPr>
      </w:pPr>
      <w:r>
        <w:rPr>
          <w:rFonts w:eastAsiaTheme="minorEastAsia"/>
        </w:rPr>
        <w:t xml:space="preserve">Liaison pivot glissant d’axe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>
        <w:rPr>
          <w:rFonts w:eastAsiaTheme="minorEastAsia"/>
        </w:rPr>
        <w:t xml:space="preserve"> en F.</w:t>
      </w:r>
    </w:p>
    <w:p w14:paraId="3ACFC888" w14:textId="77777777" w:rsidR="00546CBE" w:rsidRPr="00546CBE" w:rsidRDefault="00546CBE" w:rsidP="00546CBE"/>
    <w:p w14:paraId="7E5DA04E" w14:textId="538F5E2E" w:rsidR="00546CBE" w:rsidRDefault="00F04A02" w:rsidP="00384B3A">
      <w:pPr>
        <w:pStyle w:val="Titre2"/>
      </w:pPr>
      <w:r>
        <w:t>H</w:t>
      </w:r>
      <w:r w:rsidR="00546CBE">
        <w:t>ypothèses :</w:t>
      </w:r>
    </w:p>
    <w:p w14:paraId="6B92DDD4" w14:textId="5651E78B" w:rsidR="00F04A02" w:rsidRDefault="00F04A02" w:rsidP="00F04A02">
      <w:pPr>
        <w:pStyle w:val="Paragraphedeliste"/>
        <w:numPr>
          <w:ilvl w:val="0"/>
          <w:numId w:val="6"/>
        </w:numPr>
      </w:pPr>
      <w:r>
        <w:t>Les liaisons sont supposées parfaites (sans jeu ni frottement).</w:t>
      </w:r>
    </w:p>
    <w:p w14:paraId="1386AB1C" w14:textId="112F1554" w:rsidR="00F04A02" w:rsidRDefault="00F04A02" w:rsidP="00F04A02">
      <w:pPr>
        <w:pStyle w:val="Paragraphedeliste"/>
        <w:numPr>
          <w:ilvl w:val="0"/>
          <w:numId w:val="6"/>
        </w:numPr>
      </w:pPr>
      <w:r>
        <w:t>Pour l’étude des efforts, les solides sont supposés indéformables.</w:t>
      </w:r>
    </w:p>
    <w:p w14:paraId="366557CD" w14:textId="3E1CF329" w:rsidR="00F04A02" w:rsidRDefault="00F04A02" w:rsidP="00F04A02">
      <w:pPr>
        <w:pStyle w:val="Paragraphedeliste"/>
        <w:numPr>
          <w:ilvl w:val="0"/>
          <w:numId w:val="6"/>
        </w:numPr>
      </w:pPr>
      <w:r>
        <w:t>On néglige le poids des pièces.</w:t>
      </w:r>
    </w:p>
    <w:p w14:paraId="1F2CA9E6" w14:textId="5A70D9EE" w:rsidR="00F04A02" w:rsidRPr="00B1479A" w:rsidRDefault="00F04A02" w:rsidP="00F04A02">
      <w:pPr>
        <w:pStyle w:val="Paragraphedeliste"/>
        <w:numPr>
          <w:ilvl w:val="0"/>
          <w:numId w:val="6"/>
        </w:numPr>
      </w:pPr>
      <w:r>
        <w:t xml:space="preserve">Le problème est supposé plan </w:t>
      </w:r>
      <m:oMath>
        <m:r>
          <w:rPr>
            <w:rFonts w:ascii="Cambria Math" w:hAnsi="Cambria Math"/>
          </w:rPr>
          <m:t>(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t>.</w:t>
      </w:r>
    </w:p>
    <w:p w14:paraId="12688F7F" w14:textId="5055BCA0" w:rsidR="00B1479A" w:rsidRPr="00B1479A" w:rsidRDefault="00B1479A" w:rsidP="00F04A02">
      <w:pPr>
        <w:pStyle w:val="Paragraphedeliste"/>
        <w:numPr>
          <w:ilvl w:val="0"/>
          <w:numId w:val="6"/>
        </w:numPr>
        <w:rPr>
          <w:i/>
        </w:rPr>
      </w:pPr>
      <w:r w:rsidRPr="00B1479A">
        <w:rPr>
          <w:rFonts w:eastAsiaTheme="minorEastAsia"/>
          <w:i/>
        </w:rPr>
        <w:t xml:space="preserve">On suppose que la liaison </w:t>
      </w:r>
      <w:r w:rsidRPr="00B1479A">
        <w:rPr>
          <w:rFonts w:eastAsiaTheme="minorEastAsia"/>
          <w:i/>
          <w:u w:val="single"/>
        </w:rPr>
        <w:t>pivot glissant en F ne transmet aucune action mécanique</w:t>
      </w:r>
      <w:r w:rsidRPr="00B1479A">
        <w:rPr>
          <w:rFonts w:eastAsiaTheme="minorEastAsia"/>
          <w:i/>
        </w:rPr>
        <w:t>.</w:t>
      </w:r>
    </w:p>
    <w:p w14:paraId="77A94DAC" w14:textId="77777777" w:rsidR="00F04A02" w:rsidRDefault="00F04A02" w:rsidP="00F04A02"/>
    <w:p w14:paraId="18787E20" w14:textId="3A7E9EBC" w:rsidR="00F04A02" w:rsidRDefault="00F04A02" w:rsidP="00384B3A">
      <w:pPr>
        <w:pStyle w:val="Titre2"/>
      </w:pPr>
      <w:r>
        <w:t>Données :</w:t>
      </w:r>
    </w:p>
    <w:p w14:paraId="269C5D4D" w14:textId="53041936" w:rsidR="00F04A02" w:rsidRDefault="00F04A02" w:rsidP="00F04A02">
      <w:pPr>
        <w:pStyle w:val="Paragraphedeliste"/>
        <w:numPr>
          <w:ilvl w:val="0"/>
          <w:numId w:val="7"/>
        </w:numPr>
      </w:pPr>
      <w:r>
        <w:t xml:space="preserve">On se place dans le cas de </w:t>
      </w:r>
      <w:r w:rsidRPr="00A661F4">
        <w:rPr>
          <w:b/>
        </w:rPr>
        <w:t>l’ouverture</w:t>
      </w:r>
      <w:r>
        <w:t xml:space="preserve"> de la pince, dans la position représentée ci-dessus.</w:t>
      </w:r>
    </w:p>
    <w:p w14:paraId="5053B953" w14:textId="5D036D74" w:rsidR="00F04A02" w:rsidRPr="00A661F4" w:rsidRDefault="00A661F4" w:rsidP="00F04A02">
      <w:pPr>
        <w:pStyle w:val="Paragraphedeliste"/>
        <w:numPr>
          <w:ilvl w:val="0"/>
          <w:numId w:val="7"/>
        </w:numPr>
      </w:pPr>
      <w:r>
        <w:t xml:space="preserve">La tige </w:t>
      </w:r>
      <w:r w:rsidRPr="00A661F4">
        <w:rPr>
          <w:b/>
          <w:u w:val="single"/>
        </w:rPr>
        <w:t>3</w:t>
      </w:r>
      <w:r>
        <w:t xml:space="preserve"> est soumise en F à l’effort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fluide/3</m:t>
                </m:r>
              </m:sub>
            </m:sSub>
          </m:e>
        </m:acc>
      </m:oMath>
      <w:r>
        <w:rPr>
          <w:rFonts w:eastAsiaTheme="minorEastAsia"/>
        </w:rPr>
        <w:t xml:space="preserve"> issu de la pression p = 630 bars.</w:t>
      </w:r>
    </w:p>
    <w:p w14:paraId="3850CD01" w14:textId="76DE2624" w:rsidR="0029764A" w:rsidRPr="00694CB1" w:rsidRDefault="00A661F4" w:rsidP="0029764A">
      <w:pPr>
        <w:pStyle w:val="Paragraphedeliste"/>
        <w:numPr>
          <w:ilvl w:val="0"/>
          <w:numId w:val="7"/>
        </w:numPr>
      </w:pPr>
      <w:r>
        <w:t xml:space="preserve">Les lames </w:t>
      </w:r>
      <w:r w:rsidRPr="00E02AA1">
        <w:rPr>
          <w:b/>
          <w:u w:val="single"/>
        </w:rPr>
        <w:t>1</w:t>
      </w:r>
      <w:r>
        <w:t xml:space="preserve"> et </w:t>
      </w:r>
      <w:r w:rsidRPr="00E02AA1">
        <w:rPr>
          <w:b/>
          <w:u w:val="single"/>
        </w:rPr>
        <w:t>1’</w:t>
      </w:r>
      <w:r>
        <w:t xml:space="preserve"> sont soumises en A et A’ aux efforts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tôle/1</m:t>
                </m:r>
              </m:sub>
            </m:sSub>
          </m:e>
        </m:acc>
      </m:oMath>
      <w:r>
        <w:rPr>
          <w:rFonts w:eastAsiaTheme="minorEastAsia"/>
        </w:rPr>
        <w:t xml:space="preserve"> et</w:t>
      </w:r>
      <w:r w:rsidR="00E02AA1"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A'</m:t>
                </m:r>
              </m:e>
              <m:sub>
                <m:r>
                  <w:rPr>
                    <w:rFonts w:ascii="Cambria Math" w:hAnsi="Cambria Math"/>
                  </w:rPr>
                  <m:t>tôle/1'</m:t>
                </m:r>
              </m:sub>
            </m:sSub>
          </m:e>
        </m:acc>
      </m:oMath>
      <w:r w:rsidR="0029764A">
        <w:rPr>
          <w:rFonts w:eastAsiaTheme="minorEastAsia"/>
        </w:rPr>
        <w:t>. Ces efforts sont v</w:t>
      </w:r>
      <w:r w:rsidR="0029764A" w:rsidRPr="0029764A">
        <w:rPr>
          <w:rFonts w:eastAsiaTheme="minorEastAsia"/>
        </w:rPr>
        <w:t xml:space="preserve">erticaux (suivant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</m:oMath>
      <w:r w:rsidR="0029764A" w:rsidRPr="0029764A">
        <w:rPr>
          <w:rFonts w:eastAsiaTheme="minorEastAsia"/>
        </w:rPr>
        <w:t>)</w:t>
      </w:r>
      <w:r w:rsidR="0029764A">
        <w:rPr>
          <w:rFonts w:eastAsiaTheme="minorEastAsia"/>
        </w:rPr>
        <w:t>.</w:t>
      </w:r>
    </w:p>
    <w:p w14:paraId="6CA43591" w14:textId="235330AE" w:rsidR="00694CB1" w:rsidRPr="00384B3A" w:rsidRDefault="00694CB1" w:rsidP="00694CB1">
      <w:pPr>
        <w:pStyle w:val="Paragraphedeliste"/>
        <w:numPr>
          <w:ilvl w:val="0"/>
          <w:numId w:val="7"/>
        </w:numPr>
      </w:pPr>
      <w:r w:rsidRPr="00DC2568">
        <w:rPr>
          <w:rFonts w:eastAsiaTheme="minorEastAsia"/>
        </w:rPr>
        <w:t xml:space="preserve">On donne </w:t>
      </w:r>
      <w:proofErr w:type="spellStart"/>
      <w:r w:rsidRPr="00DC2568">
        <w:t>Ø</w:t>
      </w:r>
      <w:r w:rsidRPr="00DC2568">
        <w:rPr>
          <w:szCs w:val="24"/>
          <w:vertAlign w:val="subscript"/>
        </w:rPr>
        <w:t>piston</w:t>
      </w:r>
      <w:proofErr w:type="spellEnd"/>
      <w:r w:rsidRPr="00DC2568">
        <w:rPr>
          <w:rFonts w:cs="Lucida Grande"/>
          <w:color w:val="000000"/>
        </w:rPr>
        <w:t xml:space="preserve"> = </w:t>
      </w:r>
      <w:r w:rsidR="00DC2568" w:rsidRPr="00DC2568">
        <w:rPr>
          <w:rFonts w:cs="Lucida Grande"/>
          <w:color w:val="000000"/>
        </w:rPr>
        <w:t>55</w:t>
      </w:r>
      <w:r w:rsidRPr="00DC2568">
        <w:rPr>
          <w:rFonts w:cs="Lucida Grande"/>
          <w:color w:val="000000"/>
        </w:rPr>
        <w:t xml:space="preserve"> mm et </w:t>
      </w:r>
      <w:proofErr w:type="spellStart"/>
      <w:r w:rsidRPr="00DC2568">
        <w:t>Ø</w:t>
      </w:r>
      <w:r w:rsidRPr="00DC2568">
        <w:rPr>
          <w:szCs w:val="24"/>
          <w:vertAlign w:val="subscript"/>
        </w:rPr>
        <w:t>tige</w:t>
      </w:r>
      <w:proofErr w:type="spellEnd"/>
      <w:r w:rsidRPr="00DC2568">
        <w:rPr>
          <w:rFonts w:cs="Lucida Grande"/>
          <w:color w:val="000000"/>
        </w:rPr>
        <w:t xml:space="preserve"> = </w:t>
      </w:r>
      <w:r w:rsidR="00DC2568">
        <w:rPr>
          <w:rFonts w:cs="Lucida Grande"/>
          <w:color w:val="000000"/>
        </w:rPr>
        <w:t>24</w:t>
      </w:r>
      <w:r w:rsidRPr="00DC2568">
        <w:rPr>
          <w:rFonts w:cs="Lucida Grande"/>
          <w:color w:val="000000"/>
        </w:rPr>
        <w:t xml:space="preserve"> </w:t>
      </w:r>
      <w:proofErr w:type="spellStart"/>
      <w:r w:rsidRPr="00DC2568">
        <w:rPr>
          <w:rFonts w:cs="Lucida Grande"/>
          <w:color w:val="000000"/>
        </w:rPr>
        <w:t>mm</w:t>
      </w:r>
      <w:r w:rsidR="00D8541D">
        <w:rPr>
          <w:rFonts w:cs="Lucida Grande"/>
          <w:color w:val="000000"/>
        </w:rPr>
        <w:t>.</w:t>
      </w:r>
      <w:proofErr w:type="spellEnd"/>
    </w:p>
    <w:p w14:paraId="6C5C6534" w14:textId="175B3333" w:rsidR="00541FD0" w:rsidRDefault="00541FD0">
      <w:pPr>
        <w:spacing w:after="200" w:line="276" w:lineRule="auto"/>
        <w:jc w:val="left"/>
      </w:pPr>
      <w:r>
        <w:br w:type="page"/>
      </w:r>
    </w:p>
    <w:p w14:paraId="16C86132" w14:textId="5547E222" w:rsidR="00384B3A" w:rsidRDefault="00033ECF" w:rsidP="00384B3A">
      <w:pPr>
        <w:pStyle w:val="Titre2"/>
      </w:pPr>
      <w:r>
        <w:lastRenderedPageBreak/>
        <w:t>Etude statique de la pince</w:t>
      </w:r>
      <w:r w:rsidR="00384B3A">
        <w:t> :</w:t>
      </w:r>
    </w:p>
    <w:p w14:paraId="7424B9CC" w14:textId="439355F3" w:rsidR="00384B3A" w:rsidRPr="00384B3A" w:rsidRDefault="00384B3A" w:rsidP="00384B3A">
      <w:pPr>
        <w:pStyle w:val="Titre3"/>
      </w:pPr>
      <w:r w:rsidRPr="00384B3A">
        <w:t>Effort de pression :</w:t>
      </w:r>
    </w:p>
    <w:p w14:paraId="25257DB3" w14:textId="2A95FD04" w:rsidR="00384B3A" w:rsidRDefault="00384B3A" w:rsidP="00F94BE4">
      <w:pPr>
        <w:pStyle w:val="Questions"/>
        <w:rPr>
          <w:rFonts w:eastAsiaTheme="minorEastAsia"/>
        </w:rPr>
      </w:pPr>
      <w:r w:rsidRPr="00384B3A">
        <w:t xml:space="preserve">Déterminer la norme </w:t>
      </w:r>
      <m:oMath>
        <m:d>
          <m:dPr>
            <m:begChr m:val="‖"/>
            <m:endChr m:val="‖"/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fluide/3</m:t>
                    </m:r>
                  </m:sub>
                </m:sSub>
              </m:e>
            </m:acc>
          </m:e>
        </m:d>
        <m:r>
          <m:rPr>
            <m:sty m:val="bi"/>
          </m:rPr>
          <w:rPr>
            <w:rFonts w:ascii="Cambria Math" w:hAnsi="Cambria Math"/>
          </w:rPr>
          <m:t> </m:t>
        </m:r>
      </m:oMath>
      <w:r>
        <w:rPr>
          <w:rFonts w:eastAsiaTheme="minorEastAsia"/>
        </w:rPr>
        <w:t>:</w:t>
      </w:r>
    </w:p>
    <w:p w14:paraId="52F89A32" w14:textId="7E7F0861" w:rsidR="00541FD0" w:rsidRDefault="00D07553" w:rsidP="00D07553">
      <w:pPr>
        <w:pStyle w:val="Sansinterligne"/>
        <w:tabs>
          <w:tab w:val="left" w:pos="10204"/>
        </w:tabs>
      </w:pPr>
      <w:r>
        <w:tab/>
      </w:r>
    </w:p>
    <w:p w14:paraId="048578B2" w14:textId="0F740269" w:rsidR="00CA2779" w:rsidRDefault="00CA2779" w:rsidP="00CA2779">
      <w:pPr>
        <w:pStyle w:val="Sansinterligne"/>
        <w:tabs>
          <w:tab w:val="left" w:pos="10204"/>
        </w:tabs>
      </w:pPr>
      <w:r>
        <w:tab/>
      </w:r>
    </w:p>
    <w:p w14:paraId="4A4F9046" w14:textId="77777777" w:rsidR="00CA2779" w:rsidRPr="00CA2779" w:rsidRDefault="00CA2779" w:rsidP="00CA2779">
      <w:pPr>
        <w:pStyle w:val="Sansinterligne"/>
        <w:tabs>
          <w:tab w:val="left" w:pos="10204"/>
        </w:tabs>
      </w:pPr>
      <w:r>
        <w:tab/>
      </w:r>
    </w:p>
    <w:p w14:paraId="0A827858" w14:textId="77777777" w:rsidR="00CA2779" w:rsidRDefault="00CA2779" w:rsidP="00CA2779"/>
    <w:p w14:paraId="336682A2" w14:textId="02AD2A3B" w:rsidR="00221260" w:rsidRDefault="00440DDF" w:rsidP="00221260">
      <w:pPr>
        <w:pStyle w:val="Titre3"/>
      </w:pPr>
      <w:r>
        <w:t xml:space="preserve">Equilibre </w:t>
      </w:r>
      <w:r w:rsidR="00E31440">
        <w:t>de la</w:t>
      </w:r>
      <w:r>
        <w:t xml:space="preserve"> biellette</w:t>
      </w:r>
      <w:r w:rsidR="00B1479A">
        <w:t xml:space="preserve"> 2</w:t>
      </w:r>
      <w:r>
        <w:t> :</w:t>
      </w:r>
    </w:p>
    <w:p w14:paraId="5C3C290D" w14:textId="671D7CF1" w:rsidR="00B1479A" w:rsidRDefault="00E31440" w:rsidP="00F94BE4">
      <w:pPr>
        <w:pStyle w:val="Questions"/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553792" behindDoc="0" locked="0" layoutInCell="1" allowOverlap="1" wp14:anchorId="14F79F2A" wp14:editId="6A8F2983">
                <wp:simplePos x="0" y="0"/>
                <wp:positionH relativeFrom="column">
                  <wp:posOffset>5715</wp:posOffset>
                </wp:positionH>
                <wp:positionV relativeFrom="paragraph">
                  <wp:posOffset>176530</wp:posOffset>
                </wp:positionV>
                <wp:extent cx="1647825" cy="1949450"/>
                <wp:effectExtent l="0" t="0" r="3175" b="31750"/>
                <wp:wrapSquare wrapText="bothSides"/>
                <wp:docPr id="17" name="Grouper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1949450"/>
                          <a:chOff x="0" y="0"/>
                          <a:chExt cx="1647825" cy="1949450"/>
                        </a:xfrm>
                      </wpg:grpSpPr>
                      <pic:pic xmlns:pic="http://schemas.openxmlformats.org/drawingml/2006/picture">
                        <pic:nvPicPr>
                          <pic:cNvPr id="9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7800"/>
                            <a:ext cx="1647825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6" name="Grouper 16"/>
                        <wpg:cNvGrpSpPr/>
                        <wpg:grpSpPr>
                          <a:xfrm>
                            <a:off x="51496" y="0"/>
                            <a:ext cx="1395669" cy="1949450"/>
                            <a:chOff x="24826" y="0"/>
                            <a:chExt cx="1395669" cy="1949450"/>
                          </a:xfrm>
                        </wpg:grpSpPr>
                        <wps:wsp>
                          <wps:cNvPr id="14" name="Connecteur droit 14"/>
                          <wps:cNvCnPr/>
                          <wps:spPr>
                            <a:xfrm>
                              <a:off x="24826" y="64770"/>
                              <a:ext cx="1395669" cy="1884680"/>
                            </a:xfrm>
                            <a:prstGeom prst="line">
                              <a:avLst/>
                            </a:prstGeom>
                            <a:ln w="12700" cmpd="sng"/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Zone de texte 15"/>
                          <wps:cNvSpPr txBox="1"/>
                          <wps:spPr>
                            <a:xfrm>
                              <a:off x="133350" y="0"/>
                              <a:ext cx="1031240" cy="408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C42E91" w14:textId="687135E3" w:rsidR="00824B3D" w:rsidRDefault="009811F3" w:rsidP="00B1479A"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∆</m:t>
                                        </m:r>
                                      </m:e>
                                      <m:sub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</w:rPr>
                                            </m:ctrlPr>
                                          </m:accPr>
                                          <m:e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B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p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1/2</m:t>
                                                </m:r>
                                              </m:sub>
                                            </m:sSub>
                                          </m:e>
                                        </m:acc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 xml:space="preserve"> =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∆</m:t>
                                        </m:r>
                                      </m:e>
                                      <m:sub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</w:rPr>
                                            </m:ctrlPr>
                                          </m:accPr>
                                          <m:e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p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3/2</m:t>
                                                </m:r>
                                              </m:sub>
                                            </m:sSub>
                                          </m:e>
                                        </m:acc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Zone de texte 28"/>
                          <wps:cNvSpPr txBox="1"/>
                          <wps:spPr>
                            <a:xfrm>
                              <a:off x="163195" y="551180"/>
                              <a:ext cx="373380" cy="408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41AF34B" w14:textId="59D681F0" w:rsidR="00824B3D" w:rsidRDefault="00824B3D" w:rsidP="00B1479A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Zone de texte 29"/>
                          <wps:cNvSpPr txBox="1"/>
                          <wps:spPr>
                            <a:xfrm>
                              <a:off x="691515" y="1380490"/>
                              <a:ext cx="373380" cy="408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01188A" w14:textId="3DAE546C" w:rsidR="00824B3D" w:rsidRDefault="00824B3D" w:rsidP="00B1479A">
                                <w: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F79F2A" id="Grouper 17" o:spid="_x0000_s1045" style="position:absolute;left:0;text-align:left;margin-left:.45pt;margin-top:13.9pt;width:129.75pt;height:153.5pt;z-index:251553792;mso-position-horizontal-relative:text;mso-position-vertical-relative:text;mso-height-relative:margin" coordsize="16478,194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">
                <v:shape id="Image 1" o:spid="_x0000_s1046" type="#_x0000_t75" style="position:absolute;top:1778;width:16478;height:176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">
                  <v:imagedata r:id="rId11" o:title=""/>
                </v:shape>
                <v:group id="Grouper 16" o:spid="_x0000_s1047" style="position:absolute;left:514;width:13957;height:19494" coordorigin="248" coordsize="13956,194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line id="Connecteur droit 14" o:spid="_x0000_s1048" style="position:absolute;visibility:visible;mso-wrap-style:square" from="248,647" to="14204,19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" strokecolor="#4f81bd [3204]" strokeweight="1pt"/>
                  <v:shape id="Zone de texte 15" o:spid="_x0000_s1049" type="#_x0000_t202" style="position:absolute;left:1333;width:10312;height:40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" filled="f" stroked="f">
                    <v:textbox>
                      <w:txbxContent>
                        <w:p w14:paraId="57C42E91" w14:textId="687135E3" w:rsidR="00824B3D" w:rsidRDefault="009811F3" w:rsidP="00B1479A"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∆</m:t>
                                  </m:r>
                                </m:e>
                                <m:sub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B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1/2</m:t>
                                          </m:r>
                                        </m:sub>
                                      </m:sSub>
                                    </m:e>
                                  </m:acc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 xml:space="preserve"> 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∆</m:t>
                                  </m:r>
                                </m:e>
                                <m:sub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D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3/2</m:t>
                                          </m:r>
                                        </m:sub>
                                      </m:sSub>
                                    </m:e>
                                  </m:acc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Zone de texte 28" o:spid="_x0000_s1050" type="#_x0000_t202" style="position:absolute;left:1631;top:5511;width:3734;height:40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" filled="f" stroked="f">
                    <v:textbox>
                      <w:txbxContent>
                        <w:p w14:paraId="241AF34B" w14:textId="59D681F0" w:rsidR="00824B3D" w:rsidRDefault="00824B3D" w:rsidP="00B1479A">
                          <w:r>
                            <w:t>B</w:t>
                          </w:r>
                        </w:p>
                      </w:txbxContent>
                    </v:textbox>
                  </v:shape>
                  <v:shape id="Zone de texte 29" o:spid="_x0000_s1051" type="#_x0000_t202" style="position:absolute;left:6915;top:13804;width:3733;height:40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" filled="f" stroked="f">
                    <v:textbox>
                      <w:txbxContent>
                        <w:p w14:paraId="0B01188A" w14:textId="3DAE546C" w:rsidR="00824B3D" w:rsidRDefault="00824B3D" w:rsidP="00B1479A">
                          <w:r>
                            <w:t>D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B1479A">
        <w:t>Isoler la biellette 2, et effectuer le BAME en complétant le tableau ci-dessous :</w:t>
      </w:r>
    </w:p>
    <w:p w14:paraId="26BDA9DC" w14:textId="22D52C9E" w:rsidR="00B1479A" w:rsidRDefault="00B1479A" w:rsidP="00B1479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8"/>
        <w:gridCol w:w="2069"/>
        <w:gridCol w:w="2069"/>
        <w:gridCol w:w="2069"/>
        <w:gridCol w:w="2069"/>
      </w:tblGrid>
      <w:tr w:rsidR="008F4874" w14:paraId="1027162B" w14:textId="77777777" w:rsidTr="005F2811">
        <w:tc>
          <w:tcPr>
            <w:tcW w:w="2068" w:type="dxa"/>
          </w:tcPr>
          <w:p w14:paraId="68116D5C" w14:textId="645D55F9" w:rsidR="005F2811" w:rsidRDefault="005F2811" w:rsidP="00937DE5">
            <w:pPr>
              <w:jc w:val="center"/>
            </w:pPr>
            <w:r>
              <w:t>Action</w:t>
            </w:r>
          </w:p>
        </w:tc>
        <w:tc>
          <w:tcPr>
            <w:tcW w:w="2069" w:type="dxa"/>
          </w:tcPr>
          <w:p w14:paraId="7F9D54FC" w14:textId="6BB81CD4" w:rsidR="005F2811" w:rsidRDefault="005F2811" w:rsidP="00937DE5">
            <w:pPr>
              <w:jc w:val="center"/>
            </w:pPr>
            <w:r>
              <w:t>Point</w:t>
            </w:r>
          </w:p>
        </w:tc>
        <w:tc>
          <w:tcPr>
            <w:tcW w:w="2069" w:type="dxa"/>
          </w:tcPr>
          <w:p w14:paraId="51D23D55" w14:textId="1136D606" w:rsidR="005F2811" w:rsidRDefault="005F2811" w:rsidP="00937DE5">
            <w:pPr>
              <w:jc w:val="center"/>
            </w:pPr>
            <w:r>
              <w:t>Direction</w:t>
            </w:r>
          </w:p>
        </w:tc>
        <w:tc>
          <w:tcPr>
            <w:tcW w:w="2069" w:type="dxa"/>
          </w:tcPr>
          <w:p w14:paraId="0987D467" w14:textId="7FBD51F5" w:rsidR="005F2811" w:rsidRDefault="005F2811" w:rsidP="00937DE5">
            <w:pPr>
              <w:jc w:val="center"/>
            </w:pPr>
            <w:r>
              <w:t>Sens</w:t>
            </w:r>
          </w:p>
        </w:tc>
        <w:tc>
          <w:tcPr>
            <w:tcW w:w="2069" w:type="dxa"/>
          </w:tcPr>
          <w:p w14:paraId="3AEC23D3" w14:textId="1CFE2389" w:rsidR="005F2811" w:rsidRDefault="005F2811" w:rsidP="00937DE5">
            <w:pPr>
              <w:jc w:val="center"/>
            </w:pPr>
            <w:r>
              <w:t>Norme</w:t>
            </w:r>
          </w:p>
        </w:tc>
      </w:tr>
      <w:tr w:rsidR="008F4874" w14:paraId="29503737" w14:textId="77777777" w:rsidTr="005F2811">
        <w:tc>
          <w:tcPr>
            <w:tcW w:w="2068" w:type="dxa"/>
          </w:tcPr>
          <w:p w14:paraId="468A3228" w14:textId="02C6C9D0" w:rsidR="005F2811" w:rsidRDefault="005F2811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3EB30DC3" w14:textId="5D5436CA" w:rsidR="005F2811" w:rsidRDefault="005F2811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7623B486" w14:textId="6D547D34" w:rsidR="005F2811" w:rsidRDefault="005F2811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52D16BD8" w14:textId="6DCD0562" w:rsidR="005F2811" w:rsidRDefault="005F2811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47231E5A" w14:textId="228BF1EE" w:rsidR="005F2811" w:rsidRDefault="005F2811" w:rsidP="00937DE5">
            <w:pPr>
              <w:pStyle w:val="Sansinterligne"/>
              <w:jc w:val="center"/>
            </w:pPr>
          </w:p>
        </w:tc>
      </w:tr>
      <w:tr w:rsidR="008F4874" w14:paraId="6243F6BB" w14:textId="77777777" w:rsidTr="005F2811">
        <w:tc>
          <w:tcPr>
            <w:tcW w:w="2068" w:type="dxa"/>
          </w:tcPr>
          <w:p w14:paraId="05630EA1" w14:textId="3999E3A4" w:rsidR="005F2811" w:rsidRDefault="005F2811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4434DB34" w14:textId="53568785" w:rsidR="005F2811" w:rsidRDefault="005F2811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3ACA33E1" w14:textId="73F32EC7" w:rsidR="005F2811" w:rsidRDefault="005F2811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7A351E58" w14:textId="664EB142" w:rsidR="005F2811" w:rsidRDefault="005F2811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62DA0D7A" w14:textId="1F38EFA8" w:rsidR="005F2811" w:rsidRDefault="005F2811" w:rsidP="00937DE5">
            <w:pPr>
              <w:pStyle w:val="Sansinterligne"/>
              <w:jc w:val="center"/>
            </w:pPr>
          </w:p>
        </w:tc>
      </w:tr>
    </w:tbl>
    <w:p w14:paraId="552A1A4A" w14:textId="48F874DD" w:rsidR="00B1479A" w:rsidRPr="00B1479A" w:rsidRDefault="00B1479A" w:rsidP="00B1479A"/>
    <w:p w14:paraId="675D8745" w14:textId="332D2F58" w:rsidR="00440DDF" w:rsidRDefault="00E31440" w:rsidP="00F94BE4">
      <w:pPr>
        <w:pStyle w:val="Questions"/>
      </w:pPr>
      <w:r>
        <w:t>Enoncer le PFS graphique :</w:t>
      </w:r>
    </w:p>
    <w:p w14:paraId="4BF87AA7" w14:textId="4FAB6CF0" w:rsidR="00E31440" w:rsidRDefault="00E31440" w:rsidP="00E31440">
      <w:pPr>
        <w:pStyle w:val="Sansinterligne"/>
        <w:tabs>
          <w:tab w:val="left" w:pos="7513"/>
        </w:tabs>
      </w:pPr>
      <w:r>
        <w:tab/>
      </w:r>
    </w:p>
    <w:p w14:paraId="09795AFE" w14:textId="024CE1F5" w:rsidR="00E31440" w:rsidRDefault="00E31440" w:rsidP="00E31440">
      <w:pPr>
        <w:pStyle w:val="Sansinterligne"/>
        <w:tabs>
          <w:tab w:val="left" w:pos="7513"/>
        </w:tabs>
      </w:pPr>
      <w:r>
        <w:tab/>
      </w:r>
    </w:p>
    <w:p w14:paraId="0CE75075" w14:textId="77777777" w:rsidR="00D07553" w:rsidRDefault="00D07553" w:rsidP="00D07553">
      <w:pPr>
        <w:pStyle w:val="Sansinterligne"/>
        <w:tabs>
          <w:tab w:val="left" w:pos="7513"/>
        </w:tabs>
      </w:pPr>
      <w:r>
        <w:tab/>
      </w:r>
    </w:p>
    <w:p w14:paraId="5A8522D5" w14:textId="77777777" w:rsidR="00E31440" w:rsidRDefault="00E31440" w:rsidP="00E31440"/>
    <w:p w14:paraId="40963360" w14:textId="6FF9CFEC" w:rsidR="00E31440" w:rsidRDefault="00E31440" w:rsidP="00F94BE4">
      <w:pPr>
        <w:pStyle w:val="Questions"/>
      </w:pPr>
      <w:r>
        <w:t>Représenter les résultats sur l’épure ci-dessus.</w:t>
      </w:r>
    </w:p>
    <w:p w14:paraId="5DAA9009" w14:textId="77777777" w:rsidR="00E31440" w:rsidRDefault="00E31440" w:rsidP="00E31440"/>
    <w:p w14:paraId="73649A7C" w14:textId="336CB774" w:rsidR="00E31440" w:rsidRDefault="00E31440" w:rsidP="00E31440">
      <w:pPr>
        <w:pStyle w:val="Titre3"/>
      </w:pPr>
      <w:r>
        <w:t>Equilibre de la tige 3 :</w:t>
      </w:r>
    </w:p>
    <w:p w14:paraId="6CC6A153" w14:textId="5CDB60F3" w:rsidR="008A2D9F" w:rsidRPr="008A2D9F" w:rsidRDefault="008A2D9F" w:rsidP="008A2D9F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2AD191D9" wp14:editId="23328CC4">
                <wp:extent cx="6479540" cy="2887434"/>
                <wp:effectExtent l="0" t="0" r="22860" b="33655"/>
                <wp:docPr id="50" name="Grouper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9540" cy="2887434"/>
                          <a:chOff x="0" y="0"/>
                          <a:chExt cx="6703060" cy="2987040"/>
                        </a:xfrm>
                      </wpg:grpSpPr>
                      <wps:wsp>
                        <wps:cNvPr id="49" name="Rectangle 49"/>
                        <wps:cNvSpPr/>
                        <wps:spPr>
                          <a:xfrm>
                            <a:off x="3680460" y="0"/>
                            <a:ext cx="3022600" cy="29870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8" name="Grouper 48"/>
                        <wpg:cNvGrpSpPr/>
                        <wpg:grpSpPr>
                          <a:xfrm>
                            <a:off x="0" y="405130"/>
                            <a:ext cx="3349625" cy="2368550"/>
                            <a:chOff x="0" y="138430"/>
                            <a:chExt cx="3349625" cy="2368550"/>
                          </a:xfrm>
                        </wpg:grpSpPr>
                        <pic:pic xmlns:pic="http://schemas.openxmlformats.org/drawingml/2006/picture">
                          <pic:nvPicPr>
                            <pic:cNvPr id="18" name="Imag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38430"/>
                              <a:ext cx="3349625" cy="2368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3" name="Zone de texte 23"/>
                          <wps:cNvSpPr txBox="1"/>
                          <wps:spPr>
                            <a:xfrm>
                              <a:off x="389890" y="444500"/>
                              <a:ext cx="373380" cy="3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27D23C" w14:textId="77777777" w:rsidR="00824B3D" w:rsidRDefault="00824B3D" w:rsidP="008A2D9F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Zone de texte 30"/>
                          <wps:cNvSpPr txBox="1"/>
                          <wps:spPr>
                            <a:xfrm>
                              <a:off x="994410" y="1280160"/>
                              <a:ext cx="373380" cy="3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1B8FC9F" w14:textId="77777777" w:rsidR="00824B3D" w:rsidRDefault="00824B3D" w:rsidP="008A2D9F">
                                <w: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Zone de texte 31"/>
                          <wps:cNvSpPr txBox="1"/>
                          <wps:spPr>
                            <a:xfrm>
                              <a:off x="389890" y="1938020"/>
                              <a:ext cx="373380" cy="3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0C03BC7" w14:textId="77777777" w:rsidR="00824B3D" w:rsidRDefault="00824B3D" w:rsidP="008A2D9F">
                                <w: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Zone de texte 32"/>
                          <wps:cNvSpPr txBox="1"/>
                          <wps:spPr>
                            <a:xfrm>
                              <a:off x="2772410" y="1262380"/>
                              <a:ext cx="373380" cy="3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C1F6DE" w14:textId="77777777" w:rsidR="00824B3D" w:rsidRDefault="00824B3D" w:rsidP="008A2D9F">
                                <w: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0" name="Zone de texte 40"/>
                        <wps:cNvSpPr txBox="1"/>
                        <wps:spPr>
                          <a:xfrm>
                            <a:off x="3698240" y="17780"/>
                            <a:ext cx="300482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FF4DC" w14:textId="77777777" w:rsidR="00824B3D" w:rsidRPr="008A2D9F" w:rsidRDefault="00824B3D" w:rsidP="008A2D9F">
                              <w:pPr>
                                <w:jc w:val="center"/>
                                <w:rPr>
                                  <w:i/>
                                  <w:sz w:val="20"/>
                                  <w:u w:val="single"/>
                                </w:rPr>
                              </w:pPr>
                              <w:r w:rsidRPr="008A2D9F">
                                <w:rPr>
                                  <w:i/>
                                  <w:sz w:val="20"/>
                                  <w:u w:val="single"/>
                                </w:rPr>
                                <w:t>Dynamique des forces</w:t>
                              </w:r>
                            </w:p>
                            <w:p w14:paraId="13C18CC4" w14:textId="77777777" w:rsidR="00824B3D" w:rsidRPr="008A2D9F" w:rsidRDefault="00824B3D" w:rsidP="008A2D9F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proofErr w:type="spellStart"/>
                              <w:r w:rsidRPr="008A2D9F">
                                <w:rPr>
                                  <w:sz w:val="20"/>
                                </w:rPr>
                                <w:t>Ech</w:t>
                              </w:r>
                              <w:proofErr w:type="spellEnd"/>
                              <w:r w:rsidRPr="008A2D9F">
                                <w:rPr>
                                  <w:sz w:val="20"/>
                                </w:rPr>
                                <w:t> : 1cm = 20000 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D191D9" id="Grouper 50" o:spid="_x0000_s1052" style="width:510.2pt;height:227.35pt;mso-position-horizontal-relative:char;mso-position-vertical-relative:line" coordsize="67030,298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">
                <v:rect id="Rectangle 49" o:spid="_x0000_s1053" style="position:absolute;left:36804;width:30226;height:298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" fillcolor="white [3201]" strokecolor="black [3200]" strokeweight="2pt"/>
                <v:group id="Grouper 48" o:spid="_x0000_s1054" style="position:absolute;top:4051;width:33496;height:23685" coordorigin=",1384" coordsize="33496,23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">
                  <v:shape id="Image 2" o:spid="_x0000_s1055" type="#_x0000_t75" style="position:absolute;top:1384;width:33496;height:236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">
                    <v:imagedata r:id="rId13" o:title=""/>
                  </v:shape>
                  <v:shape id="Zone de texte 23" o:spid="_x0000_s1056" type="#_x0000_t202" style="position:absolute;left:3898;top:4445;width:3734;height:39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" filled="f" stroked="f">
                    <v:textbox>
                      <w:txbxContent>
                        <w:p w14:paraId="1B27D23C" w14:textId="77777777" w:rsidR="00824B3D" w:rsidRDefault="00824B3D" w:rsidP="008A2D9F">
                          <w:r>
                            <w:t>B</w:t>
                          </w:r>
                        </w:p>
                      </w:txbxContent>
                    </v:textbox>
                  </v:shape>
                  <v:shape id="Zone de texte 30" o:spid="_x0000_s1057" type="#_x0000_t202" style="position:absolute;left:9944;top:12801;width:3733;height:39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" filled="f" stroked="f">
                    <v:textbox>
                      <w:txbxContent>
                        <w:p w14:paraId="61B8FC9F" w14:textId="77777777" w:rsidR="00824B3D" w:rsidRDefault="00824B3D" w:rsidP="008A2D9F">
                          <w:r>
                            <w:t>D</w:t>
                          </w:r>
                        </w:p>
                      </w:txbxContent>
                    </v:textbox>
                  </v:shape>
                  <v:shape id="Zone de texte 31" o:spid="_x0000_s1058" type="#_x0000_t202" style="position:absolute;left:3898;top:19380;width:3734;height:39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" filled="f" stroked="f">
                    <v:textbox>
                      <w:txbxContent>
                        <w:p w14:paraId="10C03BC7" w14:textId="77777777" w:rsidR="00824B3D" w:rsidRDefault="00824B3D" w:rsidP="008A2D9F">
                          <w:r>
                            <w:t>E</w:t>
                          </w:r>
                        </w:p>
                      </w:txbxContent>
                    </v:textbox>
                  </v:shape>
                  <v:shape id="Zone de texte 32" o:spid="_x0000_s1059" type="#_x0000_t202" style="position:absolute;left:27724;top:12623;width:3733;height:39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" filled="f" stroked="f">
                    <v:textbox>
                      <w:txbxContent>
                        <w:p w14:paraId="39C1F6DE" w14:textId="77777777" w:rsidR="00824B3D" w:rsidRDefault="00824B3D" w:rsidP="008A2D9F">
                          <w:r>
                            <w:t>F</w:t>
                          </w:r>
                        </w:p>
                      </w:txbxContent>
                    </v:textbox>
                  </v:shape>
                </v:group>
                <v:shape id="Zone de texte 40" o:spid="_x0000_s1060" type="#_x0000_t202" style="position:absolute;left:36982;top:177;width:30048;height:44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" filled="f" stroked="f">
                  <v:textbox>
                    <w:txbxContent>
                      <w:p w14:paraId="7DDFF4DC" w14:textId="77777777" w:rsidR="00824B3D" w:rsidRPr="008A2D9F" w:rsidRDefault="00824B3D" w:rsidP="008A2D9F">
                        <w:pPr>
                          <w:jc w:val="center"/>
                          <w:rPr>
                            <w:i/>
                            <w:sz w:val="20"/>
                            <w:u w:val="single"/>
                          </w:rPr>
                        </w:pPr>
                        <w:r w:rsidRPr="008A2D9F">
                          <w:rPr>
                            <w:i/>
                            <w:sz w:val="20"/>
                            <w:u w:val="single"/>
                          </w:rPr>
                          <w:t>Dynamique des forces</w:t>
                        </w:r>
                      </w:p>
                      <w:p w14:paraId="13C18CC4" w14:textId="77777777" w:rsidR="00824B3D" w:rsidRPr="008A2D9F" w:rsidRDefault="00824B3D" w:rsidP="008A2D9F">
                        <w:pPr>
                          <w:jc w:val="center"/>
                          <w:rPr>
                            <w:sz w:val="20"/>
                          </w:rPr>
                        </w:pPr>
                        <w:proofErr w:type="spellStart"/>
                        <w:r w:rsidRPr="008A2D9F">
                          <w:rPr>
                            <w:sz w:val="20"/>
                          </w:rPr>
                          <w:t>Ech</w:t>
                        </w:r>
                        <w:proofErr w:type="spellEnd"/>
                        <w:r w:rsidRPr="008A2D9F">
                          <w:rPr>
                            <w:sz w:val="20"/>
                          </w:rPr>
                          <w:t> : 1cm = 20000 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1EDFF8" w14:textId="1DA9E5D6" w:rsidR="008A2D9F" w:rsidRDefault="008A2D9F">
      <w:pPr>
        <w:spacing w:after="200" w:line="276" w:lineRule="auto"/>
        <w:jc w:val="left"/>
      </w:pPr>
      <w:r>
        <w:br w:type="page"/>
      </w:r>
    </w:p>
    <w:p w14:paraId="4143C44F" w14:textId="3E1291AE" w:rsidR="00937DE5" w:rsidRDefault="00937DE5" w:rsidP="00F94BE4">
      <w:pPr>
        <w:pStyle w:val="Questions"/>
      </w:pPr>
      <w:r>
        <w:lastRenderedPageBreak/>
        <w:t>Isoler la tige 3, et effectuer le BAME en complétant le tableau ci-dessous :</w:t>
      </w:r>
    </w:p>
    <w:p w14:paraId="5FCED673" w14:textId="2DB18146" w:rsidR="00937DE5" w:rsidRDefault="00937DE5" w:rsidP="00937DE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8"/>
        <w:gridCol w:w="2069"/>
        <w:gridCol w:w="2069"/>
        <w:gridCol w:w="2069"/>
        <w:gridCol w:w="2069"/>
      </w:tblGrid>
      <w:tr w:rsidR="00937DE5" w14:paraId="712C5CD5" w14:textId="77777777" w:rsidTr="00C95F4D">
        <w:tc>
          <w:tcPr>
            <w:tcW w:w="2068" w:type="dxa"/>
          </w:tcPr>
          <w:p w14:paraId="1D05EC1F" w14:textId="77777777" w:rsidR="00937DE5" w:rsidRDefault="00937DE5" w:rsidP="00937DE5">
            <w:pPr>
              <w:jc w:val="center"/>
            </w:pPr>
            <w:r>
              <w:t>Action</w:t>
            </w:r>
          </w:p>
        </w:tc>
        <w:tc>
          <w:tcPr>
            <w:tcW w:w="2069" w:type="dxa"/>
          </w:tcPr>
          <w:p w14:paraId="07401BC9" w14:textId="77777777" w:rsidR="00937DE5" w:rsidRDefault="00937DE5" w:rsidP="00937DE5">
            <w:pPr>
              <w:jc w:val="center"/>
            </w:pPr>
            <w:r>
              <w:t>Point</w:t>
            </w:r>
          </w:p>
        </w:tc>
        <w:tc>
          <w:tcPr>
            <w:tcW w:w="2069" w:type="dxa"/>
          </w:tcPr>
          <w:p w14:paraId="41769C2D" w14:textId="77777777" w:rsidR="00937DE5" w:rsidRDefault="00937DE5" w:rsidP="00937DE5">
            <w:pPr>
              <w:jc w:val="center"/>
            </w:pPr>
            <w:r>
              <w:t>Direction</w:t>
            </w:r>
          </w:p>
        </w:tc>
        <w:tc>
          <w:tcPr>
            <w:tcW w:w="2069" w:type="dxa"/>
          </w:tcPr>
          <w:p w14:paraId="7E523FFD" w14:textId="77777777" w:rsidR="00937DE5" w:rsidRDefault="00937DE5" w:rsidP="00937DE5">
            <w:pPr>
              <w:jc w:val="center"/>
            </w:pPr>
            <w:r>
              <w:t>Sens</w:t>
            </w:r>
          </w:p>
        </w:tc>
        <w:tc>
          <w:tcPr>
            <w:tcW w:w="2069" w:type="dxa"/>
          </w:tcPr>
          <w:p w14:paraId="346DBE5A" w14:textId="77777777" w:rsidR="00937DE5" w:rsidRDefault="00937DE5" w:rsidP="00937DE5">
            <w:pPr>
              <w:jc w:val="center"/>
            </w:pPr>
            <w:r>
              <w:t>Norme</w:t>
            </w:r>
          </w:p>
        </w:tc>
      </w:tr>
      <w:tr w:rsidR="00937DE5" w14:paraId="62E0816F" w14:textId="77777777" w:rsidTr="00C95F4D">
        <w:tc>
          <w:tcPr>
            <w:tcW w:w="2068" w:type="dxa"/>
          </w:tcPr>
          <w:p w14:paraId="7F2B3BFC" w14:textId="2755DF6F" w:rsidR="00937DE5" w:rsidRDefault="00937DE5" w:rsidP="00937DE5">
            <w:pPr>
              <w:pStyle w:val="Sansinterligne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69" w:type="dxa"/>
          </w:tcPr>
          <w:p w14:paraId="38A93346" w14:textId="42328645" w:rsidR="00937DE5" w:rsidRDefault="00937DE5" w:rsidP="00C95F4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4E20E0AA" w14:textId="22982790" w:rsidR="00937DE5" w:rsidRDefault="00937DE5" w:rsidP="00C95F4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5E57CA99" w14:textId="20958190" w:rsidR="00937DE5" w:rsidRDefault="00937DE5" w:rsidP="00C95F4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69043E8C" w14:textId="6335C362" w:rsidR="00937DE5" w:rsidRDefault="00937DE5" w:rsidP="00C95F4D">
            <w:pPr>
              <w:pStyle w:val="Sansinterligne"/>
              <w:jc w:val="center"/>
            </w:pPr>
          </w:p>
        </w:tc>
      </w:tr>
      <w:tr w:rsidR="00937DE5" w14:paraId="7D1BF0D9" w14:textId="77777777" w:rsidTr="00C95F4D">
        <w:tc>
          <w:tcPr>
            <w:tcW w:w="2068" w:type="dxa"/>
          </w:tcPr>
          <w:p w14:paraId="4DF244EC" w14:textId="3C0C6601" w:rsidR="00937DE5" w:rsidRDefault="00937DE5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624B0127" w14:textId="098485C4" w:rsidR="00937DE5" w:rsidRDefault="00937DE5" w:rsidP="00C95F4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727812D3" w14:textId="614E078D" w:rsidR="00937DE5" w:rsidRDefault="00937DE5" w:rsidP="00C95F4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03772ACF" w14:textId="78D6BE43" w:rsidR="00937DE5" w:rsidRDefault="00937DE5" w:rsidP="00C95F4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0DB1E7F2" w14:textId="24695B0D" w:rsidR="00937DE5" w:rsidRDefault="00937DE5" w:rsidP="00C95F4D">
            <w:pPr>
              <w:pStyle w:val="Sansinterligne"/>
              <w:jc w:val="center"/>
            </w:pPr>
          </w:p>
        </w:tc>
      </w:tr>
      <w:tr w:rsidR="00937DE5" w14:paraId="2AB71931" w14:textId="77777777" w:rsidTr="00C95F4D">
        <w:tc>
          <w:tcPr>
            <w:tcW w:w="2068" w:type="dxa"/>
          </w:tcPr>
          <w:p w14:paraId="33F3AF0B" w14:textId="40AE1F31" w:rsidR="00937DE5" w:rsidRDefault="00937DE5" w:rsidP="00937DE5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268EF65D" w14:textId="0CC6C632" w:rsidR="00937DE5" w:rsidRDefault="00937DE5" w:rsidP="00C95F4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558E1E8F" w14:textId="66F2D448" w:rsidR="00937DE5" w:rsidRDefault="00937DE5" w:rsidP="00370647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48372672" w14:textId="407F191A" w:rsidR="00937DE5" w:rsidRDefault="00937DE5" w:rsidP="00C95F4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06CABCBB" w14:textId="42B1F7E0" w:rsidR="00937DE5" w:rsidRDefault="00937DE5" w:rsidP="00C95F4D">
            <w:pPr>
              <w:pStyle w:val="Sansinterligne"/>
              <w:jc w:val="center"/>
            </w:pPr>
          </w:p>
        </w:tc>
      </w:tr>
    </w:tbl>
    <w:p w14:paraId="4D4E3CAD" w14:textId="77777777" w:rsidR="00937DE5" w:rsidRPr="00B1479A" w:rsidRDefault="00937DE5" w:rsidP="00937DE5"/>
    <w:p w14:paraId="4D7A8473" w14:textId="77777777" w:rsidR="00937DE5" w:rsidRDefault="00937DE5" w:rsidP="00F94BE4">
      <w:pPr>
        <w:pStyle w:val="Questions"/>
      </w:pPr>
      <w:r>
        <w:t>Enoncer le PFS graphique :</w:t>
      </w:r>
    </w:p>
    <w:p w14:paraId="326B11D6" w14:textId="77777777" w:rsidR="00937DE5" w:rsidRDefault="00937DE5" w:rsidP="00B946C0">
      <w:pPr>
        <w:pStyle w:val="Sansinterligne"/>
        <w:tabs>
          <w:tab w:val="left" w:pos="10206"/>
        </w:tabs>
      </w:pPr>
      <w:r>
        <w:tab/>
      </w:r>
    </w:p>
    <w:p w14:paraId="659CFD4B" w14:textId="77777777" w:rsidR="008E6434" w:rsidRDefault="008E6434" w:rsidP="008E6434">
      <w:pPr>
        <w:pStyle w:val="Sansinterligne"/>
        <w:tabs>
          <w:tab w:val="left" w:pos="10206"/>
        </w:tabs>
      </w:pPr>
      <w:r>
        <w:tab/>
      </w:r>
    </w:p>
    <w:p w14:paraId="50981296" w14:textId="77777777" w:rsidR="00937DE5" w:rsidRDefault="00937DE5" w:rsidP="00937DE5"/>
    <w:p w14:paraId="750DE825" w14:textId="64FB1E63" w:rsidR="00937DE5" w:rsidRDefault="00C5477F" w:rsidP="00F94BE4">
      <w:pPr>
        <w:pStyle w:val="Questions"/>
      </w:pPr>
      <w:r>
        <w:t xml:space="preserve">Effectuer la résolution graphique sur l’épure page précédente et mesurer la norme </w:t>
      </w:r>
      <m:oMath>
        <m:d>
          <m:dPr>
            <m:begChr m:val="‖"/>
            <m:endChr m:val="‖"/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2/3</m:t>
                    </m:r>
                  </m:sub>
                </m:sSub>
              </m:e>
            </m:acc>
          </m:e>
        </m:d>
        <m:r>
          <m:rPr>
            <m:sty m:val="bi"/>
          </m:rPr>
          <w:rPr>
            <w:rFonts w:ascii="Cambria Math" w:hAnsi="Cambria Math"/>
          </w:rPr>
          <m:t> </m:t>
        </m:r>
      </m:oMath>
      <w:r>
        <w:rPr>
          <w:rFonts w:eastAsiaTheme="minorEastAsia"/>
        </w:rPr>
        <w:t>:</w:t>
      </w:r>
    </w:p>
    <w:p w14:paraId="19E31072" w14:textId="52AE18A9" w:rsidR="009E75D7" w:rsidRDefault="00425F74" w:rsidP="00425F74">
      <w:pPr>
        <w:pStyle w:val="Sansinterligne"/>
        <w:tabs>
          <w:tab w:val="left" w:pos="10204"/>
        </w:tabs>
        <w:rPr>
          <w:rFonts w:eastAsiaTheme="minorEastAsia"/>
        </w:rPr>
      </w:pPr>
      <w:r>
        <w:rPr>
          <w:rFonts w:eastAsiaTheme="minorEastAsia"/>
        </w:rPr>
        <w:tab/>
      </w:r>
    </w:p>
    <w:p w14:paraId="3C44FA88" w14:textId="77777777" w:rsidR="00D8189F" w:rsidRDefault="00D8189F" w:rsidP="00D8189F"/>
    <w:p w14:paraId="063F0233" w14:textId="612936A4" w:rsidR="00003479" w:rsidRDefault="00003479" w:rsidP="00003479">
      <w:pPr>
        <w:pStyle w:val="Titre3"/>
      </w:pPr>
      <w:r>
        <w:t>Equilibre de la lame 2 :</w:t>
      </w:r>
    </w:p>
    <w:p w14:paraId="3A440BDC" w14:textId="35BEF777" w:rsidR="00003479" w:rsidRPr="008A2D9F" w:rsidRDefault="009706CB" w:rsidP="00003479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51CF22C4" wp14:editId="3714ACF4">
                <wp:extent cx="6479540" cy="4952783"/>
                <wp:effectExtent l="0" t="0" r="22860" b="635"/>
                <wp:docPr id="113" name="Grouper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9540" cy="4952783"/>
                          <a:chOff x="0" y="0"/>
                          <a:chExt cx="6726555" cy="5141595"/>
                        </a:xfrm>
                      </wpg:grpSpPr>
                      <wpg:grpSp>
                        <wpg:cNvPr id="111" name="Grouper 111"/>
                        <wpg:cNvGrpSpPr/>
                        <wpg:grpSpPr>
                          <a:xfrm>
                            <a:off x="0" y="0"/>
                            <a:ext cx="3983990" cy="5141595"/>
                            <a:chOff x="0" y="0"/>
                            <a:chExt cx="3983990" cy="5141595"/>
                          </a:xfrm>
                        </wpg:grpSpPr>
                        <pic:pic xmlns:pic="http://schemas.openxmlformats.org/drawingml/2006/picture">
                          <pic:nvPicPr>
                            <pic:cNvPr id="82" name="Imag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449320"/>
                              <a:ext cx="3983990" cy="1692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7" name="Zone de texte 87"/>
                          <wps:cNvSpPr txBox="1"/>
                          <wps:spPr>
                            <a:xfrm>
                              <a:off x="2897505" y="3520440"/>
                              <a:ext cx="360919" cy="3781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22159C" w14:textId="77777777" w:rsidR="00824B3D" w:rsidRDefault="00824B3D" w:rsidP="009706CB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Connecteur droit 91"/>
                          <wps:cNvCnPr/>
                          <wps:spPr>
                            <a:xfrm>
                              <a:off x="283846" y="84455"/>
                              <a:ext cx="2552630" cy="4537710"/>
                            </a:xfrm>
                            <a:prstGeom prst="line">
                              <a:avLst/>
                            </a:prstGeom>
                            <a:ln w="12700" cmpd="sng">
                              <a:noFill/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" name="Connecteur droit 92"/>
                          <wps:cNvCnPr/>
                          <wps:spPr>
                            <a:xfrm>
                              <a:off x="292735" y="160020"/>
                              <a:ext cx="2927905" cy="4008755"/>
                            </a:xfrm>
                            <a:prstGeom prst="line">
                              <a:avLst/>
                            </a:prstGeom>
                            <a:ln w="12700" cmpd="sng">
                              <a:noFill/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" name="Connecteur droit 93"/>
                          <wps:cNvCnPr/>
                          <wps:spPr>
                            <a:xfrm flipV="1">
                              <a:off x="426085" y="0"/>
                              <a:ext cx="0" cy="4800600"/>
                            </a:xfrm>
                            <a:prstGeom prst="line">
                              <a:avLst/>
                            </a:prstGeom>
                            <a:ln w="12700" cmpd="sng">
                              <a:noFill/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7" name="Zone de texte 107"/>
                          <wps:cNvSpPr txBox="1"/>
                          <wps:spPr>
                            <a:xfrm>
                              <a:off x="3413125" y="4711700"/>
                              <a:ext cx="360919" cy="3781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40A183D" w14:textId="77777777" w:rsidR="00824B3D" w:rsidRDefault="00824B3D" w:rsidP="009706CB">
                                <w: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8" name="Zone de texte 108"/>
                          <wps:cNvSpPr txBox="1"/>
                          <wps:spPr>
                            <a:xfrm>
                              <a:off x="106045" y="4178300"/>
                              <a:ext cx="360919" cy="3781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50A658" w14:textId="77777777" w:rsidR="00824B3D" w:rsidRDefault="00824B3D" w:rsidP="009706CB"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" name="Zone de texte 109"/>
                          <wps:cNvSpPr txBox="1"/>
                          <wps:spPr>
                            <a:xfrm>
                              <a:off x="2536825" y="4711700"/>
                              <a:ext cx="360919" cy="3781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0A2AB3" w14:textId="77777777" w:rsidR="00824B3D" w:rsidRDefault="00824B3D" w:rsidP="009706CB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4" name="Rectangle 84"/>
                        <wps:cNvSpPr/>
                        <wps:spPr>
                          <a:xfrm>
                            <a:off x="3982720" y="106680"/>
                            <a:ext cx="2743835" cy="48006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Zone de texte 98"/>
                        <wps:cNvSpPr txBox="1"/>
                        <wps:spPr>
                          <a:xfrm>
                            <a:off x="3982720" y="124460"/>
                            <a:ext cx="273812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14FFBB" w14:textId="77777777" w:rsidR="00824B3D" w:rsidRPr="008A2D9F" w:rsidRDefault="00824B3D" w:rsidP="009706CB">
                              <w:pPr>
                                <w:jc w:val="center"/>
                                <w:rPr>
                                  <w:i/>
                                  <w:sz w:val="20"/>
                                  <w:u w:val="single"/>
                                </w:rPr>
                              </w:pPr>
                              <w:r w:rsidRPr="008A2D9F">
                                <w:rPr>
                                  <w:i/>
                                  <w:sz w:val="20"/>
                                  <w:u w:val="single"/>
                                </w:rPr>
                                <w:t>Dynamique des forces</w:t>
                              </w:r>
                            </w:p>
                            <w:p w14:paraId="40A3664D" w14:textId="0AFBF50D" w:rsidR="00824B3D" w:rsidRPr="008A2D9F" w:rsidRDefault="00824B3D" w:rsidP="009706CB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Ech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 : 1cm = 1</w:t>
                              </w:r>
                              <w:r w:rsidRPr="008A2D9F">
                                <w:rPr>
                                  <w:sz w:val="20"/>
                                </w:rPr>
                                <w:t>0000 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CF22C4" id="Grouper 113" o:spid="_x0000_s1061" style="width:510.2pt;height:390pt;mso-position-horizontal-relative:char;mso-position-vertical-relative:line" coordsize="67265,5141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">
                <v:group id="Grouper 111" o:spid="_x0000_s1062" style="position:absolute;width:39839;height:51415" coordsize="39839,5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">
                  <v:shape id="Image 1" o:spid="_x0000_s1063" type="#_x0000_t75" style="position:absolute;top:34493;width:39839;height:169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">
                    <v:imagedata r:id="rId15" o:title=""/>
                  </v:shape>
                  <v:shape id="Zone de texte 87" o:spid="_x0000_s1064" type="#_x0000_t202" style="position:absolute;left:28975;top:35204;width:3609;height:3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" filled="f" stroked="f">
                    <v:textbox>
                      <w:txbxContent>
                        <w:p w14:paraId="0522159C" w14:textId="77777777" w:rsidR="00824B3D" w:rsidRDefault="00824B3D" w:rsidP="009706CB">
                          <w:r>
                            <w:t>B</w:t>
                          </w:r>
                        </w:p>
                      </w:txbxContent>
                    </v:textbox>
                  </v:shape>
                  <v:line id="Connecteur droit 91" o:spid="_x0000_s1065" style="position:absolute;visibility:visible;mso-wrap-style:square" from="2838,844" to="28364,462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" stroked="f" strokeweight="1pt"/>
                  <v:line id="Connecteur droit 92" o:spid="_x0000_s1066" style="position:absolute;visibility:visible;mso-wrap-style:square" from="2927,1600" to="32206,416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" stroked="f" strokeweight="1pt"/>
                  <v:line id="Connecteur droit 93" o:spid="_x0000_s1067" style="position:absolute;flip:y;visibility:visible;mso-wrap-style:square" from="4260,0" to="4260,480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" stroked="f" strokeweight="1pt"/>
                  <v:shape id="Zone de texte 107" o:spid="_x0000_s1068" type="#_x0000_t202" style="position:absolute;left:34131;top:47117;width:3609;height:3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" filled="f" stroked="f">
                    <v:textbox>
                      <w:txbxContent>
                        <w:p w14:paraId="340A183D" w14:textId="77777777" w:rsidR="00824B3D" w:rsidRDefault="00824B3D" w:rsidP="009706CB">
                          <w:r>
                            <w:t>D</w:t>
                          </w:r>
                        </w:p>
                      </w:txbxContent>
                    </v:textbox>
                  </v:shape>
                  <v:shape id="Zone de texte 108" o:spid="_x0000_s1069" type="#_x0000_t202" style="position:absolute;left:1060;top:41783;width:3609;height:3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" filled="f" stroked="f">
                    <v:textbox>
                      <w:txbxContent>
                        <w:p w14:paraId="0250A658" w14:textId="77777777" w:rsidR="00824B3D" w:rsidRDefault="00824B3D" w:rsidP="009706CB">
                          <w:r>
                            <w:t>A</w:t>
                          </w:r>
                        </w:p>
                      </w:txbxContent>
                    </v:textbox>
                  </v:shape>
                  <v:shape id="Zone de texte 109" o:spid="_x0000_s1070" type="#_x0000_t202" style="position:absolute;left:25368;top:47117;width:3609;height:3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" filled="f" stroked="f">
                    <v:textbox>
                      <w:txbxContent>
                        <w:p w14:paraId="6B0A2AB3" w14:textId="77777777" w:rsidR="00824B3D" w:rsidRDefault="00824B3D" w:rsidP="009706CB">
                          <w:r>
                            <w:t>C</w:t>
                          </w:r>
                        </w:p>
                      </w:txbxContent>
                    </v:textbox>
                  </v:shape>
                </v:group>
                <v:rect id="Rectangle 84" o:spid="_x0000_s1071" style="position:absolute;left:39827;top:1066;width:27438;height:4800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" fillcolor="white [3201]" strokecolor="black [3200]" strokeweight="2pt"/>
                <v:shape id="Zone de texte 98" o:spid="_x0000_s1072" type="#_x0000_t202" style="position:absolute;left:39827;top:1244;width:27381;height:42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" filled="f" stroked="f">
                  <v:textbox>
                    <w:txbxContent>
                      <w:p w14:paraId="0014FFBB" w14:textId="77777777" w:rsidR="00824B3D" w:rsidRPr="008A2D9F" w:rsidRDefault="00824B3D" w:rsidP="009706CB">
                        <w:pPr>
                          <w:jc w:val="center"/>
                          <w:rPr>
                            <w:i/>
                            <w:sz w:val="20"/>
                            <w:u w:val="single"/>
                          </w:rPr>
                        </w:pPr>
                        <w:r w:rsidRPr="008A2D9F">
                          <w:rPr>
                            <w:i/>
                            <w:sz w:val="20"/>
                            <w:u w:val="single"/>
                          </w:rPr>
                          <w:t>Dynamique des forces</w:t>
                        </w:r>
                      </w:p>
                      <w:p w14:paraId="40A3664D" w14:textId="0AFBF50D" w:rsidR="00824B3D" w:rsidRPr="008A2D9F" w:rsidRDefault="00824B3D" w:rsidP="009706CB">
                        <w:pPr>
                          <w:jc w:val="center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Ech</w:t>
                        </w:r>
                        <w:proofErr w:type="spellEnd"/>
                        <w:r>
                          <w:rPr>
                            <w:sz w:val="20"/>
                          </w:rPr>
                          <w:t> : 1cm = 1</w:t>
                        </w:r>
                        <w:r w:rsidRPr="008A2D9F">
                          <w:rPr>
                            <w:sz w:val="20"/>
                          </w:rPr>
                          <w:t>0000 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87CCA3" w14:textId="64D8A324" w:rsidR="00003479" w:rsidRDefault="00003479" w:rsidP="00003479">
      <w:pPr>
        <w:spacing w:after="200" w:line="276" w:lineRule="auto"/>
        <w:jc w:val="left"/>
      </w:pPr>
      <w:r>
        <w:br w:type="page"/>
      </w:r>
    </w:p>
    <w:p w14:paraId="77C2819F" w14:textId="6C2046BE" w:rsidR="00003479" w:rsidRDefault="00003479" w:rsidP="00F94BE4">
      <w:pPr>
        <w:pStyle w:val="Questions"/>
      </w:pPr>
      <w:r>
        <w:lastRenderedPageBreak/>
        <w:t>Isoler la lame 2, et effectuer le BAME en complétant le tableau ci-dessous :</w:t>
      </w:r>
    </w:p>
    <w:p w14:paraId="7BF3ACFD" w14:textId="77777777" w:rsidR="00003479" w:rsidRDefault="00003479" w:rsidP="0000347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8"/>
        <w:gridCol w:w="2069"/>
        <w:gridCol w:w="2069"/>
        <w:gridCol w:w="2069"/>
        <w:gridCol w:w="2069"/>
      </w:tblGrid>
      <w:tr w:rsidR="00003479" w14:paraId="26DC955D" w14:textId="77777777" w:rsidTr="004227E8">
        <w:tc>
          <w:tcPr>
            <w:tcW w:w="2068" w:type="dxa"/>
          </w:tcPr>
          <w:p w14:paraId="4E406C68" w14:textId="77777777" w:rsidR="00003479" w:rsidRDefault="00003479" w:rsidP="004227E8">
            <w:pPr>
              <w:jc w:val="center"/>
            </w:pPr>
            <w:r>
              <w:t>Action</w:t>
            </w:r>
          </w:p>
        </w:tc>
        <w:tc>
          <w:tcPr>
            <w:tcW w:w="2069" w:type="dxa"/>
          </w:tcPr>
          <w:p w14:paraId="188BAD6C" w14:textId="77777777" w:rsidR="00003479" w:rsidRDefault="00003479" w:rsidP="004227E8">
            <w:pPr>
              <w:jc w:val="center"/>
            </w:pPr>
            <w:r>
              <w:t>Point</w:t>
            </w:r>
          </w:p>
        </w:tc>
        <w:tc>
          <w:tcPr>
            <w:tcW w:w="2069" w:type="dxa"/>
          </w:tcPr>
          <w:p w14:paraId="4188C154" w14:textId="77777777" w:rsidR="00003479" w:rsidRDefault="00003479" w:rsidP="004227E8">
            <w:pPr>
              <w:jc w:val="center"/>
            </w:pPr>
            <w:r>
              <w:t>Direction</w:t>
            </w:r>
          </w:p>
        </w:tc>
        <w:tc>
          <w:tcPr>
            <w:tcW w:w="2069" w:type="dxa"/>
          </w:tcPr>
          <w:p w14:paraId="366D9D17" w14:textId="77777777" w:rsidR="00003479" w:rsidRDefault="00003479" w:rsidP="004227E8">
            <w:pPr>
              <w:jc w:val="center"/>
            </w:pPr>
            <w:r>
              <w:t>Sens</w:t>
            </w:r>
          </w:p>
        </w:tc>
        <w:tc>
          <w:tcPr>
            <w:tcW w:w="2069" w:type="dxa"/>
          </w:tcPr>
          <w:p w14:paraId="26305293" w14:textId="77777777" w:rsidR="00003479" w:rsidRDefault="00003479" w:rsidP="004227E8">
            <w:pPr>
              <w:jc w:val="center"/>
            </w:pPr>
            <w:r>
              <w:t>Norme</w:t>
            </w:r>
          </w:p>
        </w:tc>
      </w:tr>
      <w:tr w:rsidR="00003479" w14:paraId="2F9FAE4B" w14:textId="77777777" w:rsidTr="004227E8">
        <w:tc>
          <w:tcPr>
            <w:tcW w:w="2068" w:type="dxa"/>
          </w:tcPr>
          <w:p w14:paraId="775AE0F5" w14:textId="5F2F0C46" w:rsidR="00003479" w:rsidRDefault="00003479" w:rsidP="0094047D">
            <w:pPr>
              <w:pStyle w:val="Sansinterligne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69" w:type="dxa"/>
          </w:tcPr>
          <w:p w14:paraId="7474FE7A" w14:textId="671D03FE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475388AE" w14:textId="6167D32B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6AAF4683" w14:textId="5A53F195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6130FE7B" w14:textId="3D4D521D" w:rsidR="00003479" w:rsidRDefault="00003479" w:rsidP="004227E8">
            <w:pPr>
              <w:pStyle w:val="Sansinterligne"/>
              <w:jc w:val="center"/>
            </w:pPr>
          </w:p>
        </w:tc>
      </w:tr>
      <w:tr w:rsidR="00003479" w14:paraId="243114D3" w14:textId="77777777" w:rsidTr="004227E8">
        <w:tc>
          <w:tcPr>
            <w:tcW w:w="2068" w:type="dxa"/>
          </w:tcPr>
          <w:p w14:paraId="1BEE4585" w14:textId="42EC39E9" w:rsidR="00003479" w:rsidRDefault="00003479" w:rsidP="0094047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1EEDC3BA" w14:textId="04E43C5C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227A8A31" w14:textId="1D489762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5214488D" w14:textId="5A2D775A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6F301F63" w14:textId="2AF6D3F0" w:rsidR="00003479" w:rsidRDefault="00003479" w:rsidP="004227E8">
            <w:pPr>
              <w:pStyle w:val="Sansinterligne"/>
              <w:jc w:val="center"/>
            </w:pPr>
          </w:p>
        </w:tc>
      </w:tr>
      <w:tr w:rsidR="00003479" w14:paraId="561B2764" w14:textId="77777777" w:rsidTr="004227E8">
        <w:tc>
          <w:tcPr>
            <w:tcW w:w="2068" w:type="dxa"/>
          </w:tcPr>
          <w:p w14:paraId="09F89FDF" w14:textId="285A7E8A" w:rsidR="00003479" w:rsidRDefault="00003479" w:rsidP="0094047D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2219F0DA" w14:textId="46AAFA8B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58398F92" w14:textId="07B1AF9E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3345AC9B" w14:textId="0DC2DD55" w:rsidR="00003479" w:rsidRDefault="00003479" w:rsidP="004227E8">
            <w:pPr>
              <w:pStyle w:val="Sansinterligne"/>
              <w:jc w:val="center"/>
            </w:pPr>
          </w:p>
        </w:tc>
        <w:tc>
          <w:tcPr>
            <w:tcW w:w="2069" w:type="dxa"/>
          </w:tcPr>
          <w:p w14:paraId="12FB849D" w14:textId="7B768B17" w:rsidR="00003479" w:rsidRDefault="00003479" w:rsidP="004227E8">
            <w:pPr>
              <w:pStyle w:val="Sansinterligne"/>
              <w:jc w:val="center"/>
            </w:pPr>
          </w:p>
        </w:tc>
      </w:tr>
    </w:tbl>
    <w:p w14:paraId="6AC3158C" w14:textId="77777777" w:rsidR="00003479" w:rsidRPr="00B1479A" w:rsidRDefault="00003479" w:rsidP="00003479"/>
    <w:p w14:paraId="591E7D1D" w14:textId="77777777" w:rsidR="00003479" w:rsidRDefault="00003479" w:rsidP="00F94BE4">
      <w:pPr>
        <w:pStyle w:val="Questions"/>
      </w:pPr>
      <w:r>
        <w:t>Enoncer le PFS graphique :</w:t>
      </w:r>
    </w:p>
    <w:p w14:paraId="406C1098" w14:textId="77777777" w:rsidR="00003479" w:rsidRDefault="00003479" w:rsidP="00003479">
      <w:pPr>
        <w:pStyle w:val="Sansinterligne"/>
        <w:tabs>
          <w:tab w:val="left" w:pos="10206"/>
        </w:tabs>
      </w:pPr>
      <w:r>
        <w:tab/>
      </w:r>
    </w:p>
    <w:p w14:paraId="6D32E105" w14:textId="77777777" w:rsidR="00620851" w:rsidRDefault="00620851" w:rsidP="00620851">
      <w:pPr>
        <w:pStyle w:val="Sansinterligne"/>
        <w:tabs>
          <w:tab w:val="left" w:pos="10206"/>
        </w:tabs>
      </w:pPr>
      <w:r>
        <w:tab/>
      </w:r>
    </w:p>
    <w:p w14:paraId="0BA0CB5F" w14:textId="77777777" w:rsidR="00003479" w:rsidRDefault="00003479" w:rsidP="00003479"/>
    <w:p w14:paraId="32A6B7C1" w14:textId="5F634D0F" w:rsidR="00003479" w:rsidRDefault="00003479" w:rsidP="00F94BE4">
      <w:pPr>
        <w:pStyle w:val="Questions"/>
      </w:pPr>
      <w:r>
        <w:t xml:space="preserve">Effectuer la résolution graphique sur l’épure page précédente et mesurer la norme </w:t>
      </w:r>
      <m:oMath>
        <m:d>
          <m:dPr>
            <m:begChr m:val="‖"/>
            <m:endChr m:val="‖"/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tole/1</m:t>
                    </m:r>
                  </m:sub>
                </m:sSub>
              </m:e>
            </m:acc>
          </m:e>
        </m:d>
        <m:r>
          <m:rPr>
            <m:sty m:val="bi"/>
          </m:rPr>
          <w:rPr>
            <w:rFonts w:ascii="Cambria Math" w:hAnsi="Cambria Math"/>
          </w:rPr>
          <m:t> </m:t>
        </m:r>
      </m:oMath>
      <w:r>
        <w:rPr>
          <w:rFonts w:eastAsiaTheme="minorEastAsia"/>
        </w:rPr>
        <w:t>:</w:t>
      </w:r>
    </w:p>
    <w:p w14:paraId="53EF686A" w14:textId="77777777" w:rsidR="00620851" w:rsidRDefault="00620851" w:rsidP="00620851">
      <w:pPr>
        <w:pStyle w:val="Sansinterligne"/>
        <w:tabs>
          <w:tab w:val="left" w:pos="10206"/>
        </w:tabs>
      </w:pPr>
      <w:r>
        <w:tab/>
      </w:r>
    </w:p>
    <w:p w14:paraId="3D4C01EE" w14:textId="77777777" w:rsidR="00D8189F" w:rsidRDefault="00D8189F" w:rsidP="00D8189F"/>
    <w:p w14:paraId="52DD8B6D" w14:textId="1DFDD377" w:rsidR="002D77CA" w:rsidRDefault="002D77CA" w:rsidP="002D77CA">
      <w:pPr>
        <w:pStyle w:val="Questions"/>
      </w:pPr>
      <w:r>
        <w:t>Conclure quant au cahier des charges :</w:t>
      </w:r>
    </w:p>
    <w:p w14:paraId="2A5A79AC" w14:textId="6BFA8D27" w:rsidR="00BF3CB2" w:rsidRDefault="00BF3CB2" w:rsidP="00BF3CB2">
      <w:pPr>
        <w:pStyle w:val="Sansinterligne"/>
        <w:tabs>
          <w:tab w:val="left" w:pos="10204"/>
        </w:tabs>
      </w:pPr>
      <w:r>
        <w:tab/>
      </w:r>
    </w:p>
    <w:p w14:paraId="22857E0E" w14:textId="77777777" w:rsidR="00620851" w:rsidRDefault="00620851" w:rsidP="00620851">
      <w:pPr>
        <w:pStyle w:val="Sansinterligne"/>
        <w:tabs>
          <w:tab w:val="left" w:pos="10206"/>
        </w:tabs>
      </w:pPr>
      <w:r>
        <w:tab/>
      </w:r>
    </w:p>
    <w:p w14:paraId="7641A6DD" w14:textId="77777777" w:rsidR="00620851" w:rsidRDefault="00620851" w:rsidP="00620851">
      <w:pPr>
        <w:pStyle w:val="Sansinterligne"/>
        <w:tabs>
          <w:tab w:val="left" w:pos="10206"/>
        </w:tabs>
      </w:pPr>
      <w:r>
        <w:tab/>
      </w:r>
    </w:p>
    <w:p w14:paraId="060610ED" w14:textId="77777777" w:rsidR="00BF3CB2" w:rsidRDefault="00BF3CB2" w:rsidP="00BF3CB2"/>
    <w:p w14:paraId="05713D2A" w14:textId="71F68272" w:rsidR="00515E54" w:rsidRDefault="00515E54" w:rsidP="00515E54">
      <w:pPr>
        <w:pStyle w:val="Titre2"/>
      </w:pPr>
      <w:r>
        <w:t>Etude du dimensionnement de la lame :</w:t>
      </w:r>
    </w:p>
    <w:p w14:paraId="7564E979" w14:textId="14FF407A" w:rsidR="00041A63" w:rsidRPr="00041A63" w:rsidRDefault="00041A63" w:rsidP="00041A63">
      <w:pPr>
        <w:pStyle w:val="Titre3"/>
      </w:pPr>
      <w:r>
        <w:t>Modélisation du problème :</w:t>
      </w:r>
    </w:p>
    <w:p w14:paraId="438E288D" w14:textId="54F9B9EF" w:rsidR="00F51A46" w:rsidRDefault="00041A63" w:rsidP="00F51A46">
      <w:pPr>
        <w:rPr>
          <w:rFonts w:eastAsiaTheme="minorEastAsia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16256" behindDoc="0" locked="0" layoutInCell="1" allowOverlap="1" wp14:anchorId="391DB3F3" wp14:editId="21BFD57B">
                <wp:simplePos x="0" y="0"/>
                <wp:positionH relativeFrom="column">
                  <wp:posOffset>3639185</wp:posOffset>
                </wp:positionH>
                <wp:positionV relativeFrom="paragraph">
                  <wp:posOffset>64770</wp:posOffset>
                </wp:positionV>
                <wp:extent cx="2832735" cy="1137920"/>
                <wp:effectExtent l="0" t="0" r="12065" b="30480"/>
                <wp:wrapSquare wrapText="bothSides"/>
                <wp:docPr id="79" name="Grouper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2735" cy="1137920"/>
                          <a:chOff x="0" y="0"/>
                          <a:chExt cx="2832735" cy="1137920"/>
                        </a:xfrm>
                      </wpg:grpSpPr>
                      <pic:pic xmlns:pic="http://schemas.openxmlformats.org/drawingml/2006/picture">
                        <pic:nvPicPr>
                          <pic:cNvPr id="5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alphaModFix amt="71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76835" y="0"/>
                            <a:ext cx="2350770" cy="105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4" name="Connecteur droit 64"/>
                        <wps:cNvCnPr/>
                        <wps:spPr>
                          <a:xfrm>
                            <a:off x="236855" y="622300"/>
                            <a:ext cx="1795780" cy="160020"/>
                          </a:xfrm>
                          <a:prstGeom prst="line">
                            <a:avLst/>
                          </a:prstGeom>
                          <a:ln w="571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65" name="Triangle isocèle 65"/>
                        <wps:cNvSpPr/>
                        <wps:spPr>
                          <a:xfrm>
                            <a:off x="1890395" y="800100"/>
                            <a:ext cx="299720" cy="337820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Connecteur droit avec flèche 66"/>
                        <wps:cNvCnPr/>
                        <wps:spPr>
                          <a:xfrm>
                            <a:off x="2174875" y="248920"/>
                            <a:ext cx="568960" cy="444500"/>
                          </a:xfrm>
                          <a:prstGeom prst="straightConnector1">
                            <a:avLst/>
                          </a:prstGeom>
                          <a:ln w="381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67" name="Zone de texte 67"/>
                        <wps:cNvSpPr txBox="1"/>
                        <wps:spPr>
                          <a:xfrm>
                            <a:off x="0" y="408940"/>
                            <a:ext cx="37909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7CC30B" w14:textId="63A1A823" w:rsidR="00824B3D" w:rsidRDefault="00824B3D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Connecteur droit 68"/>
                        <wps:cNvCnPr/>
                        <wps:spPr>
                          <a:xfrm flipH="1">
                            <a:off x="2032635" y="231140"/>
                            <a:ext cx="142240" cy="568960"/>
                          </a:xfrm>
                          <a:prstGeom prst="line">
                            <a:avLst/>
                          </a:prstGeom>
                          <a:ln w="571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69" name="Triangle isocèle 69"/>
                        <wps:cNvSpPr/>
                        <wps:spPr>
                          <a:xfrm rot="10800000">
                            <a:off x="114935" y="284480"/>
                            <a:ext cx="299720" cy="337820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Zone de texte 70"/>
                        <wps:cNvSpPr txBox="1"/>
                        <wps:spPr>
                          <a:xfrm>
                            <a:off x="1730375" y="764540"/>
                            <a:ext cx="37909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1546DD" w14:textId="768339B5" w:rsidR="00824B3D" w:rsidRDefault="00824B3D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Zone de texte 71"/>
                        <wps:cNvSpPr txBox="1"/>
                        <wps:spPr>
                          <a:xfrm>
                            <a:off x="1908175" y="124460"/>
                            <a:ext cx="37909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70764D" w14:textId="5932F4A5" w:rsidR="00824B3D" w:rsidRDefault="00824B3D"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Zone de texte 78"/>
                        <wps:cNvSpPr txBox="1"/>
                        <wps:spPr>
                          <a:xfrm>
                            <a:off x="2441575" y="195580"/>
                            <a:ext cx="3911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1887F2" w14:textId="3595A876" w:rsidR="00824B3D" w:rsidRPr="00935BDC" w:rsidRDefault="009811F3">
                              <w:pPr>
                                <w:rPr>
                                  <w:sz w:val="20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808080" w:themeColor="background1" w:themeShade="80"/>
                                          <w:sz w:val="32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808080" w:themeColor="background1" w:themeShade="80"/>
                                          <w:sz w:val="32"/>
                                        </w:rPr>
                                        <m:t>B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DB3F3" id="Grouper 79" o:spid="_x0000_s1073" style="position:absolute;left:0;text-align:left;margin-left:286.55pt;margin-top:5.1pt;width:223.05pt;height:89.6pt;z-index:251616256;mso-position-horizontal-relative:text;mso-position-vertical-relative:text" coordsize="28327,1137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">
                <v:shape id="Image 1" o:spid="_x0000_s1074" type="#_x0000_t75" style="position:absolute;left:768;width:23508;height:10566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">
                  <v:imagedata r:id="rId17" o:title=""/>
                </v:shape>
                <v:line id="Connecteur droit 64" o:spid="_x0000_s1075" style="position:absolute;visibility:visible;mso-wrap-style:square" from="2368,6223" to="20326,78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" filled="t" fillcolor="white [3201]" strokecolor="black [3200]" strokeweight="4.5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65" o:spid="_x0000_s1076" type="#_x0000_t5" style="position:absolute;left:18903;top:8001;width:2998;height:3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" fillcolor="white [3201]" strokecolor="black [3200]" strokeweight="2pt"/>
                <v:shape id="Connecteur droit avec flèche 66" o:spid="_x0000_s1077" type="#_x0000_t32" style="position:absolute;left:21748;top:2489;width:5690;height:444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" filled="t" fillcolor="white [3201]" strokecolor="#7f7f7f [1612]" strokeweight="3pt">
                  <v:stroke endarrow="open"/>
                </v:shape>
                <v:shape id="Zone de texte 67" o:spid="_x0000_s1078" type="#_x0000_t202" style="position:absolute;top:4089;width:3790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" filled="f" stroked="f">
                  <v:textbox>
                    <w:txbxContent>
                      <w:p w14:paraId="3B7CC30B" w14:textId="63A1A823" w:rsidR="00824B3D" w:rsidRDefault="00824B3D">
                        <w:r>
                          <w:t>A</w:t>
                        </w:r>
                      </w:p>
                    </w:txbxContent>
                  </v:textbox>
                </v:shape>
                <v:line id="Connecteur droit 68" o:spid="_x0000_s1079" style="position:absolute;flip:x;visibility:visible;mso-wrap-style:square" from="20326,2311" to="21748,80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" filled="t" fillcolor="white [3201]" strokecolor="black [3200]" strokeweight="4.5pt"/>
                <v:shape id="Triangle isocèle 69" o:spid="_x0000_s1080" type="#_x0000_t5" style="position:absolute;left:1149;top:2844;width:2997;height:3379;rotation:1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" fillcolor="white [3201]" strokecolor="black [3200]" strokeweight="2pt"/>
                <v:shape id="Zone de texte 70" o:spid="_x0000_s1081" type="#_x0000_t202" style="position:absolute;left:17303;top:7645;width:3791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" filled="f" stroked="f">
                  <v:textbox>
                    <w:txbxContent>
                      <w:p w14:paraId="081546DD" w14:textId="768339B5" w:rsidR="00824B3D" w:rsidRDefault="00824B3D">
                        <w:r>
                          <w:t>C</w:t>
                        </w:r>
                      </w:p>
                    </w:txbxContent>
                  </v:textbox>
                </v:shape>
                <v:shape id="Zone de texte 71" o:spid="_x0000_s1082" type="#_x0000_t202" style="position:absolute;left:19081;top:1244;width:3791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" filled="f" stroked="f">
                  <v:textbox>
                    <w:txbxContent>
                      <w:p w14:paraId="1370764D" w14:textId="5932F4A5" w:rsidR="00824B3D" w:rsidRDefault="00824B3D">
                        <w:r>
                          <w:t>B</w:t>
                        </w:r>
                      </w:p>
                    </w:txbxContent>
                  </v:textbox>
                </v:shape>
                <v:shape id="Zone de texte 78" o:spid="_x0000_s1083" type="#_x0000_t202" style="position:absolute;left:24415;top:1955;width:3912;height:48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" filled="f" stroked="f">
                  <v:textbox>
                    <w:txbxContent>
                      <w:p w14:paraId="481887F2" w14:textId="3595A876" w:rsidR="00824B3D" w:rsidRPr="00935BDC" w:rsidRDefault="009811F3">
                        <w:pPr>
                          <w:rPr>
                            <w:sz w:val="20"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color w:val="808080" w:themeColor="background1" w:themeShade="80"/>
                                    <w:sz w:val="32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color w:val="808080" w:themeColor="background1" w:themeShade="80"/>
                                    <w:sz w:val="32"/>
                                  </w:rPr>
                                  <m:t>B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C5327">
        <w:t xml:space="preserve">On suppose que la lame est une </w:t>
      </w:r>
      <w:r w:rsidR="00FC5327" w:rsidRPr="00041A63">
        <w:rPr>
          <w:b/>
          <w:i/>
        </w:rPr>
        <w:t>poutre</w:t>
      </w:r>
      <w:r w:rsidRPr="00041A63">
        <w:rPr>
          <w:b/>
          <w:i/>
        </w:rPr>
        <w:t xml:space="preserve"> à section rectangulaire</w:t>
      </w:r>
      <w:r w:rsidR="00FC5327">
        <w:t xml:space="preserve"> sur 2 appuis simple</w:t>
      </w:r>
      <w:r>
        <w:t>s</w:t>
      </w:r>
      <w:r w:rsidR="00FC5327">
        <w:t xml:space="preserve"> en A et C </w:t>
      </w:r>
      <w:r w:rsidR="00FC5327" w:rsidRPr="006D4811">
        <w:t xml:space="preserve">soumise à un effort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rFonts w:eastAsiaTheme="minorEastAsia"/>
        </w:rPr>
        <w:t xml:space="preserve"> en B :</w:t>
      </w:r>
    </w:p>
    <w:p w14:paraId="3FB67029" w14:textId="77777777" w:rsidR="00041A63" w:rsidRDefault="00041A63" w:rsidP="00F51A46">
      <w:pPr>
        <w:rPr>
          <w:rFonts w:eastAsiaTheme="minorEastAsia"/>
        </w:rPr>
      </w:pPr>
    </w:p>
    <w:p w14:paraId="2FBA2882" w14:textId="6FCDED0D" w:rsidR="004C2AD9" w:rsidRDefault="00041A63" w:rsidP="00F51A46">
      <w:r>
        <w:t>On fait l’hypothèse que le modèle « redressé »</w:t>
      </w:r>
      <w:r w:rsidR="0012460C">
        <w:t xml:space="preserve"> en </w:t>
      </w:r>
      <w:r w:rsidR="0012460C" w:rsidRPr="0012460C">
        <w:rPr>
          <w:b/>
          <w:i/>
        </w:rPr>
        <w:t>flexion simple</w:t>
      </w:r>
      <w:r>
        <w:t xml:space="preserve"> ci-dessous donnera des résultats satisfaisants :</w:t>
      </w:r>
    </w:p>
    <w:p w14:paraId="29639E5D" w14:textId="6A5F41F6" w:rsidR="00F51A46" w:rsidRDefault="00A23E5A" w:rsidP="00F51A46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49A5F559" wp14:editId="576D876E">
                <wp:extent cx="6560820" cy="1849120"/>
                <wp:effectExtent l="0" t="25400" r="43180" b="55880"/>
                <wp:docPr id="77" name="Grouper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820" cy="1849120"/>
                          <a:chOff x="0" y="0"/>
                          <a:chExt cx="6560820" cy="1849120"/>
                        </a:xfrm>
                      </wpg:grpSpPr>
                      <wps:wsp>
                        <wps:cNvPr id="57" name="Rectangle 57"/>
                        <wps:cNvSpPr/>
                        <wps:spPr>
                          <a:xfrm>
                            <a:off x="5986145" y="355600"/>
                            <a:ext cx="284480" cy="568960"/>
                          </a:xfrm>
                          <a:prstGeom prst="rect">
                            <a:avLst/>
                          </a:prstGeom>
                          <a:pattFill prst="ltDnDiag">
                            <a:fgClr>
                              <a:schemeClr val="tx1"/>
                            </a:fgClr>
                            <a:bgClr>
                              <a:prstClr val="white"/>
                            </a:bgClr>
                          </a:patt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riangle isocèle 116"/>
                        <wps:cNvSpPr/>
                        <wps:spPr>
                          <a:xfrm>
                            <a:off x="62865" y="675640"/>
                            <a:ext cx="300168" cy="337820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Connecteur droit 117"/>
                        <wps:cNvCnPr/>
                        <wps:spPr>
                          <a:xfrm>
                            <a:off x="205105" y="640080"/>
                            <a:ext cx="4407734" cy="0"/>
                          </a:xfrm>
                          <a:prstGeom prst="line">
                            <a:avLst/>
                          </a:prstGeom>
                          <a:ln w="571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18" name="Triangle isocèle 118"/>
                        <wps:cNvSpPr/>
                        <wps:spPr>
                          <a:xfrm>
                            <a:off x="3143250" y="675640"/>
                            <a:ext cx="300168" cy="337820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Connecteur droit avec flèche 119"/>
                        <wps:cNvCnPr/>
                        <wps:spPr>
                          <a:xfrm>
                            <a:off x="4596765" y="640080"/>
                            <a:ext cx="0" cy="1209040"/>
                          </a:xfrm>
                          <a:prstGeom prst="straightConnector1">
                            <a:avLst/>
                          </a:prstGeom>
                          <a:ln w="381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0" name="Connecteur droit 120"/>
                        <wps:cNvCnPr/>
                        <wps:spPr>
                          <a:xfrm>
                            <a:off x="205105" y="1120140"/>
                            <a:ext cx="0" cy="62230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1" name="Connecteur droit 121"/>
                        <wps:cNvCnPr/>
                        <wps:spPr>
                          <a:xfrm>
                            <a:off x="3301365" y="1120140"/>
                            <a:ext cx="0" cy="30226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737360" y="426720"/>
                            <a:ext cx="110588" cy="426720"/>
                          </a:xfrm>
                          <a:prstGeom prst="rect">
                            <a:avLst/>
                          </a:prstGeom>
                          <a:pattFill prst="ltDnDiag">
                            <a:fgClr>
                              <a:schemeClr val="tx1"/>
                            </a:fgClr>
                            <a:bgClr>
                              <a:prstClr val="white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Connecteur droit 123"/>
                        <wps:cNvCnPr/>
                        <wps:spPr>
                          <a:xfrm>
                            <a:off x="1847850" y="426720"/>
                            <a:ext cx="0" cy="42672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5" name="Connecteur droit 125"/>
                        <wps:cNvCnPr/>
                        <wps:spPr>
                          <a:xfrm>
                            <a:off x="1831975" y="995680"/>
                            <a:ext cx="0" cy="40894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6" name="Connecteur droit 126"/>
                        <wps:cNvCnPr/>
                        <wps:spPr>
                          <a:xfrm flipH="1">
                            <a:off x="205105" y="1546860"/>
                            <a:ext cx="4391935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7" name="Connecteur droit 127"/>
                        <wps:cNvCnPr/>
                        <wps:spPr>
                          <a:xfrm flipH="1">
                            <a:off x="205105" y="1244600"/>
                            <a:ext cx="1627228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9" name="Connecteur droit 129"/>
                        <wps:cNvCnPr/>
                        <wps:spPr>
                          <a:xfrm flipH="1">
                            <a:off x="3301365" y="1244600"/>
                            <a:ext cx="1295463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30" name="Zone de texte 130"/>
                        <wps:cNvSpPr txBox="1"/>
                        <wps:spPr>
                          <a:xfrm>
                            <a:off x="0" y="39116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240272" w14:textId="6B19DC86" w:rsidR="00824B3D" w:rsidRDefault="00824B3D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Zone de texte 131"/>
                        <wps:cNvSpPr txBox="1"/>
                        <wps:spPr>
                          <a:xfrm>
                            <a:off x="1800860" y="39116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A4D5B0" w14:textId="1F9754C3" w:rsidR="00824B3D" w:rsidRDefault="00824B3D">
                              <w: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Zone de texte 132"/>
                        <wps:cNvSpPr txBox="1"/>
                        <wps:spPr>
                          <a:xfrm>
                            <a:off x="3080385" y="39116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0D8E71" w14:textId="681363DC" w:rsidR="00824B3D" w:rsidRDefault="00824B3D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Zone de texte 133"/>
                        <wps:cNvSpPr txBox="1"/>
                        <wps:spPr>
                          <a:xfrm>
                            <a:off x="4391660" y="39116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24C8A6" w14:textId="597596F2" w:rsidR="00824B3D" w:rsidRDefault="00824B3D"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Zone de texte 134"/>
                        <wps:cNvSpPr txBox="1"/>
                        <wps:spPr>
                          <a:xfrm>
                            <a:off x="821055" y="96012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96C14D" w14:textId="792C3786" w:rsidR="00824B3D" w:rsidRDefault="00824B3D" w:rsidP="000B6A3F">
                              <w:pPr>
                                <w:jc w:val="center"/>
                              </w:pPr>
                              <w:proofErr w:type="gramStart"/>
                              <w: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Zone de texte 135"/>
                        <wps:cNvSpPr txBox="1"/>
                        <wps:spPr>
                          <a:xfrm>
                            <a:off x="3775710" y="96012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5EB3F7" w14:textId="1484A3BE" w:rsidR="00824B3D" w:rsidRDefault="00824B3D" w:rsidP="000B6A3F">
                              <w:pPr>
                                <w:jc w:val="center"/>
                              </w:pPr>
                              <w:r>
                                <w:t>l</w:t>
                              </w:r>
                              <w:r w:rsidRPr="000B6A3F">
                                <w:rPr>
                                  <w:szCs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Zone de texte 136"/>
                        <wps:cNvSpPr txBox="1"/>
                        <wps:spPr>
                          <a:xfrm>
                            <a:off x="2274570" y="126238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89BC9A" w14:textId="3C6097C0" w:rsidR="00824B3D" w:rsidRDefault="00824B3D" w:rsidP="000B6A3F">
                              <w:pPr>
                                <w:jc w:val="center"/>
                              </w:pPr>
                              <w:proofErr w:type="gramStart"/>
                              <w:r>
                                <w:t>l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Connecteur droit 137"/>
                        <wps:cNvCnPr/>
                        <wps:spPr>
                          <a:xfrm>
                            <a:off x="205105" y="71120"/>
                            <a:ext cx="0" cy="49784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38" name="Connecteur droit 138"/>
                        <wps:cNvCnPr/>
                        <wps:spPr>
                          <a:xfrm flipH="1">
                            <a:off x="4660265" y="640080"/>
                            <a:ext cx="426555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39" name="Zone de texte 139"/>
                        <wps:cNvSpPr txBox="1"/>
                        <wps:spPr>
                          <a:xfrm>
                            <a:off x="4723130" y="33782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63C9F1" w14:textId="53C4EF57" w:rsidR="00824B3D" w:rsidRDefault="009811F3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Zone de texte 140"/>
                        <wps:cNvSpPr txBox="1"/>
                        <wps:spPr>
                          <a:xfrm>
                            <a:off x="157480" y="0"/>
                            <a:ext cx="3791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B7932C" w14:textId="120BAEDE" w:rsidR="00824B3D" w:rsidRDefault="009811F3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Zone de texte 51"/>
                        <wps:cNvSpPr txBox="1"/>
                        <wps:spPr>
                          <a:xfrm>
                            <a:off x="4533900" y="1102360"/>
                            <a:ext cx="410757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47A44D" w14:textId="2BE6C413" w:rsidR="00824B3D" w:rsidRPr="00607143" w:rsidRDefault="009811F3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808080" w:themeColor="background1" w:themeShade="80"/>
                                          <w:sz w:val="40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808080" w:themeColor="background1" w:themeShade="80"/>
                                          <w:sz w:val="40"/>
                                        </w:rPr>
                                        <m:t>B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  <w:p w14:paraId="4AAD1D84" w14:textId="77777777" w:rsidR="00824B3D" w:rsidRDefault="00824B3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onnecteur droit 53"/>
                        <wps:cNvCnPr/>
                        <wps:spPr>
                          <a:xfrm>
                            <a:off x="6122670" y="71120"/>
                            <a:ext cx="0" cy="56896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54" name="Zone de texte 54"/>
                        <wps:cNvSpPr txBox="1"/>
                        <wps:spPr>
                          <a:xfrm>
                            <a:off x="6075045" y="0"/>
                            <a:ext cx="37909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64C781" w14:textId="77777777" w:rsidR="00824B3D" w:rsidRDefault="009811F3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Connecteur droit 55"/>
                        <wps:cNvCnPr/>
                        <wps:spPr>
                          <a:xfrm flipH="1">
                            <a:off x="6118860" y="640080"/>
                            <a:ext cx="426085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56" name="Zone de texte 56"/>
                        <wps:cNvSpPr txBox="1"/>
                        <wps:spPr>
                          <a:xfrm>
                            <a:off x="6181725" y="337820"/>
                            <a:ext cx="37909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F0184A" w14:textId="708BE790" w:rsidR="00824B3D" w:rsidRDefault="009811F3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z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Connecteur droit 58"/>
                        <wps:cNvCnPr/>
                        <wps:spPr>
                          <a:xfrm>
                            <a:off x="5991860" y="995680"/>
                            <a:ext cx="0" cy="30226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59" name="Connecteur droit 59"/>
                        <wps:cNvCnPr/>
                        <wps:spPr>
                          <a:xfrm>
                            <a:off x="6276340" y="995680"/>
                            <a:ext cx="0" cy="30226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60" name="Connecteur droit 60"/>
                        <wps:cNvCnPr/>
                        <wps:spPr>
                          <a:xfrm>
                            <a:off x="6276340" y="1173480"/>
                            <a:ext cx="177800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61" name="Connecteur droit 61"/>
                        <wps:cNvCnPr/>
                        <wps:spPr>
                          <a:xfrm flipH="1">
                            <a:off x="5814060" y="1173480"/>
                            <a:ext cx="177165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62" name="Connecteur droit 62"/>
                        <wps:cNvCnPr/>
                        <wps:spPr>
                          <a:xfrm flipH="1">
                            <a:off x="5938520" y="1173480"/>
                            <a:ext cx="426085" cy="0"/>
                          </a:xfrm>
                          <a:prstGeom prst="line">
                            <a:avLst/>
                          </a:prstGeom>
                          <a:ln w="6350" cmpd="sng">
                            <a:headEnd type="none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63" name="Zone de texte 63"/>
                        <wps:cNvSpPr txBox="1"/>
                        <wps:spPr>
                          <a:xfrm>
                            <a:off x="5991860" y="942340"/>
                            <a:ext cx="37909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F1A262" w14:textId="311615E6" w:rsidR="00824B3D" w:rsidRDefault="00824B3D">
                              <w:proofErr w:type="gramStart"/>
                              <w:r>
                                <w:t>b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Connecteur droit 72"/>
                        <wps:cNvCnPr/>
                        <wps:spPr>
                          <a:xfrm>
                            <a:off x="5760720" y="355600"/>
                            <a:ext cx="0" cy="58674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73" name="Connecteur droit 73"/>
                        <wps:cNvCnPr/>
                        <wps:spPr>
                          <a:xfrm flipH="1">
                            <a:off x="5582920" y="355600"/>
                            <a:ext cx="355600" cy="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74" name="Connecteur droit 74"/>
                        <wps:cNvCnPr/>
                        <wps:spPr>
                          <a:xfrm flipH="1">
                            <a:off x="5582920" y="924560"/>
                            <a:ext cx="355600" cy="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75" name="Zone de texte 75"/>
                        <wps:cNvSpPr txBox="1"/>
                        <wps:spPr>
                          <a:xfrm>
                            <a:off x="5529580" y="515620"/>
                            <a:ext cx="37909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3BFD3B" w14:textId="5EA99190" w:rsidR="00824B3D" w:rsidRDefault="00824B3D">
                              <w:proofErr w:type="gramStart"/>
                              <w:r>
                                <w:t>h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Zone de texte 76"/>
                        <wps:cNvSpPr txBox="1"/>
                        <wps:spPr>
                          <a:xfrm>
                            <a:off x="6009640" y="497840"/>
                            <a:ext cx="106680" cy="160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E360D1" w14:textId="77777777" w:rsidR="00824B3D" w:rsidRDefault="00824B3D">
                              <w: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A5F559" id="Grouper 77" o:spid="_x0000_s1084" style="width:516.6pt;height:145.6pt;mso-position-horizontal-relative:char;mso-position-vertical-relative:line" coordsize="65608,1849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">
                <v:rect id="Rectangle 57" o:spid="_x0000_s1085" style="position:absolute;left:59861;top:3556;width:2845;height:568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" fillcolor="black [3213]" strokecolor="black [3200]" strokeweight="2pt">
                  <v:fill r:id="rId18" o:title="" type="pattern"/>
                </v:rect>
                <v:shape id="Triangle isocèle 116" o:spid="_x0000_s1086" type="#_x0000_t5" style="position:absolute;left:628;top:6756;width:3002;height:3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" fillcolor="white [3201]" strokecolor="black [3200]" strokeweight="2pt"/>
                <v:line id="Connecteur droit 117" o:spid="_x0000_s1087" style="position:absolute;visibility:visible;mso-wrap-style:square" from="2051,6400" to="46128,64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" filled="t" fillcolor="white [3201]" strokecolor="black [3200]" strokeweight="4.5pt"/>
                <v:shape id="Triangle isocèle 118" o:spid="_x0000_s1088" type="#_x0000_t5" style="position:absolute;left:31432;top:6756;width:3002;height:3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" fillcolor="white [3201]" strokecolor="black [3200]" strokeweight="2pt"/>
                <v:shape id="Connecteur droit avec flèche 119" o:spid="_x0000_s1089" type="#_x0000_t32" style="position:absolute;left:45967;top:6400;width:0;height:1209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" filled="t" fillcolor="white [3201]" strokecolor="#7f7f7f [1612]" strokeweight="3pt">
                  <v:stroke endarrow="open"/>
                </v:shape>
                <v:line id="Connecteur droit 120" o:spid="_x0000_s1090" style="position:absolute;visibility:visible;mso-wrap-style:square" from="2051,11201" to="2051,174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" filled="t" fillcolor="white [3201]" strokecolor="black [3200]" strokeweight=".5pt"/>
                <v:line id="Connecteur droit 121" o:spid="_x0000_s1091" style="position:absolute;visibility:visible;mso-wrap-style:square" from="33013,11201" to="33013,142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" filled="t" fillcolor="white [3201]" strokecolor="black [3200]" strokeweight=".5pt"/>
                <v:rect id="Rectangle 124" o:spid="_x0000_s1092" style="position:absolute;left:17373;top:4267;width:1106;height:42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" fillcolor="black [3213]" stroked="f" strokeweight="2pt">
                  <v:fill r:id="rId18" o:title="" type="pattern"/>
                </v:rect>
                <v:line id="Connecteur droit 123" o:spid="_x0000_s1093" style="position:absolute;visibility:visible;mso-wrap-style:square" from="18478,4267" to="18478,85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" filled="t" fillcolor="white [3201]" strokecolor="black [3200]" strokeweight=".5pt"/>
                <v:line id="Connecteur droit 125" o:spid="_x0000_s1094" style="position:absolute;visibility:visible;mso-wrap-style:square" from="18319,9956" to="18319,140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" filled="t" fillcolor="white [3201]" strokecolor="black [3200]" strokeweight=".5pt"/>
                <v:line id="Connecteur droit 126" o:spid="_x0000_s1095" style="position:absolute;flip:x;visibility:visible;mso-wrap-style:square" from="2051,15468" to="45970,154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" filled="t" fillcolor="white [3201]" strokecolor="black [3200]" strokeweight=".5pt">
                  <v:stroke startarrow="open" endarrow="open"/>
                </v:line>
                <v:line id="Connecteur droit 127" o:spid="_x0000_s1096" style="position:absolute;flip:x;visibility:visible;mso-wrap-style:square" from="2051,12446" to="18323,124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" filled="t" fillcolor="white [3201]" strokecolor="black [3200]" strokeweight=".5pt">
                  <v:stroke startarrow="open" endarrow="open"/>
                </v:line>
                <v:line id="Connecteur droit 129" o:spid="_x0000_s1097" style="position:absolute;flip:x;visibility:visible;mso-wrap-style:square" from="33013,12446" to="45968,124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" filled="t" fillcolor="white [3201]" strokecolor="black [3200]" strokeweight=".5pt">
                  <v:stroke startarrow="open" endarrow="open"/>
                </v:line>
                <v:shape id="Zone de texte 130" o:spid="_x0000_s1098" type="#_x0000_t202" style="position:absolute;top:3911;width:3791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" filled="f" stroked="f">
                  <v:textbox>
                    <w:txbxContent>
                      <w:p w14:paraId="0A240272" w14:textId="6B19DC86" w:rsidR="00824B3D" w:rsidRDefault="00824B3D">
                        <w:r>
                          <w:t>A</w:t>
                        </w:r>
                      </w:p>
                    </w:txbxContent>
                  </v:textbox>
                </v:shape>
                <v:shape id="Zone de texte 131" o:spid="_x0000_s1099" type="#_x0000_t202" style="position:absolute;left:18008;top:3911;width:3792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" filled="f" stroked="f">
                  <v:textbox>
                    <w:txbxContent>
                      <w:p w14:paraId="27A4D5B0" w14:textId="1F9754C3" w:rsidR="00824B3D" w:rsidRDefault="00824B3D">
                        <w:r>
                          <w:t>G</w:t>
                        </w:r>
                      </w:p>
                    </w:txbxContent>
                  </v:textbox>
                </v:shape>
                <v:shape id="Zone de texte 132" o:spid="_x0000_s1100" type="#_x0000_t202" style="position:absolute;left:30803;top:3911;width:3792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" filled="f" stroked="f">
                  <v:textbox>
                    <w:txbxContent>
                      <w:p w14:paraId="450D8E71" w14:textId="681363DC" w:rsidR="00824B3D" w:rsidRDefault="00824B3D">
                        <w:r>
                          <w:t>C</w:t>
                        </w:r>
                      </w:p>
                    </w:txbxContent>
                  </v:textbox>
                </v:shape>
                <v:shape id="Zone de texte 133" o:spid="_x0000_s1101" type="#_x0000_t202" style="position:absolute;left:43916;top:3911;width:3792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" filled="f" stroked="f">
                  <v:textbox>
                    <w:txbxContent>
                      <w:p w14:paraId="4324C8A6" w14:textId="597596F2" w:rsidR="00824B3D" w:rsidRDefault="00824B3D">
                        <w:r>
                          <w:t>B</w:t>
                        </w:r>
                      </w:p>
                    </w:txbxContent>
                  </v:textbox>
                </v:shape>
                <v:shape id="Zone de texte 134" o:spid="_x0000_s1102" type="#_x0000_t202" style="position:absolute;left:8210;top:9601;width:3792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" filled="f" stroked="f">
                  <v:textbox>
                    <w:txbxContent>
                      <w:p w14:paraId="4B96C14D" w14:textId="792C3786" w:rsidR="00824B3D" w:rsidRDefault="00824B3D" w:rsidP="000B6A3F">
                        <w:pPr>
                          <w:jc w:val="center"/>
                        </w:pPr>
                        <w:proofErr w:type="gramStart"/>
                        <w: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Zone de texte 135" o:spid="_x0000_s1103" type="#_x0000_t202" style="position:absolute;left:37757;top:9601;width:3791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" filled="f" stroked="f">
                  <v:textbox>
                    <w:txbxContent>
                      <w:p w14:paraId="255EB3F7" w14:textId="1484A3BE" w:rsidR="00824B3D" w:rsidRDefault="00824B3D" w:rsidP="000B6A3F">
                        <w:pPr>
                          <w:jc w:val="center"/>
                        </w:pPr>
                        <w:r>
                          <w:t>l</w:t>
                        </w:r>
                        <w:r w:rsidRPr="000B6A3F">
                          <w:rPr>
                            <w:szCs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Zone de texte 136" o:spid="_x0000_s1104" type="#_x0000_t202" style="position:absolute;left:22745;top:12623;width:3792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" filled="f" stroked="f">
                  <v:textbox>
                    <w:txbxContent>
                      <w:p w14:paraId="5389BC9A" w14:textId="3C6097C0" w:rsidR="00824B3D" w:rsidRDefault="00824B3D" w:rsidP="000B6A3F">
                        <w:pPr>
                          <w:jc w:val="center"/>
                        </w:pPr>
                        <w:proofErr w:type="gramStart"/>
                        <w:r>
                          <w:t>l</w:t>
                        </w:r>
                        <w:proofErr w:type="gramEnd"/>
                      </w:p>
                    </w:txbxContent>
                  </v:textbox>
                </v:shape>
                <v:line id="Connecteur droit 137" o:spid="_x0000_s1105" style="position:absolute;visibility:visible;mso-wrap-style:square" from="2051,711" to="2051,56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" filled="t" fillcolor="white [3201]" strokecolor="black [3200]" strokeweight=".5pt">
                  <v:stroke startarrow="open"/>
                </v:line>
                <v:line id="Connecteur droit 138" o:spid="_x0000_s1106" style="position:absolute;flip:x;visibility:visible;mso-wrap-style:square" from="46602,6400" to="50868,64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" filled="t" fillcolor="white [3201]" strokecolor="black [3200]" strokeweight=".5pt">
                  <v:stroke startarrow="open"/>
                </v:line>
                <v:shape id="Zone de texte 139" o:spid="_x0000_s1107" type="#_x0000_t202" style="position:absolute;left:47231;top:3378;width:3791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" filled="f" stroked="f">
                  <v:textbox>
                    <w:txbxContent>
                      <w:p w14:paraId="0963C9F1" w14:textId="53C4EF57" w:rsidR="00824B3D" w:rsidRDefault="009811F3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140" o:spid="_x0000_s1108" type="#_x0000_t202" style="position:absolute;left:1574;width:3792;height:28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" filled="f" stroked="f">
                  <v:textbox>
                    <w:txbxContent>
                      <w:p w14:paraId="13B7932C" w14:textId="120BAEDE" w:rsidR="00824B3D" w:rsidRDefault="009811F3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51" o:spid="_x0000_s1109" type="#_x0000_t202" style="position:absolute;left:45339;top:11023;width:4107;height:42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" filled="f" stroked="f">
                  <v:textbox>
                    <w:txbxContent>
                      <w:p w14:paraId="3447A44D" w14:textId="2BE6C413" w:rsidR="00824B3D" w:rsidRPr="00607143" w:rsidRDefault="009811F3">
                        <w:pPr>
                          <w:rPr>
                            <w:color w:val="808080" w:themeColor="background1" w:themeShade="80"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color w:val="808080" w:themeColor="background1" w:themeShade="80"/>
                                    <w:sz w:val="4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color w:val="808080" w:themeColor="background1" w:themeShade="80"/>
                                    <w:sz w:val="40"/>
                                  </w:rPr>
                                  <m:t>B</m:t>
                                </m:r>
                              </m:e>
                            </m:acc>
                          </m:oMath>
                        </m:oMathPara>
                      </w:p>
                      <w:p w14:paraId="4AAD1D84" w14:textId="77777777" w:rsidR="00824B3D" w:rsidRDefault="00824B3D"/>
                    </w:txbxContent>
                  </v:textbox>
                </v:shape>
                <v:line id="Connecteur droit 53" o:spid="_x0000_s1110" style="position:absolute;visibility:visible;mso-wrap-style:square" from="61226,711" to="61226,64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" filled="t" fillcolor="white [3201]" strokecolor="black [3200]" strokeweight=".5pt">
                  <v:stroke startarrow="open"/>
                </v:line>
                <v:shape id="Zone de texte 54" o:spid="_x0000_s1111" type="#_x0000_t202" style="position:absolute;left:60750;width:3791;height:28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" filled="f" stroked="f">
                  <v:textbox>
                    <w:txbxContent>
                      <w:p w14:paraId="4E64C781" w14:textId="77777777" w:rsidR="00824B3D" w:rsidRDefault="009811F3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line id="Connecteur droit 55" o:spid="_x0000_s1112" style="position:absolute;flip:x;visibility:visible;mso-wrap-style:square" from="61188,6400" to="65449,64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" filled="t" fillcolor="white [3201]" strokecolor="black [3200]" strokeweight=".5pt">
                  <v:stroke startarrow="open"/>
                </v:line>
                <v:shape id="Zone de texte 56" o:spid="_x0000_s1113" type="#_x0000_t202" style="position:absolute;left:61817;top:3378;width:3791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" filled="f" stroked="f">
                  <v:textbox>
                    <w:txbxContent>
                      <w:p w14:paraId="79F0184A" w14:textId="708BE790" w:rsidR="00824B3D" w:rsidRDefault="009811F3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z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line id="Connecteur droit 58" o:spid="_x0000_s1114" style="position:absolute;visibility:visible;mso-wrap-style:square" from="59918,9956" to="59918,129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" filled="t" fillcolor="white [3201]" strokecolor="black [3200]" strokeweight=".5pt"/>
                <v:line id="Connecteur droit 59" o:spid="_x0000_s1115" style="position:absolute;visibility:visible;mso-wrap-style:square" from="62763,9956" to="62763,129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" filled="t" fillcolor="white [3201]" strokecolor="black [3200]" strokeweight=".5pt"/>
                <v:line id="Connecteur droit 60" o:spid="_x0000_s1116" style="position:absolute;visibility:visible;mso-wrap-style:square" from="62763,11734" to="64541,117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" filled="t" fillcolor="white [3201]" strokecolor="black [3200]" strokeweight=".5pt">
                  <v:stroke startarrow="open"/>
                </v:line>
                <v:line id="Connecteur droit 61" o:spid="_x0000_s1117" style="position:absolute;flip:x;visibility:visible;mso-wrap-style:square" from="58140,11734" to="59912,117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" filled="t" fillcolor="white [3201]" strokecolor="black [3200]" strokeweight=".5pt">
                  <v:stroke startarrow="open"/>
                </v:line>
                <v:line id="Connecteur droit 62" o:spid="_x0000_s1118" style="position:absolute;flip:x;visibility:visible;mso-wrap-style:square" from="59385,11734" to="63646,117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" filled="t" fillcolor="white [3201]" strokecolor="black [3200]" strokeweight=".5pt"/>
                <v:shape id="Zone de texte 63" o:spid="_x0000_s1119" type="#_x0000_t202" style="position:absolute;left:59918;top:9423;width:3791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" filled="f" stroked="f">
                  <v:textbox>
                    <w:txbxContent>
                      <w:p w14:paraId="0EF1A262" w14:textId="311615E6" w:rsidR="00824B3D" w:rsidRDefault="00824B3D">
                        <w:proofErr w:type="gramStart"/>
                        <w:r>
                          <w:t>b</w:t>
                        </w:r>
                        <w:proofErr w:type="gramEnd"/>
                      </w:p>
                    </w:txbxContent>
                  </v:textbox>
                </v:shape>
                <v:line id="Connecteur droit 72" o:spid="_x0000_s1120" style="position:absolute;visibility:visible;mso-wrap-style:square" from="57607,3556" to="57607,94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" filled="t" fillcolor="white [3201]" strokecolor="black [3200]" strokeweight=".5pt">
                  <v:stroke startarrow="open" endarrow="open"/>
                </v:line>
                <v:line id="Connecteur droit 73" o:spid="_x0000_s1121" style="position:absolute;flip:x;visibility:visible;mso-wrap-style:square" from="55829,3556" to="59385,35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" filled="t" fillcolor="white [3201]" strokecolor="black [3200]" strokeweight=".5pt"/>
                <v:line id="Connecteur droit 74" o:spid="_x0000_s1122" style="position:absolute;flip:x;visibility:visible;mso-wrap-style:square" from="55829,9245" to="59385,92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" filled="t" fillcolor="white [3201]" strokecolor="black [3200]" strokeweight=".5pt"/>
                <v:shape id="Zone de texte 75" o:spid="_x0000_s1123" type="#_x0000_t202" style="position:absolute;left:55295;top:5156;width:3791;height:28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" filled="f" stroked="f">
                  <v:textbox>
                    <w:txbxContent>
                      <w:p w14:paraId="083BFD3B" w14:textId="5EA99190" w:rsidR="00824B3D" w:rsidRDefault="00824B3D">
                        <w:proofErr w:type="gramStart"/>
                        <w:r>
                          <w:t>h</w:t>
                        </w:r>
                        <w:proofErr w:type="gramEnd"/>
                      </w:p>
                    </w:txbxContent>
                  </v:textbox>
                </v:shape>
                <v:shape id="Zone de texte 76" o:spid="_x0000_s1124" type="#_x0000_t202" style="position:absolute;left:60096;top:4978;width:1067;height:16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" stroked="f">
                  <v:textbox inset="0,0,0,0">
                    <w:txbxContent>
                      <w:p w14:paraId="1CE360D1" w14:textId="77777777" w:rsidR="00824B3D" w:rsidRDefault="00824B3D">
                        <w:r>
                          <w:t>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05FC70" w14:textId="77777777" w:rsidR="008E7452" w:rsidRPr="008E7452" w:rsidRDefault="008E7452" w:rsidP="008E7452">
      <w:pPr>
        <w:pStyle w:val="Paragraphedeliste"/>
        <w:numPr>
          <w:ilvl w:val="0"/>
          <w:numId w:val="10"/>
        </w:numPr>
        <w:rPr>
          <w:sz w:val="20"/>
        </w:rPr>
      </w:pPr>
      <w:r w:rsidRPr="008E7452">
        <w:rPr>
          <w:sz w:val="20"/>
        </w:rPr>
        <w:t>l = 219 mm</w:t>
      </w:r>
    </w:p>
    <w:p w14:paraId="65B21CB1" w14:textId="77777777" w:rsidR="008E7452" w:rsidRPr="008E7452" w:rsidRDefault="008E7452" w:rsidP="008E7452">
      <w:pPr>
        <w:pStyle w:val="Paragraphedeliste"/>
        <w:numPr>
          <w:ilvl w:val="0"/>
          <w:numId w:val="10"/>
        </w:numPr>
        <w:rPr>
          <w:sz w:val="20"/>
        </w:rPr>
      </w:pPr>
      <w:r w:rsidRPr="008E7452">
        <w:rPr>
          <w:sz w:val="20"/>
        </w:rPr>
        <w:t>l</w:t>
      </w:r>
      <w:r w:rsidRPr="008E7452">
        <w:rPr>
          <w:sz w:val="20"/>
          <w:szCs w:val="24"/>
          <w:vertAlign w:val="subscript"/>
        </w:rPr>
        <w:t>1</w:t>
      </w:r>
      <w:r w:rsidRPr="008E7452">
        <w:rPr>
          <w:sz w:val="20"/>
        </w:rPr>
        <w:t xml:space="preserve"> = 51 mm</w:t>
      </w:r>
    </w:p>
    <w:p w14:paraId="7D03A17E" w14:textId="77777777" w:rsidR="008E7452" w:rsidRPr="008E7452" w:rsidRDefault="008E7452" w:rsidP="008E7452">
      <w:pPr>
        <w:pStyle w:val="Paragraphedeliste"/>
        <w:numPr>
          <w:ilvl w:val="0"/>
          <w:numId w:val="10"/>
        </w:numPr>
        <w:rPr>
          <w:sz w:val="20"/>
        </w:rPr>
      </w:pPr>
      <w:r w:rsidRPr="008E7452">
        <w:rPr>
          <w:sz w:val="20"/>
        </w:rPr>
        <w:t>b = 27 mm</w:t>
      </w:r>
    </w:p>
    <w:p w14:paraId="0F574DE5" w14:textId="77777777" w:rsidR="008E7452" w:rsidRPr="008E7452" w:rsidRDefault="008E7452" w:rsidP="008E7452">
      <w:pPr>
        <w:pStyle w:val="Paragraphedeliste"/>
        <w:numPr>
          <w:ilvl w:val="0"/>
          <w:numId w:val="10"/>
        </w:numPr>
        <w:rPr>
          <w:sz w:val="20"/>
        </w:rPr>
      </w:pPr>
      <w:r w:rsidRPr="008E7452">
        <w:rPr>
          <w:sz w:val="20"/>
        </w:rPr>
        <w:t>h = hauteur de la lame à déterminer</w:t>
      </w:r>
    </w:p>
    <w:p w14:paraId="292BD402" w14:textId="7AB6610F" w:rsidR="004D02E1" w:rsidRPr="004D02E1" w:rsidRDefault="008E7452" w:rsidP="004D02E1">
      <w:pPr>
        <w:pStyle w:val="Paragraphedeliste"/>
        <w:numPr>
          <w:ilvl w:val="0"/>
          <w:numId w:val="10"/>
        </w:numPr>
        <w:spacing w:after="200" w:line="276" w:lineRule="auto"/>
        <w:jc w:val="left"/>
        <w:rPr>
          <w:sz w:val="20"/>
        </w:rPr>
      </w:pPr>
      <w:r w:rsidRPr="004D02E1">
        <w:rPr>
          <w:sz w:val="20"/>
        </w:rPr>
        <w:t>B = 100 000 N</w:t>
      </w:r>
      <w:r w:rsidR="004D02E1" w:rsidRPr="004D02E1">
        <w:rPr>
          <w:sz w:val="20"/>
        </w:rPr>
        <w:br w:type="page"/>
      </w:r>
    </w:p>
    <w:p w14:paraId="118425F4" w14:textId="5F44B92B" w:rsidR="00A23E5A" w:rsidRDefault="002D23D9" w:rsidP="002D23D9">
      <w:pPr>
        <w:pStyle w:val="Titre3"/>
      </w:pPr>
      <w:r>
        <w:lastRenderedPageBreak/>
        <w:t>Calcul des actions mécaniques en A et C :</w:t>
      </w:r>
    </w:p>
    <w:p w14:paraId="6A80A03A" w14:textId="1E39E92A" w:rsidR="002D23D9" w:rsidRDefault="002D23D9" w:rsidP="002D23D9">
      <w:pPr>
        <w:pStyle w:val="Questions"/>
      </w:pPr>
      <w:r>
        <w:t>Isoler la poutre P, et déterminer les AM en A et C :</w:t>
      </w:r>
    </w:p>
    <w:p w14:paraId="2EB2C3E1" w14:textId="77777777" w:rsidR="002D23D9" w:rsidRDefault="002D23D9" w:rsidP="002D23D9"/>
    <w:p w14:paraId="3AA40E2A" w14:textId="77777777" w:rsidR="00E36E2F" w:rsidRDefault="00E36E2F" w:rsidP="00F51A46">
      <w:pPr>
        <w:rPr>
          <w:rFonts w:eastAsiaTheme="minorEastAsia"/>
        </w:rPr>
      </w:pPr>
    </w:p>
    <w:p w14:paraId="42C03195" w14:textId="623AF02D" w:rsidR="00E36E2F" w:rsidRDefault="00E36E2F">
      <w:pPr>
        <w:spacing w:after="200" w:line="276" w:lineRule="auto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0A1CE064" w14:textId="71152FDF" w:rsidR="00E36E2F" w:rsidRDefault="00E36E2F" w:rsidP="00E36E2F">
      <w:pPr>
        <w:pStyle w:val="Titre3"/>
      </w:pPr>
      <w:r>
        <w:lastRenderedPageBreak/>
        <w:t>Etude de la partie [</w:t>
      </w:r>
      <w:r w:rsidR="00875C96">
        <w:t>A</w:t>
      </w:r>
      <w:r>
        <w:t>C] :</w:t>
      </w:r>
    </w:p>
    <w:p w14:paraId="05B150AA" w14:textId="01FAF3EF" w:rsidR="00E36E2F" w:rsidRDefault="00E36E2F" w:rsidP="00E36E2F">
      <w:pPr>
        <w:pStyle w:val="Questions"/>
      </w:pPr>
      <w:r>
        <w:t>Calculer les composantes du torseur de cohésion dans la partie [</w:t>
      </w:r>
      <w:r w:rsidR="00875C96">
        <w:t>A</w:t>
      </w:r>
      <w:r>
        <w:t>C] de la poutre P :</w:t>
      </w:r>
    </w:p>
    <w:p w14:paraId="4A0C10B8" w14:textId="77777777" w:rsidR="0012460C" w:rsidRDefault="0012460C" w:rsidP="0012460C"/>
    <w:p w14:paraId="4BEA4C91" w14:textId="48A5A3A7" w:rsidR="0012460C" w:rsidRDefault="00282F0A" w:rsidP="0012460C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1727E524" wp14:editId="1FF16632">
                <wp:extent cx="4198433" cy="1392478"/>
                <wp:effectExtent l="0" t="25400" r="18415" b="30480"/>
                <wp:docPr id="80" name="Grouper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8433" cy="1392478"/>
                          <a:chOff x="0" y="0"/>
                          <a:chExt cx="4198433" cy="1392478"/>
                        </a:xfrm>
                      </wpg:grpSpPr>
                      <wps:wsp>
                        <wps:cNvPr id="83" name="Triangle isocèle 83"/>
                        <wps:cNvSpPr/>
                        <wps:spPr>
                          <a:xfrm>
                            <a:off x="61595" y="666750"/>
                            <a:ext cx="296449" cy="333635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Connecteur droit 85"/>
                        <wps:cNvCnPr/>
                        <wps:spPr>
                          <a:xfrm>
                            <a:off x="201930" y="631825"/>
                            <a:ext cx="3067488" cy="0"/>
                          </a:xfrm>
                          <a:prstGeom prst="line">
                            <a:avLst/>
                          </a:prstGeom>
                          <a:ln w="571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86" name="Triangle isocèle 86"/>
                        <wps:cNvSpPr/>
                        <wps:spPr>
                          <a:xfrm>
                            <a:off x="3103880" y="666750"/>
                            <a:ext cx="296449" cy="333635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Connecteur droit 89"/>
                        <wps:cNvCnPr/>
                        <wps:spPr>
                          <a:xfrm>
                            <a:off x="201930" y="1106170"/>
                            <a:ext cx="0" cy="286308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715770" y="421005"/>
                            <a:ext cx="109218" cy="421434"/>
                          </a:xfrm>
                          <a:prstGeom prst="rect">
                            <a:avLst/>
                          </a:prstGeom>
                          <a:pattFill prst="ltDnDiag">
                            <a:fgClr>
                              <a:schemeClr val="tx1"/>
                            </a:fgClr>
                            <a:bgClr>
                              <a:prstClr val="white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Connecteur droit 106"/>
                        <wps:cNvCnPr/>
                        <wps:spPr>
                          <a:xfrm>
                            <a:off x="1824355" y="421005"/>
                            <a:ext cx="0" cy="421434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10" name="Connecteur droit 110"/>
                        <wps:cNvCnPr/>
                        <wps:spPr>
                          <a:xfrm>
                            <a:off x="1809115" y="982980"/>
                            <a:ext cx="0" cy="403874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15" name="Connecteur droit 115"/>
                        <wps:cNvCnPr/>
                        <wps:spPr>
                          <a:xfrm flipH="1">
                            <a:off x="201930" y="1228725"/>
                            <a:ext cx="1607069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8" name="Zone de texte 128"/>
                        <wps:cNvSpPr txBox="1"/>
                        <wps:spPr>
                          <a:xfrm>
                            <a:off x="0" y="386080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885906" w14:textId="77777777" w:rsidR="00824B3D" w:rsidRDefault="00824B3D" w:rsidP="005F33E5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Zone de texte 141"/>
                        <wps:cNvSpPr txBox="1"/>
                        <wps:spPr>
                          <a:xfrm>
                            <a:off x="1778000" y="386080"/>
                            <a:ext cx="498854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2D6214" w14:textId="045BEA68" w:rsidR="00824B3D" w:rsidRDefault="00824B3D" w:rsidP="005F33E5">
                              <w:r>
                                <w:t>G</w:t>
                              </w:r>
                              <w:r w:rsidRPr="005F33E5">
                                <w:rPr>
                                  <w:szCs w:val="24"/>
                                  <w:vertAlign w:val="subscript"/>
                                </w:rPr>
                                <w:t>AC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Zone de texte 142"/>
                        <wps:cNvSpPr txBox="1"/>
                        <wps:spPr>
                          <a:xfrm>
                            <a:off x="3021965" y="379730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0701D2" w14:textId="77777777" w:rsidR="00824B3D" w:rsidRDefault="00824B3D" w:rsidP="005F33E5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Zone de texte 144"/>
                        <wps:cNvSpPr txBox="1"/>
                        <wps:spPr>
                          <a:xfrm>
                            <a:off x="810260" y="948055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EE63EE" w14:textId="77777777" w:rsidR="00824B3D" w:rsidRDefault="00824B3D" w:rsidP="005F33E5">
                              <w:pPr>
                                <w:jc w:val="center"/>
                              </w:pPr>
                              <w:proofErr w:type="gramStart"/>
                              <w: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Connecteur droit 147"/>
                        <wps:cNvCnPr/>
                        <wps:spPr>
                          <a:xfrm>
                            <a:off x="201930" y="69850"/>
                            <a:ext cx="0" cy="491673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48" name="Connecteur droit 148"/>
                        <wps:cNvCnPr/>
                        <wps:spPr>
                          <a:xfrm flipH="1">
                            <a:off x="3762375" y="631825"/>
                            <a:ext cx="421271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49" name="Zone de texte 149"/>
                        <wps:cNvSpPr txBox="1"/>
                        <wps:spPr>
                          <a:xfrm>
                            <a:off x="3823970" y="333375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16E847" w14:textId="77777777" w:rsidR="00824B3D" w:rsidRDefault="009811F3" w:rsidP="005F33E5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Zone de texte 150"/>
                        <wps:cNvSpPr txBox="1"/>
                        <wps:spPr>
                          <a:xfrm>
                            <a:off x="154940" y="0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CC6C8E" w14:textId="77777777" w:rsidR="00824B3D" w:rsidRDefault="009811F3" w:rsidP="005F33E5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Connecteur droit 167"/>
                        <wps:cNvCnPr/>
                        <wps:spPr>
                          <a:xfrm>
                            <a:off x="3288665" y="628650"/>
                            <a:ext cx="444511" cy="0"/>
                          </a:xfrm>
                          <a:prstGeom prst="line">
                            <a:avLst/>
                          </a:prstGeom>
                          <a:ln w="12700" cmpd="sng">
                            <a:prstDash val="dot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68" name="Ellipse 168"/>
                        <wps:cNvSpPr/>
                        <wps:spPr>
                          <a:xfrm>
                            <a:off x="889000" y="464820"/>
                            <a:ext cx="337820" cy="33782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8A6547" w14:textId="02A19AA1" w:rsidR="00824B3D" w:rsidRDefault="00824B3D" w:rsidP="000802A9">
                              <w:pPr>
                                <w:jc w:val="center"/>
                              </w:pPr>
                              <w: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Ellipse 169"/>
                        <wps:cNvSpPr/>
                        <wps:spPr>
                          <a:xfrm>
                            <a:off x="2364740" y="464820"/>
                            <a:ext cx="337820" cy="33782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7708F9" w14:textId="09A27365" w:rsidR="00824B3D" w:rsidRDefault="00824B3D" w:rsidP="000802A9">
                              <w:pPr>
                                <w:jc w:val="center"/>
                              </w:pPr>
                              <w:r>
                                <w:t>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7E524" id="Grouper 80" o:spid="_x0000_s1125" style="width:330.6pt;height:109.65pt;mso-position-horizontal-relative:char;mso-position-vertical-relative:line" coordsize="41984,139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">
                <v:shape id="Triangle isocèle 83" o:spid="_x0000_s1126" type="#_x0000_t5" style="position:absolute;left:615;top:6667;width:2965;height:333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" fillcolor="white [3201]" strokecolor="black [3200]" strokeweight="2pt"/>
                <v:line id="Connecteur droit 85" o:spid="_x0000_s1127" style="position:absolute;visibility:visible;mso-wrap-style:square" from="2019,6318" to="32694,63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" filled="t" fillcolor="white [3201]" strokecolor="black [3200]" strokeweight="4.5pt"/>
                <v:shape id="Triangle isocèle 86" o:spid="_x0000_s1128" type="#_x0000_t5" style="position:absolute;left:31038;top:6667;width:2965;height:333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" fillcolor="white [3201]" strokecolor="black [3200]" strokeweight="2pt"/>
                <v:line id="Connecteur droit 89" o:spid="_x0000_s1129" style="position:absolute;visibility:visible;mso-wrap-style:square" from="2019,11061" to="2019,139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" filled="t" fillcolor="white [3201]" strokecolor="black [3200]" strokeweight=".5pt"/>
                <v:rect id="Rectangle 100" o:spid="_x0000_s1130" style="position:absolute;left:17157;top:4210;width:1092;height:421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" fillcolor="black [3213]" stroked="f" strokeweight="2pt">
                  <v:fill r:id="rId18" o:title="" type="pattern"/>
                </v:rect>
                <v:line id="Connecteur droit 106" o:spid="_x0000_s1131" style="position:absolute;visibility:visible;mso-wrap-style:square" from="18243,4210" to="18243,84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" filled="t" fillcolor="white [3201]" strokecolor="black [3200]" strokeweight=".5pt"/>
                <v:line id="Connecteur droit 110" o:spid="_x0000_s1132" style="position:absolute;visibility:visible;mso-wrap-style:square" from="18091,9829" to="18091,138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" filled="t" fillcolor="white [3201]" strokecolor="black [3200]" strokeweight=".5pt"/>
                <v:line id="Connecteur droit 115" o:spid="_x0000_s1133" style="position:absolute;flip:x;visibility:visible;mso-wrap-style:square" from="2019,12287" to="18089,122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" filled="t" fillcolor="white [3201]" strokecolor="black [3200]" strokeweight=".5pt">
                  <v:stroke startarrow="open" endarrow="open"/>
                </v:line>
                <v:shape id="Zone de texte 128" o:spid="_x0000_s1134" type="#_x0000_t202" style="position:absolute;top:3860;width:3744;height:28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" filled="f" stroked="f">
                  <v:textbox>
                    <w:txbxContent>
                      <w:p w14:paraId="13885906" w14:textId="77777777" w:rsidR="00824B3D" w:rsidRDefault="00824B3D" w:rsidP="005F33E5">
                        <w:r>
                          <w:t>A</w:t>
                        </w:r>
                      </w:p>
                    </w:txbxContent>
                  </v:textbox>
                </v:shape>
                <v:shape id="Zone de texte 141" o:spid="_x0000_s1135" type="#_x0000_t202" style="position:absolute;left:17780;top:3860;width:4988;height:28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" filled="f" stroked="f">
                  <v:textbox>
                    <w:txbxContent>
                      <w:p w14:paraId="5C2D6214" w14:textId="045BEA68" w:rsidR="00824B3D" w:rsidRDefault="00824B3D" w:rsidP="005F33E5">
                        <w:r>
                          <w:t>G</w:t>
                        </w:r>
                        <w:r w:rsidRPr="005F33E5">
                          <w:rPr>
                            <w:szCs w:val="24"/>
                            <w:vertAlign w:val="subscript"/>
                          </w:rPr>
                          <w:t>AC</w:t>
                        </w:r>
                      </w:p>
                    </w:txbxContent>
                  </v:textbox>
                </v:shape>
                <v:shape id="Zone de texte 142" o:spid="_x0000_s1136" type="#_x0000_t202" style="position:absolute;left:30219;top:3797;width:3745;height:2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" filled="f" stroked="f">
                  <v:textbox>
                    <w:txbxContent>
                      <w:p w14:paraId="4C0701D2" w14:textId="77777777" w:rsidR="00824B3D" w:rsidRDefault="00824B3D" w:rsidP="005F33E5">
                        <w:r>
                          <w:t>C</w:t>
                        </w:r>
                      </w:p>
                    </w:txbxContent>
                  </v:textbox>
                </v:shape>
                <v:shape id="Zone de texte 144" o:spid="_x0000_s1137" type="#_x0000_t202" style="position:absolute;left:8102;top:9480;width:3745;height:28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" filled="f" stroked="f">
                  <v:textbox>
                    <w:txbxContent>
                      <w:p w14:paraId="0EEE63EE" w14:textId="77777777" w:rsidR="00824B3D" w:rsidRDefault="00824B3D" w:rsidP="005F33E5">
                        <w:pPr>
                          <w:jc w:val="center"/>
                        </w:pPr>
                        <w:proofErr w:type="gramStart"/>
                        <w:r>
                          <w:t>x</w:t>
                        </w:r>
                        <w:proofErr w:type="gramEnd"/>
                      </w:p>
                    </w:txbxContent>
                  </v:textbox>
                </v:shape>
                <v:line id="Connecteur droit 147" o:spid="_x0000_s1138" style="position:absolute;visibility:visible;mso-wrap-style:square" from="2019,698" to="2019,56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" filled="t" fillcolor="white [3201]" strokecolor="black [3200]" strokeweight=".5pt">
                  <v:stroke startarrow="open"/>
                </v:line>
                <v:line id="Connecteur droit 148" o:spid="_x0000_s1139" style="position:absolute;flip:x;visibility:visible;mso-wrap-style:square" from="37623,6318" to="41836,63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" filled="t" fillcolor="white [3201]" strokecolor="black [3200]" strokeweight=".5pt">
                  <v:stroke startarrow="open"/>
                </v:line>
                <v:shape id="Zone de texte 149" o:spid="_x0000_s1140" type="#_x0000_t202" style="position:absolute;left:38239;top:3333;width:3745;height:28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" filled="f" stroked="f">
                  <v:textbox>
                    <w:txbxContent>
                      <w:p w14:paraId="7316E847" w14:textId="77777777" w:rsidR="00824B3D" w:rsidRDefault="009811F3" w:rsidP="005F33E5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150" o:spid="_x0000_s1141" type="#_x0000_t202" style="position:absolute;left:1549;width:3745;height:2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" filled="f" stroked="f">
                  <v:textbox>
                    <w:txbxContent>
                      <w:p w14:paraId="52CC6C8E" w14:textId="77777777" w:rsidR="00824B3D" w:rsidRDefault="009811F3" w:rsidP="005F33E5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line id="Connecteur droit 167" o:spid="_x0000_s1142" style="position:absolute;visibility:visible;mso-wrap-style:square" from="32886,6286" to="37331,62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" filled="t" fillcolor="white [3201]" strokecolor="black [3200]" strokeweight="1pt">
                  <v:stroke dashstyle="dot"/>
                </v:line>
                <v:oval id="Ellipse 168" o:spid="_x0000_s1143" style="position:absolute;left:8890;top:4648;width:3378;height:3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" fillcolor="white [3201]" strokecolor="black [3200]" strokeweight="2pt">
                  <v:textbox inset="0,,0">
                    <w:txbxContent>
                      <w:p w14:paraId="0B8A6547" w14:textId="02A19AA1" w:rsidR="00824B3D" w:rsidRDefault="00824B3D" w:rsidP="000802A9">
                        <w:pPr>
                          <w:jc w:val="center"/>
                        </w:pPr>
                        <w:r>
                          <w:t>I</w:t>
                        </w:r>
                      </w:p>
                    </w:txbxContent>
                  </v:textbox>
                </v:oval>
                <v:oval id="Ellipse 169" o:spid="_x0000_s1144" style="position:absolute;left:23647;top:4648;width:3378;height:3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" fillcolor="white [3201]" strokecolor="black [3200]" strokeweight="2pt">
                  <v:textbox inset="0,,0">
                    <w:txbxContent>
                      <w:p w14:paraId="1F7708F9" w14:textId="09A27365" w:rsidR="00824B3D" w:rsidRDefault="00824B3D" w:rsidP="000802A9">
                        <w:pPr>
                          <w:jc w:val="center"/>
                        </w:pPr>
                        <w:r>
                          <w:t>II</w:t>
                        </w:r>
                      </w:p>
                    </w:txbxContent>
                  </v:textbox>
                </v:oval>
                <w10:anchorlock/>
              </v:group>
            </w:pict>
          </mc:Fallback>
        </mc:AlternateContent>
      </w:r>
    </w:p>
    <w:p w14:paraId="23FE6FA2" w14:textId="0FC19951" w:rsidR="00880EEE" w:rsidRDefault="00880EEE">
      <w:pPr>
        <w:spacing w:after="200" w:line="276" w:lineRule="auto"/>
        <w:jc w:val="left"/>
        <w:rPr>
          <w:rFonts w:eastAsiaTheme="minorEastAsia"/>
          <w:bdr w:val="single" w:sz="4" w:space="0" w:color="auto"/>
        </w:rPr>
      </w:pPr>
      <w:r>
        <w:rPr>
          <w:rFonts w:eastAsiaTheme="minorEastAsia"/>
          <w:bdr w:val="single" w:sz="4" w:space="0" w:color="auto"/>
        </w:rPr>
        <w:br w:type="page"/>
      </w:r>
    </w:p>
    <w:p w14:paraId="309389DD" w14:textId="5D76724F" w:rsidR="00880EEE" w:rsidRDefault="00880EEE" w:rsidP="00880EEE">
      <w:pPr>
        <w:pStyle w:val="Titre3"/>
      </w:pPr>
      <w:r>
        <w:lastRenderedPageBreak/>
        <w:t>Etude de la partie [</w:t>
      </w:r>
      <w:r w:rsidR="00875C96">
        <w:t>CB</w:t>
      </w:r>
      <w:r>
        <w:t>] :</w:t>
      </w:r>
    </w:p>
    <w:p w14:paraId="271CB63C" w14:textId="50BFEF23" w:rsidR="00880EEE" w:rsidRDefault="00880EEE" w:rsidP="00880EEE">
      <w:pPr>
        <w:pStyle w:val="Questions"/>
      </w:pPr>
      <w:r>
        <w:t>Calculer les composantes du torseur de cohésion dans la partie [</w:t>
      </w:r>
      <w:r w:rsidR="00875C96">
        <w:t>CB</w:t>
      </w:r>
      <w:r>
        <w:t>] de la poutre P :</w:t>
      </w:r>
    </w:p>
    <w:p w14:paraId="0896EB1F" w14:textId="77777777" w:rsidR="00F915A1" w:rsidRPr="00F915A1" w:rsidRDefault="00F915A1" w:rsidP="00F915A1"/>
    <w:p w14:paraId="63FFB749" w14:textId="353BE989" w:rsidR="00880EEE" w:rsidRDefault="00F915A1" w:rsidP="0012460C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78B0B887" wp14:editId="5AA1B483">
                <wp:extent cx="5038538" cy="2029722"/>
                <wp:effectExtent l="0" t="25400" r="67310" b="53340"/>
                <wp:docPr id="191" name="Grouper 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8538" cy="2029722"/>
                          <a:chOff x="0" y="0"/>
                          <a:chExt cx="5038538" cy="2029722"/>
                        </a:xfrm>
                      </wpg:grpSpPr>
                      <wps:wsp>
                        <wps:cNvPr id="114" name="Connecteur droit 114"/>
                        <wps:cNvCnPr/>
                        <wps:spPr>
                          <a:xfrm>
                            <a:off x="3250565" y="835660"/>
                            <a:ext cx="1304290" cy="0"/>
                          </a:xfrm>
                          <a:prstGeom prst="line">
                            <a:avLst/>
                          </a:prstGeom>
                          <a:ln w="571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2" name="Triangle isocèle 122"/>
                        <wps:cNvSpPr/>
                        <wps:spPr>
                          <a:xfrm>
                            <a:off x="3103880" y="870585"/>
                            <a:ext cx="296449" cy="333635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Connecteur droit avec flèche 143"/>
                        <wps:cNvCnPr/>
                        <wps:spPr>
                          <a:xfrm>
                            <a:off x="4539615" y="835660"/>
                            <a:ext cx="0" cy="1194062"/>
                          </a:xfrm>
                          <a:prstGeom prst="straightConnector1">
                            <a:avLst/>
                          </a:prstGeom>
                          <a:ln w="38100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45" name="Connecteur droit 145"/>
                        <wps:cNvCnPr/>
                        <wps:spPr>
                          <a:xfrm>
                            <a:off x="201930" y="906780"/>
                            <a:ext cx="0" cy="101727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46" name="Connecteur droit 146"/>
                        <wps:cNvCnPr/>
                        <wps:spPr>
                          <a:xfrm>
                            <a:off x="3260090" y="1310005"/>
                            <a:ext cx="0" cy="298515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3801745" y="624840"/>
                            <a:ext cx="108585" cy="421005"/>
                          </a:xfrm>
                          <a:prstGeom prst="rect">
                            <a:avLst/>
                          </a:prstGeom>
                          <a:pattFill prst="ltDnDiag">
                            <a:fgClr>
                              <a:schemeClr val="tx1"/>
                            </a:fgClr>
                            <a:bgClr>
                              <a:prstClr val="white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Connecteur droit 152"/>
                        <wps:cNvCnPr/>
                        <wps:spPr>
                          <a:xfrm>
                            <a:off x="3910330" y="624840"/>
                            <a:ext cx="0" cy="421005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53" name="Connecteur droit 153"/>
                        <wps:cNvCnPr/>
                        <wps:spPr>
                          <a:xfrm>
                            <a:off x="3908425" y="142240"/>
                            <a:ext cx="0" cy="403860"/>
                          </a:xfrm>
                          <a:prstGeom prst="line">
                            <a:avLst/>
                          </a:prstGeom>
                          <a:ln w="6350" cmpd="sng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54" name="Connecteur droit 154"/>
                        <wps:cNvCnPr/>
                        <wps:spPr>
                          <a:xfrm flipH="1">
                            <a:off x="201930" y="1731010"/>
                            <a:ext cx="4337525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55" name="Connecteur droit 155"/>
                        <wps:cNvCnPr/>
                        <wps:spPr>
                          <a:xfrm flipH="1">
                            <a:off x="201930" y="369570"/>
                            <a:ext cx="3706495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56" name="Connecteur droit 156"/>
                        <wps:cNvCnPr/>
                        <wps:spPr>
                          <a:xfrm flipH="1">
                            <a:off x="3260090" y="1432560"/>
                            <a:ext cx="1279414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57" name="Zone de texte 157"/>
                        <wps:cNvSpPr txBox="1"/>
                        <wps:spPr>
                          <a:xfrm>
                            <a:off x="0" y="589915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DA253A" w14:textId="77777777" w:rsidR="00824B3D" w:rsidRDefault="00824B3D" w:rsidP="0096208A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Zone de texte 158"/>
                        <wps:cNvSpPr txBox="1"/>
                        <wps:spPr>
                          <a:xfrm>
                            <a:off x="3837305" y="444500"/>
                            <a:ext cx="462280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9B255E" w14:textId="71C57789" w:rsidR="00824B3D" w:rsidRDefault="00824B3D" w:rsidP="0096208A">
                              <w:r>
                                <w:t>G</w:t>
                              </w:r>
                              <w:r w:rsidRPr="0096208A">
                                <w:rPr>
                                  <w:szCs w:val="24"/>
                                  <w:vertAlign w:val="subscript"/>
                                </w:rPr>
                                <w:t>CB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Zone de texte 159"/>
                        <wps:cNvSpPr txBox="1"/>
                        <wps:spPr>
                          <a:xfrm>
                            <a:off x="3041650" y="589915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DB987B" w14:textId="77777777" w:rsidR="00824B3D" w:rsidRDefault="00824B3D" w:rsidP="0096208A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Zone de texte 160"/>
                        <wps:cNvSpPr txBox="1"/>
                        <wps:spPr>
                          <a:xfrm>
                            <a:off x="4337050" y="589915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720D25" w14:textId="77777777" w:rsidR="00824B3D" w:rsidRDefault="00824B3D" w:rsidP="0096208A"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Zone de texte 161"/>
                        <wps:cNvSpPr txBox="1"/>
                        <wps:spPr>
                          <a:xfrm>
                            <a:off x="1970405" y="88900"/>
                            <a:ext cx="37401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E57177" w14:textId="77777777" w:rsidR="00824B3D" w:rsidRDefault="00824B3D" w:rsidP="0096208A">
                              <w:pPr>
                                <w:jc w:val="center"/>
                              </w:pPr>
                              <w:proofErr w:type="gramStart"/>
                              <w: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Zone de texte 162"/>
                        <wps:cNvSpPr txBox="1"/>
                        <wps:spPr>
                          <a:xfrm>
                            <a:off x="3728720" y="1151890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0A5B04" w14:textId="77777777" w:rsidR="00824B3D" w:rsidRDefault="00824B3D" w:rsidP="0096208A">
                              <w:pPr>
                                <w:jc w:val="center"/>
                              </w:pPr>
                              <w:r>
                                <w:t>l</w:t>
                              </w:r>
                              <w:r w:rsidRPr="000B6A3F">
                                <w:rPr>
                                  <w:szCs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Zone de texte 163"/>
                        <wps:cNvSpPr txBox="1"/>
                        <wps:spPr>
                          <a:xfrm>
                            <a:off x="2245995" y="1450340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7F44D6" w14:textId="77777777" w:rsidR="00824B3D" w:rsidRDefault="00824B3D" w:rsidP="0096208A">
                              <w:pPr>
                                <w:jc w:val="center"/>
                              </w:pPr>
                              <w:proofErr w:type="gramStart"/>
                              <w:r>
                                <w:t>l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Connecteur droit 164"/>
                        <wps:cNvCnPr/>
                        <wps:spPr>
                          <a:xfrm>
                            <a:off x="201930" y="53340"/>
                            <a:ext cx="0" cy="78232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65" name="Connecteur droit 165"/>
                        <wps:cNvCnPr/>
                        <wps:spPr>
                          <a:xfrm flipH="1">
                            <a:off x="4602480" y="835660"/>
                            <a:ext cx="421271" cy="0"/>
                          </a:xfrm>
                          <a:prstGeom prst="line">
                            <a:avLst/>
                          </a:prstGeom>
                          <a:ln w="6350" cmpd="sng">
                            <a:headEnd type="arrow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66" name="Zone de texte 166"/>
                        <wps:cNvSpPr txBox="1"/>
                        <wps:spPr>
                          <a:xfrm>
                            <a:off x="4664075" y="537210"/>
                            <a:ext cx="374463" cy="28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90C7A3" w14:textId="77777777" w:rsidR="00824B3D" w:rsidRDefault="009811F3" w:rsidP="0096208A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Zone de texte 170"/>
                        <wps:cNvSpPr txBox="1"/>
                        <wps:spPr>
                          <a:xfrm>
                            <a:off x="154940" y="0"/>
                            <a:ext cx="37401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DA9356" w14:textId="77777777" w:rsidR="00824B3D" w:rsidRDefault="009811F3" w:rsidP="0096208A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Zone de texte 171"/>
                        <wps:cNvSpPr txBox="1"/>
                        <wps:spPr>
                          <a:xfrm>
                            <a:off x="4477385" y="1292225"/>
                            <a:ext cx="405668" cy="421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7F781B" w14:textId="77777777" w:rsidR="00824B3D" w:rsidRPr="00607143" w:rsidRDefault="009811F3" w:rsidP="0096208A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808080" w:themeColor="background1" w:themeShade="80"/>
                                          <w:sz w:val="40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808080" w:themeColor="background1" w:themeShade="80"/>
                                          <w:sz w:val="40"/>
                                        </w:rPr>
                                        <m:t>B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  <w:p w14:paraId="332F6F30" w14:textId="77777777" w:rsidR="00824B3D" w:rsidRDefault="00824B3D" w:rsidP="0096208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Connecteur droit 187"/>
                        <wps:cNvCnPr/>
                        <wps:spPr>
                          <a:xfrm>
                            <a:off x="2486025" y="835660"/>
                            <a:ext cx="835660" cy="0"/>
                          </a:xfrm>
                          <a:prstGeom prst="line">
                            <a:avLst/>
                          </a:prstGeom>
                          <a:ln w="12700" cmpd="sng">
                            <a:prstDash val="dot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88" name="Connecteur droit 188"/>
                        <wps:cNvCnPr/>
                        <wps:spPr>
                          <a:xfrm flipH="1">
                            <a:off x="192405" y="835660"/>
                            <a:ext cx="2110106" cy="0"/>
                          </a:xfrm>
                          <a:prstGeom prst="line">
                            <a:avLst/>
                          </a:prstGeom>
                          <a:ln w="6350" cmpd="sng">
                            <a:headEnd type="none"/>
                            <a:tailEnd type="non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89" name="Ellipse 189"/>
                        <wps:cNvSpPr/>
                        <wps:spPr>
                          <a:xfrm>
                            <a:off x="3428365" y="693420"/>
                            <a:ext cx="266700" cy="2667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7E6AEF" w14:textId="53F91379" w:rsidR="00824B3D" w:rsidRDefault="00824B3D" w:rsidP="0096208A">
                              <w:pPr>
                                <w:jc w:val="center"/>
                              </w:pPr>
                              <w: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Ellipse 190"/>
                        <wps:cNvSpPr/>
                        <wps:spPr>
                          <a:xfrm>
                            <a:off x="4050665" y="693420"/>
                            <a:ext cx="266700" cy="2667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493C4B" w14:textId="571D2D19" w:rsidR="00824B3D" w:rsidRDefault="00824B3D" w:rsidP="0096208A">
                              <w:pPr>
                                <w:jc w:val="center"/>
                              </w:pPr>
                              <w:r>
                                <w:t>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B0B887" id="Grouper 191" o:spid="_x0000_s1145" style="width:396.75pt;height:159.8pt;mso-position-horizontal-relative:char;mso-position-vertical-relative:line" coordsize="50385,202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">
                <v:line id="Connecteur droit 114" o:spid="_x0000_s1146" style="position:absolute;visibility:visible;mso-wrap-style:square" from="32505,8356" to="45548,83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" filled="t" fillcolor="white [3201]" strokecolor="black [3200]" strokeweight="4.5pt"/>
                <v:shape id="Triangle isocèle 122" o:spid="_x0000_s1147" type="#_x0000_t5" style="position:absolute;left:31038;top:8705;width:2965;height:333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" fillcolor="white [3201]" strokecolor="black [3200]" strokeweight="2pt"/>
                <v:shape id="Connecteur droit avec flèche 143" o:spid="_x0000_s1148" type="#_x0000_t32" style="position:absolute;left:45396;top:8356;width:0;height:1194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" filled="t" fillcolor="white [3201]" strokecolor="#7f7f7f [1612]" strokeweight="3pt">
                  <v:stroke endarrow="open"/>
                </v:shape>
                <v:line id="Connecteur droit 145" o:spid="_x0000_s1149" style="position:absolute;visibility:visible;mso-wrap-style:square" from="2019,9067" to="2019,192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" filled="t" fillcolor="white [3201]" strokecolor="black [3200]" strokeweight=".5pt"/>
                <v:line id="Connecteur droit 146" o:spid="_x0000_s1150" style="position:absolute;visibility:visible;mso-wrap-style:square" from="32600,13100" to="32600,1608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" filled="t" fillcolor="white [3201]" strokecolor="black [3200]" strokeweight=".5pt"/>
                <v:rect id="Rectangle 151" o:spid="_x0000_s1151" style="position:absolute;left:38017;top:6248;width:1086;height:421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" fillcolor="black [3213]" stroked="f" strokeweight="2pt">
                  <v:fill r:id="rId18" o:title="" type="pattern"/>
                </v:rect>
                <v:line id="Connecteur droit 152" o:spid="_x0000_s1152" style="position:absolute;visibility:visible;mso-wrap-style:square" from="39103,6248" to="39103,104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" filled="t" fillcolor="white [3201]" strokecolor="black [3200]" strokeweight=".5pt"/>
                <v:line id="Connecteur droit 153" o:spid="_x0000_s1153" style="position:absolute;visibility:visible;mso-wrap-style:square" from="39084,1422" to="39084,54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" filled="t" fillcolor="white [3201]" strokecolor="black [3200]" strokeweight=".5pt"/>
                <v:line id="Connecteur droit 154" o:spid="_x0000_s1154" style="position:absolute;flip:x;visibility:visible;mso-wrap-style:square" from="2019,17310" to="45394,173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" filled="t" fillcolor="white [3201]" strokecolor="black [3200]" strokeweight=".5pt">
                  <v:stroke startarrow="open" endarrow="open"/>
                </v:line>
                <v:line id="Connecteur droit 155" o:spid="_x0000_s1155" style="position:absolute;flip:x;visibility:visible;mso-wrap-style:square" from="2019,3695" to="39084,36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" filled="t" fillcolor="white [3201]" strokecolor="black [3200]" strokeweight=".5pt">
                  <v:stroke startarrow="open" endarrow="open"/>
                </v:line>
                <v:line id="Connecteur droit 156" o:spid="_x0000_s1156" style="position:absolute;flip:x;visibility:visible;mso-wrap-style:square" from="32600,14325" to="45395,143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" filled="t" fillcolor="white [3201]" strokecolor="black [3200]" strokeweight=".5pt">
                  <v:stroke startarrow="open" endarrow="open"/>
                </v:line>
                <v:shape id="Zone de texte 157" o:spid="_x0000_s1157" type="#_x0000_t202" style="position:absolute;top:5899;width:3744;height:2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" filled="f" stroked="f">
                  <v:textbox>
                    <w:txbxContent>
                      <w:p w14:paraId="34DA253A" w14:textId="77777777" w:rsidR="00824B3D" w:rsidRDefault="00824B3D" w:rsidP="0096208A">
                        <w:r>
                          <w:t>A</w:t>
                        </w:r>
                      </w:p>
                    </w:txbxContent>
                  </v:textbox>
                </v:shape>
                <v:shape id="Zone de texte 158" o:spid="_x0000_s1158" type="#_x0000_t202" style="position:absolute;left:38373;top:4445;width:4622;height:28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" filled="f" stroked="f">
                  <v:textbox>
                    <w:txbxContent>
                      <w:p w14:paraId="4C9B255E" w14:textId="71C57789" w:rsidR="00824B3D" w:rsidRDefault="00824B3D" w:rsidP="0096208A">
                        <w:r>
                          <w:t>G</w:t>
                        </w:r>
                        <w:r w:rsidRPr="0096208A">
                          <w:rPr>
                            <w:szCs w:val="24"/>
                            <w:vertAlign w:val="subscript"/>
                          </w:rPr>
                          <w:t>CB</w:t>
                        </w:r>
                      </w:p>
                    </w:txbxContent>
                  </v:textbox>
                </v:shape>
                <v:shape id="Zone de texte 159" o:spid="_x0000_s1159" type="#_x0000_t202" style="position:absolute;left:30416;top:5899;width:3745;height:2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" filled="f" stroked="f">
                  <v:textbox>
                    <w:txbxContent>
                      <w:p w14:paraId="3EDB987B" w14:textId="77777777" w:rsidR="00824B3D" w:rsidRDefault="00824B3D" w:rsidP="0096208A">
                        <w:r>
                          <w:t>C</w:t>
                        </w:r>
                      </w:p>
                    </w:txbxContent>
                  </v:textbox>
                </v:shape>
                <v:shape id="Zone de texte 160" o:spid="_x0000_s1160" type="#_x0000_t202" style="position:absolute;left:43370;top:5899;width:3745;height:2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" filled="f" stroked="f">
                  <v:textbox>
                    <w:txbxContent>
                      <w:p w14:paraId="78720D25" w14:textId="77777777" w:rsidR="00824B3D" w:rsidRDefault="00824B3D" w:rsidP="0096208A">
                        <w:r>
                          <w:t>B</w:t>
                        </w:r>
                      </w:p>
                    </w:txbxContent>
                  </v:textbox>
                </v:shape>
                <v:shape id="Zone de texte 161" o:spid="_x0000_s1161" type="#_x0000_t202" style="position:absolute;left:19704;top:889;width:3740;height:28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" filled="f" stroked="f">
                  <v:textbox>
                    <w:txbxContent>
                      <w:p w14:paraId="2AE57177" w14:textId="77777777" w:rsidR="00824B3D" w:rsidRDefault="00824B3D" w:rsidP="0096208A">
                        <w:pPr>
                          <w:jc w:val="center"/>
                        </w:pPr>
                        <w:proofErr w:type="gramStart"/>
                        <w: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Zone de texte 162" o:spid="_x0000_s1162" type="#_x0000_t202" style="position:absolute;left:37287;top:11518;width:3744;height:28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" filled="f" stroked="f">
                  <v:textbox>
                    <w:txbxContent>
                      <w:p w14:paraId="610A5B04" w14:textId="77777777" w:rsidR="00824B3D" w:rsidRDefault="00824B3D" w:rsidP="0096208A">
                        <w:pPr>
                          <w:jc w:val="center"/>
                        </w:pPr>
                        <w:r>
                          <w:t>l</w:t>
                        </w:r>
                        <w:r w:rsidRPr="000B6A3F">
                          <w:rPr>
                            <w:szCs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Zone de texte 163" o:spid="_x0000_s1163" type="#_x0000_t202" style="position:absolute;left:22459;top:14503;width:3745;height:2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" filled="f" stroked="f">
                  <v:textbox>
                    <w:txbxContent>
                      <w:p w14:paraId="2C7F44D6" w14:textId="77777777" w:rsidR="00824B3D" w:rsidRDefault="00824B3D" w:rsidP="0096208A">
                        <w:pPr>
                          <w:jc w:val="center"/>
                        </w:pPr>
                        <w:proofErr w:type="gramStart"/>
                        <w:r>
                          <w:t>l</w:t>
                        </w:r>
                        <w:proofErr w:type="gramEnd"/>
                      </w:p>
                    </w:txbxContent>
                  </v:textbox>
                </v:shape>
                <v:line id="Connecteur droit 164" o:spid="_x0000_s1164" style="position:absolute;visibility:visible;mso-wrap-style:square" from="2019,533" to="2019,83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" filled="t" fillcolor="white [3201]" strokecolor="black [3200]" strokeweight=".5pt">
                  <v:stroke startarrow="open"/>
                </v:line>
                <v:line id="Connecteur droit 165" o:spid="_x0000_s1165" style="position:absolute;flip:x;visibility:visible;mso-wrap-style:square" from="46024,8356" to="50237,83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" filled="t" fillcolor="white [3201]" strokecolor="black [3200]" strokeweight=".5pt">
                  <v:stroke startarrow="open"/>
                </v:line>
                <v:shape id="Zone de texte 166" o:spid="_x0000_s1166" type="#_x0000_t202" style="position:absolute;left:46640;top:5372;width:3745;height:28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" filled="f" stroked="f">
                  <v:textbox>
                    <w:txbxContent>
                      <w:p w14:paraId="4690C7A3" w14:textId="77777777" w:rsidR="00824B3D" w:rsidRDefault="009811F3" w:rsidP="0096208A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170" o:spid="_x0000_s1167" type="#_x0000_t202" style="position:absolute;left:1549;width:3740;height:28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" filled="f" stroked="f">
                  <v:textbox>
                    <w:txbxContent>
                      <w:p w14:paraId="43DA9356" w14:textId="77777777" w:rsidR="00824B3D" w:rsidRDefault="009811F3" w:rsidP="0096208A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171" o:spid="_x0000_s1168" type="#_x0000_t202" style="position:absolute;left:44773;top:12922;width:4057;height:42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" filled="f" stroked="f">
                  <v:textbox>
                    <w:txbxContent>
                      <w:p w14:paraId="167F781B" w14:textId="77777777" w:rsidR="00824B3D" w:rsidRPr="00607143" w:rsidRDefault="009811F3" w:rsidP="0096208A">
                        <w:pPr>
                          <w:rPr>
                            <w:color w:val="808080" w:themeColor="background1" w:themeShade="80"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color w:val="808080" w:themeColor="background1" w:themeShade="80"/>
                                    <w:sz w:val="4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color w:val="808080" w:themeColor="background1" w:themeShade="80"/>
                                    <w:sz w:val="40"/>
                                  </w:rPr>
                                  <m:t>B</m:t>
                                </m:r>
                              </m:e>
                            </m:acc>
                          </m:oMath>
                        </m:oMathPara>
                      </w:p>
                      <w:p w14:paraId="332F6F30" w14:textId="77777777" w:rsidR="00824B3D" w:rsidRDefault="00824B3D" w:rsidP="0096208A"/>
                    </w:txbxContent>
                  </v:textbox>
                </v:shape>
                <v:line id="Connecteur droit 187" o:spid="_x0000_s1169" style="position:absolute;visibility:visible;mso-wrap-style:square" from="24860,8356" to="33216,83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" filled="t" fillcolor="white [3201]" strokecolor="black [3200]" strokeweight="1pt">
                  <v:stroke dashstyle="dot"/>
                </v:line>
                <v:line id="Connecteur droit 188" o:spid="_x0000_s1170" style="position:absolute;flip:x;visibility:visible;mso-wrap-style:square" from="1924,8356" to="23025,83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" filled="t" fillcolor="white [3201]" strokecolor="black [3200]" strokeweight=".5pt"/>
                <v:oval id="Ellipse 189" o:spid="_x0000_s1171" style="position:absolute;left:34283;top:6934;width:2667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" fillcolor="white [3201]" strokecolor="black [3200]" strokeweight="2pt">
                  <v:textbox inset="0,0,0,0">
                    <w:txbxContent>
                      <w:p w14:paraId="187E6AEF" w14:textId="53F91379" w:rsidR="00824B3D" w:rsidRDefault="00824B3D" w:rsidP="0096208A">
                        <w:pPr>
                          <w:jc w:val="center"/>
                        </w:pPr>
                        <w:r>
                          <w:t>I</w:t>
                        </w:r>
                      </w:p>
                    </w:txbxContent>
                  </v:textbox>
                </v:oval>
                <v:oval id="Ellipse 190" o:spid="_x0000_s1172" style="position:absolute;left:40506;top:6934;width:2667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" fillcolor="white [3201]" strokecolor="black [3200]" strokeweight="2pt">
                  <v:textbox inset="0,0,0,0">
                    <w:txbxContent>
                      <w:p w14:paraId="49493C4B" w14:textId="571D2D19" w:rsidR="00824B3D" w:rsidRDefault="00824B3D" w:rsidP="0096208A">
                        <w:pPr>
                          <w:jc w:val="center"/>
                        </w:pPr>
                        <w:r>
                          <w:t>II</w:t>
                        </w:r>
                      </w:p>
                    </w:txbxContent>
                  </v:textbox>
                </v:oval>
                <w10:anchorlock/>
              </v:group>
            </w:pict>
          </mc:Fallback>
        </mc:AlternateContent>
      </w:r>
    </w:p>
    <w:p w14:paraId="6E45EC9A" w14:textId="1B562768" w:rsidR="00FA0896" w:rsidRDefault="00FA0896">
      <w:pPr>
        <w:spacing w:after="200" w:line="276" w:lineRule="auto"/>
        <w:jc w:val="left"/>
      </w:pPr>
      <w:r>
        <w:br w:type="page"/>
      </w:r>
    </w:p>
    <w:p w14:paraId="53326E56" w14:textId="3CA866F3" w:rsidR="00875C96" w:rsidRDefault="00EB5398" w:rsidP="00EB5398">
      <w:pPr>
        <w:pStyle w:val="Titre3"/>
      </w:pPr>
      <w:r>
        <w:lastRenderedPageBreak/>
        <w:t>Diagrammes :</w:t>
      </w:r>
    </w:p>
    <w:p w14:paraId="238254AA" w14:textId="7D4EA556" w:rsidR="00EB5398" w:rsidRDefault="00EB5398" w:rsidP="00EB5398">
      <w:pPr>
        <w:pStyle w:val="Questions"/>
      </w:pPr>
      <w:r>
        <w:t xml:space="preserve">Tracer les diagrammes de l’effort tranchant </w:t>
      </w:r>
      <w:proofErr w:type="spellStart"/>
      <w:r>
        <w:t>Ty</w:t>
      </w:r>
      <w:proofErr w:type="spellEnd"/>
      <w:r>
        <w:t xml:space="preserve"> et du moment de flexion </w:t>
      </w:r>
      <w:proofErr w:type="spellStart"/>
      <w:r>
        <w:t>Mfz</w:t>
      </w:r>
      <w:proofErr w:type="spellEnd"/>
      <w:r>
        <w:t> :</w:t>
      </w:r>
    </w:p>
    <w:p w14:paraId="4D29C635" w14:textId="77777777" w:rsidR="00EB5398" w:rsidRDefault="00EB5398" w:rsidP="00EB5398"/>
    <w:p w14:paraId="56A5C3BB" w14:textId="689F35D0" w:rsidR="00EB5398" w:rsidRDefault="005B7D69" w:rsidP="00EB5398">
      <w:r>
        <w:rPr>
          <w:noProof/>
          <w:lang w:eastAsia="fr-FR"/>
        </w:rPr>
        <w:drawing>
          <wp:inline distT="0" distB="0" distL="0" distR="0" wp14:anchorId="3EE0510B" wp14:editId="3C4BD7BC">
            <wp:extent cx="6574236" cy="3124200"/>
            <wp:effectExtent l="0" t="0" r="29845" b="25400"/>
            <wp:docPr id="243" name="Graphique 2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A734397" w14:textId="77777777" w:rsidR="0096102E" w:rsidRDefault="0096102E" w:rsidP="00EB5398"/>
    <w:p w14:paraId="32F4FAFB" w14:textId="79C6C769" w:rsidR="0096102E" w:rsidRDefault="004A2F86" w:rsidP="004A2F86">
      <w:pPr>
        <w:pStyle w:val="Questions"/>
      </w:pPr>
      <w:r>
        <w:t xml:space="preserve">Donner la zone de chargement maxi avec les valeurs de </w:t>
      </w:r>
      <w:proofErr w:type="spellStart"/>
      <w:r>
        <w:t>Ty</w:t>
      </w:r>
      <w:proofErr w:type="spellEnd"/>
      <w:r>
        <w:t xml:space="preserve"> et </w:t>
      </w:r>
      <w:proofErr w:type="spellStart"/>
      <w:r>
        <w:t>Mfz</w:t>
      </w:r>
      <w:proofErr w:type="spellEnd"/>
      <w:r>
        <w:t xml:space="preserve"> associées :</w:t>
      </w:r>
    </w:p>
    <w:p w14:paraId="633940F0" w14:textId="267D2FE6" w:rsidR="004A2F86" w:rsidRDefault="004A2F86" w:rsidP="004A2F86">
      <w:pPr>
        <w:pStyle w:val="Sansinterligne"/>
        <w:tabs>
          <w:tab w:val="left" w:pos="10204"/>
        </w:tabs>
      </w:pPr>
      <w:r>
        <w:tab/>
      </w:r>
    </w:p>
    <w:p w14:paraId="5D11884D" w14:textId="77777777" w:rsidR="00107774" w:rsidRDefault="00107774" w:rsidP="00107774">
      <w:pPr>
        <w:pStyle w:val="Sansinterligne"/>
        <w:tabs>
          <w:tab w:val="left" w:pos="10204"/>
        </w:tabs>
      </w:pPr>
      <w:r>
        <w:tab/>
      </w:r>
    </w:p>
    <w:p w14:paraId="04A6C79F" w14:textId="77777777" w:rsidR="00107774" w:rsidRDefault="00107774" w:rsidP="00107774">
      <w:pPr>
        <w:pStyle w:val="Sansinterligne"/>
        <w:tabs>
          <w:tab w:val="left" w:pos="10204"/>
        </w:tabs>
      </w:pPr>
      <w:r>
        <w:tab/>
      </w:r>
    </w:p>
    <w:p w14:paraId="2BA355EF" w14:textId="77777777" w:rsidR="004A2F86" w:rsidRDefault="004A2F86" w:rsidP="004A2F86"/>
    <w:p w14:paraId="68D087CB" w14:textId="0905C153" w:rsidR="00467A55" w:rsidRDefault="00467A55" w:rsidP="00467A55">
      <w:pPr>
        <w:pStyle w:val="Titre3"/>
      </w:pPr>
      <w:r>
        <w:t>Contraintes et dimensionnement :</w:t>
      </w:r>
    </w:p>
    <w:p w14:paraId="6D4BC61F" w14:textId="256EFF82" w:rsidR="00467A55" w:rsidRPr="00DF1B0B" w:rsidRDefault="00E50B94" w:rsidP="00467A55">
      <w:pPr>
        <w:rPr>
          <w:i/>
          <w:sz w:val="18"/>
          <w:u w:val="single"/>
        </w:rPr>
      </w:pPr>
      <w:r w:rsidRPr="00DF1B0B">
        <w:rPr>
          <w:i/>
          <w:sz w:val="18"/>
          <w:u w:val="single"/>
        </w:rPr>
        <w:t>On donne :</w:t>
      </w:r>
    </w:p>
    <w:p w14:paraId="2E4CD53A" w14:textId="6D2AE7AB" w:rsidR="00E50B94" w:rsidRPr="00DF1B0B" w:rsidRDefault="00E50B94" w:rsidP="00E50B94">
      <w:pPr>
        <w:pStyle w:val="Paragraphedeliste"/>
        <w:numPr>
          <w:ilvl w:val="0"/>
          <w:numId w:val="11"/>
        </w:numPr>
        <w:rPr>
          <w:sz w:val="18"/>
        </w:rPr>
      </w:pPr>
      <w:r w:rsidRPr="00DF1B0B">
        <w:rPr>
          <w:sz w:val="18"/>
        </w:rPr>
        <w:t xml:space="preserve">Limite élastique du matériau de la lame : </w:t>
      </w:r>
      <w:proofErr w:type="spellStart"/>
      <w:r w:rsidRPr="00DF1B0B">
        <w:rPr>
          <w:sz w:val="18"/>
        </w:rPr>
        <w:t>Re</w:t>
      </w:r>
      <w:proofErr w:type="spellEnd"/>
      <w:r w:rsidRPr="00DF1B0B">
        <w:rPr>
          <w:sz w:val="18"/>
        </w:rPr>
        <w:t xml:space="preserve"> = 700 </w:t>
      </w:r>
      <w:proofErr w:type="spellStart"/>
      <w:r w:rsidRPr="00DF1B0B">
        <w:rPr>
          <w:sz w:val="18"/>
        </w:rPr>
        <w:t>Mpa</w:t>
      </w:r>
      <w:proofErr w:type="spellEnd"/>
    </w:p>
    <w:p w14:paraId="5E0E7EFF" w14:textId="083C8D85" w:rsidR="00E50B94" w:rsidRPr="00DF1B0B" w:rsidRDefault="00E50B94" w:rsidP="00E50B94">
      <w:pPr>
        <w:pStyle w:val="Paragraphedeliste"/>
        <w:numPr>
          <w:ilvl w:val="0"/>
          <w:numId w:val="11"/>
        </w:numPr>
        <w:rPr>
          <w:sz w:val="18"/>
        </w:rPr>
      </w:pPr>
      <w:r w:rsidRPr="00DF1B0B">
        <w:rPr>
          <w:sz w:val="18"/>
        </w:rPr>
        <w:t xml:space="preserve">Module de Young du matériau de la lame : E = 210000 </w:t>
      </w:r>
      <w:proofErr w:type="spellStart"/>
      <w:r w:rsidRPr="00DF1B0B">
        <w:rPr>
          <w:sz w:val="18"/>
        </w:rPr>
        <w:t>Mpa</w:t>
      </w:r>
      <w:proofErr w:type="spellEnd"/>
    </w:p>
    <w:p w14:paraId="5A339734" w14:textId="7615A698" w:rsidR="00E50B94" w:rsidRPr="00DF1B0B" w:rsidRDefault="00E50B94" w:rsidP="00E50B94">
      <w:pPr>
        <w:pStyle w:val="Paragraphedeliste"/>
        <w:numPr>
          <w:ilvl w:val="0"/>
          <w:numId w:val="11"/>
        </w:numPr>
        <w:rPr>
          <w:sz w:val="18"/>
        </w:rPr>
      </w:pPr>
      <w:r w:rsidRPr="00DF1B0B">
        <w:rPr>
          <w:sz w:val="18"/>
        </w:rPr>
        <w:t>Coefficient de sécurité à appliquer : K = 2</w:t>
      </w:r>
    </w:p>
    <w:p w14:paraId="2A852965" w14:textId="0AB0B242" w:rsidR="007103EA" w:rsidRPr="00DF1B0B" w:rsidRDefault="007103EA" w:rsidP="00E50B94">
      <w:pPr>
        <w:pStyle w:val="Paragraphedeliste"/>
        <w:numPr>
          <w:ilvl w:val="0"/>
          <w:numId w:val="11"/>
        </w:numPr>
        <w:rPr>
          <w:sz w:val="18"/>
        </w:rPr>
      </w:pPr>
      <w:r w:rsidRPr="00DF1B0B">
        <w:rPr>
          <w:sz w:val="18"/>
        </w:rPr>
        <w:t xml:space="preserve">Moment quadratique section rectangulaire : </w:t>
      </w:r>
      <m:oMath>
        <m:sSub>
          <m:sSubPr>
            <m:ctrlPr>
              <w:rPr>
                <w:rFonts w:ascii="Cambria Math" w:hAnsi="Cambria Math"/>
                <w:i/>
                <w:sz w:val="18"/>
              </w:rPr>
            </m:ctrlPr>
          </m:sSubPr>
          <m:e>
            <m:r>
              <w:rPr>
                <w:rFonts w:ascii="Cambria Math" w:hAnsi="Cambria Math"/>
                <w:sz w:val="18"/>
              </w:rPr>
              <m:t>I</m:t>
            </m:r>
          </m:e>
          <m:sub>
            <m:r>
              <w:rPr>
                <w:rFonts w:ascii="Cambria Math" w:hAnsi="Cambria Math"/>
                <w:sz w:val="18"/>
              </w:rPr>
              <m:t>Gz</m:t>
            </m:r>
          </m:sub>
        </m:sSub>
        <m: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b.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</w:rPr>
                </m:ctrlPr>
              </m:sSupPr>
              <m:e>
                <m:r>
                  <w:rPr>
                    <w:rFonts w:ascii="Cambria Math" w:hAnsi="Cambria Math"/>
                    <w:sz w:val="18"/>
                  </w:rPr>
                  <m:t>h</m:t>
                </m:r>
              </m:e>
              <m:sup>
                <m:r>
                  <w:rPr>
                    <w:rFonts w:ascii="Cambria Math" w:hAnsi="Cambria Math"/>
                    <w:sz w:val="18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18"/>
              </w:rPr>
              <m:t>12</m:t>
            </m:r>
          </m:den>
        </m:f>
      </m:oMath>
    </w:p>
    <w:p w14:paraId="37A50BD5" w14:textId="77777777" w:rsidR="00E50B94" w:rsidRDefault="00E50B94" w:rsidP="00E50B94"/>
    <w:p w14:paraId="37B33CF5" w14:textId="79CE87D9" w:rsidR="00B3648E" w:rsidRDefault="00B3648E" w:rsidP="00B3648E">
      <w:pPr>
        <w:pStyle w:val="Questions"/>
      </w:pPr>
      <w:r>
        <w:t>Calculer la hauteur h de la lame à l’endroit du chargement maximum :</w:t>
      </w:r>
    </w:p>
    <w:p w14:paraId="033E7F2E" w14:textId="77777777" w:rsidR="00B3648E" w:rsidRDefault="00B3648E" w:rsidP="00B3648E"/>
    <w:p w14:paraId="4191C016" w14:textId="0F82EFE0" w:rsidR="00814322" w:rsidRDefault="00814322">
      <w:pPr>
        <w:spacing w:after="200" w:line="276" w:lineRule="auto"/>
        <w:jc w:val="left"/>
        <w:rPr>
          <w:rFonts w:eastAsiaTheme="minorEastAsia"/>
          <w:bdr w:val="single" w:sz="4" w:space="0" w:color="auto"/>
        </w:rPr>
      </w:pPr>
      <w:r>
        <w:rPr>
          <w:rFonts w:eastAsiaTheme="minorEastAsia"/>
          <w:bdr w:val="single" w:sz="4" w:space="0" w:color="auto"/>
        </w:rPr>
        <w:br w:type="page"/>
      </w:r>
    </w:p>
    <w:p w14:paraId="2D391CB9" w14:textId="3F92A800" w:rsidR="00814322" w:rsidRDefault="00CB2F58" w:rsidP="00CB2F58">
      <w:pPr>
        <w:pStyle w:val="Titre1"/>
      </w:pPr>
      <w:r>
        <w:lastRenderedPageBreak/>
        <w:t xml:space="preserve">Partie 2 : </w:t>
      </w:r>
      <w:r w:rsidR="001F0243" w:rsidRPr="001F0243">
        <w:t>Détermination de la position défavorable :</w:t>
      </w:r>
    </w:p>
    <w:p w14:paraId="768C8402" w14:textId="57F2582E" w:rsidR="00720DD6" w:rsidRDefault="00274CCD" w:rsidP="00274CCD">
      <w:pPr>
        <w:pStyle w:val="Questions"/>
        <w:numPr>
          <w:ilvl w:val="0"/>
          <w:numId w:val="12"/>
        </w:numPr>
        <w:ind w:left="426" w:hanging="426"/>
      </w:pPr>
      <w:r>
        <w:t>Norme de l’effort de pression à entrer dans Meca3D :</w:t>
      </w:r>
    </w:p>
    <w:p w14:paraId="00596A0B" w14:textId="15252FD3" w:rsidR="00274CCD" w:rsidRPr="00274CCD" w:rsidRDefault="00274CCD" w:rsidP="00274CCD">
      <w:pPr>
        <w:pStyle w:val="Sansinterligne"/>
        <w:tabs>
          <w:tab w:val="left" w:pos="10204"/>
        </w:tabs>
      </w:pPr>
      <w:r>
        <w:tab/>
      </w:r>
    </w:p>
    <w:p w14:paraId="6F184513" w14:textId="77777777" w:rsidR="00274CCD" w:rsidRPr="00274CCD" w:rsidRDefault="00274CCD" w:rsidP="00274CCD">
      <w:pPr>
        <w:pStyle w:val="Sansinterligne"/>
        <w:tabs>
          <w:tab w:val="left" w:pos="10204"/>
        </w:tabs>
      </w:pPr>
      <w:r>
        <w:tab/>
      </w:r>
    </w:p>
    <w:p w14:paraId="07026375" w14:textId="77777777" w:rsidR="002D04AD" w:rsidRDefault="002D04AD" w:rsidP="002D04AD">
      <w:pPr>
        <w:pStyle w:val="Sansinterligne"/>
        <w:tabs>
          <w:tab w:val="left" w:pos="10204"/>
        </w:tabs>
      </w:pPr>
      <w:r>
        <w:tab/>
      </w:r>
    </w:p>
    <w:p w14:paraId="07B12DD3" w14:textId="77777777" w:rsidR="00720DD6" w:rsidRDefault="00720DD6" w:rsidP="00720DD6"/>
    <w:p w14:paraId="1DB1A358" w14:textId="357A2565" w:rsidR="00274CCD" w:rsidRPr="00274CCD" w:rsidRDefault="00274CCD" w:rsidP="00720DD6">
      <w:pPr>
        <w:rPr>
          <w:i/>
          <w:u w:val="single"/>
        </w:rPr>
      </w:pPr>
      <w:r w:rsidRPr="00274CCD">
        <w:rPr>
          <w:i/>
          <w:u w:val="single"/>
        </w:rPr>
        <w:t>Graphe Meca3D (à coller et légender ci-dessous) :</w:t>
      </w:r>
    </w:p>
    <w:p w14:paraId="42D43BDD" w14:textId="77777777" w:rsidR="00274CCD" w:rsidRDefault="00274CCD" w:rsidP="00720DD6"/>
    <w:p w14:paraId="63095F68" w14:textId="77777777" w:rsidR="00274CCD" w:rsidRDefault="00274CCD" w:rsidP="00720DD6"/>
    <w:p w14:paraId="799DF59D" w14:textId="77777777" w:rsidR="00274CCD" w:rsidRDefault="00274CCD" w:rsidP="00720DD6"/>
    <w:p w14:paraId="3BE48A43" w14:textId="77777777" w:rsidR="00274CCD" w:rsidRDefault="00274CCD" w:rsidP="00720DD6"/>
    <w:p w14:paraId="4998FA7D" w14:textId="77777777" w:rsidR="00274CCD" w:rsidRDefault="00274CCD" w:rsidP="00720DD6"/>
    <w:p w14:paraId="0CCE7890" w14:textId="77777777" w:rsidR="00274CCD" w:rsidRDefault="00274CCD" w:rsidP="00720DD6"/>
    <w:p w14:paraId="67F3D60C" w14:textId="77777777" w:rsidR="00274CCD" w:rsidRDefault="00274CCD" w:rsidP="00720DD6"/>
    <w:p w14:paraId="10676ADF" w14:textId="77777777" w:rsidR="00274CCD" w:rsidRDefault="00274CCD" w:rsidP="00720DD6"/>
    <w:p w14:paraId="6A7B9EB0" w14:textId="77777777" w:rsidR="00274CCD" w:rsidRDefault="00274CCD" w:rsidP="00720DD6"/>
    <w:p w14:paraId="2383B030" w14:textId="77777777" w:rsidR="00274CCD" w:rsidRDefault="00274CCD" w:rsidP="00720DD6"/>
    <w:p w14:paraId="0E0AEAA5" w14:textId="77777777" w:rsidR="00274CCD" w:rsidRDefault="00274CCD" w:rsidP="00720DD6"/>
    <w:p w14:paraId="53D8812D" w14:textId="77777777" w:rsidR="00274CCD" w:rsidRDefault="00274CCD" w:rsidP="00720DD6"/>
    <w:p w14:paraId="33E06EE5" w14:textId="77777777" w:rsidR="00274CCD" w:rsidRDefault="00274CCD" w:rsidP="00720DD6"/>
    <w:p w14:paraId="440B0EF9" w14:textId="77777777" w:rsidR="00274CCD" w:rsidRDefault="00274CCD" w:rsidP="00720DD6"/>
    <w:p w14:paraId="774A40BE" w14:textId="77777777" w:rsidR="00274CCD" w:rsidRDefault="00274CCD" w:rsidP="00720DD6"/>
    <w:p w14:paraId="76A2B481" w14:textId="77777777" w:rsidR="00274CCD" w:rsidRDefault="00274CCD" w:rsidP="00720DD6"/>
    <w:p w14:paraId="5AF39FE3" w14:textId="77777777" w:rsidR="00274CCD" w:rsidRDefault="00274CCD" w:rsidP="00720DD6"/>
    <w:p w14:paraId="4F49BE60" w14:textId="77777777" w:rsidR="00274CCD" w:rsidRDefault="00274CCD" w:rsidP="00720DD6"/>
    <w:p w14:paraId="5B194CD4" w14:textId="77777777" w:rsidR="00274CCD" w:rsidRDefault="00274CCD" w:rsidP="00720DD6"/>
    <w:p w14:paraId="74A546B1" w14:textId="77777777" w:rsidR="00274CCD" w:rsidRDefault="00274CCD" w:rsidP="00720DD6"/>
    <w:p w14:paraId="0395E0CD" w14:textId="77777777" w:rsidR="00274CCD" w:rsidRDefault="00274CCD" w:rsidP="00720DD6"/>
    <w:p w14:paraId="2CD02C4B" w14:textId="2EF5935C" w:rsidR="00274CCD" w:rsidRDefault="00274CCD" w:rsidP="00274CCD">
      <w:pPr>
        <w:pStyle w:val="Questions"/>
        <w:numPr>
          <w:ilvl w:val="0"/>
          <w:numId w:val="12"/>
        </w:numPr>
        <w:ind w:left="426" w:hanging="426"/>
      </w:pPr>
      <w:r>
        <w:t xml:space="preserve">Valeur du pic de l’effort </w:t>
      </w:r>
      <m:oMath>
        <m:d>
          <m:dPr>
            <m:begChr m:val="‖"/>
            <m:endChr m:val="‖"/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tôle/1</m:t>
                    </m:r>
                  </m:sub>
                </m:sSub>
              </m:e>
            </m:acc>
          </m:e>
        </m:d>
      </m:oMath>
      <w:r w:rsidR="00024E69">
        <w:rPr>
          <w:rFonts w:eastAsiaTheme="minorEastAsia"/>
        </w:rPr>
        <w:t xml:space="preserve"> et position associée :</w:t>
      </w:r>
    </w:p>
    <w:p w14:paraId="49401628" w14:textId="01AE3635" w:rsidR="00274CCD" w:rsidRDefault="00274CCD" w:rsidP="00274CCD">
      <w:pPr>
        <w:pStyle w:val="Sansinterligne"/>
        <w:tabs>
          <w:tab w:val="left" w:pos="10204"/>
        </w:tabs>
      </w:pPr>
      <w:r>
        <w:tab/>
      </w:r>
    </w:p>
    <w:p w14:paraId="560289D8" w14:textId="6EBA235D" w:rsidR="00D91BD7" w:rsidRDefault="00D91BD7" w:rsidP="00D91BD7">
      <w:pPr>
        <w:pStyle w:val="Titre1"/>
      </w:pPr>
      <w:r>
        <w:t>Partie 3 : Dimensionnement de la lame avec un logiciel de calcul :</w:t>
      </w:r>
    </w:p>
    <w:p w14:paraId="46D1B921" w14:textId="6238E412" w:rsidR="005A1BC3" w:rsidRDefault="005A1BC3" w:rsidP="005A1BC3">
      <w:pPr>
        <w:pStyle w:val="Questions"/>
        <w:numPr>
          <w:ilvl w:val="0"/>
          <w:numId w:val="13"/>
        </w:numPr>
        <w:ind w:left="426" w:hanging="426"/>
      </w:pPr>
      <w:r>
        <w:t>V</w:t>
      </w:r>
      <w:r w:rsidRPr="005A1BC3">
        <w:t>aleur de la contrainte maximale admissible à prendre en compte pour la lame</w:t>
      </w:r>
      <w:r>
        <w:t> :</w:t>
      </w:r>
    </w:p>
    <w:p w14:paraId="76B81115" w14:textId="1362334C" w:rsidR="005A1BC3" w:rsidRDefault="005A1BC3" w:rsidP="005A1BC3">
      <w:pPr>
        <w:pStyle w:val="Sansinterligne"/>
        <w:tabs>
          <w:tab w:val="left" w:pos="10204"/>
        </w:tabs>
      </w:pPr>
      <w:r>
        <w:tab/>
      </w:r>
    </w:p>
    <w:p w14:paraId="27713435" w14:textId="77777777" w:rsidR="00274CCD" w:rsidRDefault="00274CCD" w:rsidP="00274CCD"/>
    <w:p w14:paraId="25424CB8" w14:textId="1AEDE41C" w:rsidR="001858C7" w:rsidRDefault="001858C7" w:rsidP="001858C7">
      <w:pPr>
        <w:pStyle w:val="Questions"/>
        <w:numPr>
          <w:ilvl w:val="0"/>
          <w:numId w:val="13"/>
        </w:numPr>
        <w:ind w:left="426" w:hanging="426"/>
      </w:pPr>
      <w:r>
        <w:t>V</w:t>
      </w:r>
      <w:r w:rsidRPr="005A1BC3">
        <w:t xml:space="preserve">aleur de la contrainte maximale </w:t>
      </w:r>
      <w:r>
        <w:t>dans la configuration originale :</w:t>
      </w:r>
    </w:p>
    <w:p w14:paraId="7B85F8DF" w14:textId="3956AC40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5530E770" w14:textId="77777777" w:rsidR="005A1BC3" w:rsidRDefault="005A1BC3" w:rsidP="00274CCD"/>
    <w:p w14:paraId="48DF282D" w14:textId="76573B96" w:rsidR="001858C7" w:rsidRDefault="001858C7" w:rsidP="001858C7">
      <w:pPr>
        <w:pStyle w:val="Questions"/>
        <w:numPr>
          <w:ilvl w:val="0"/>
          <w:numId w:val="13"/>
        </w:numPr>
        <w:ind w:left="426" w:hanging="426"/>
      </w:pPr>
      <w:r>
        <w:t>Conclusion</w:t>
      </w:r>
    </w:p>
    <w:p w14:paraId="34151CBE" w14:textId="4D1AE239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23CC799D" w14:textId="76622F48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7CE95421" w14:textId="77777777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4ACD811E" w14:textId="11B67BA9" w:rsidR="001858C7" w:rsidRDefault="001858C7">
      <w:pPr>
        <w:spacing w:after="200" w:line="276" w:lineRule="auto"/>
        <w:jc w:val="left"/>
      </w:pPr>
      <w:r>
        <w:br w:type="page"/>
      </w:r>
    </w:p>
    <w:p w14:paraId="01966D98" w14:textId="749D5FFE" w:rsidR="001858C7" w:rsidRDefault="001858C7" w:rsidP="001858C7">
      <w:pPr>
        <w:pStyle w:val="Questions"/>
        <w:numPr>
          <w:ilvl w:val="0"/>
          <w:numId w:val="13"/>
        </w:numPr>
        <w:ind w:left="426" w:hanging="426"/>
      </w:pPr>
      <w:r>
        <w:lastRenderedPageBreak/>
        <w:t>V</w:t>
      </w:r>
      <w:r w:rsidRPr="005A1BC3">
        <w:t xml:space="preserve">aleur de la contrainte maximale </w:t>
      </w:r>
      <w:r>
        <w:t>dans la configuration « Evidemment »:</w:t>
      </w:r>
    </w:p>
    <w:p w14:paraId="02F71B6B" w14:textId="1B658FC8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5CE37804" w14:textId="77777777" w:rsidR="001858C7" w:rsidRDefault="001858C7" w:rsidP="001858C7"/>
    <w:p w14:paraId="1D8013DF" w14:textId="77777777" w:rsidR="001858C7" w:rsidRDefault="001858C7" w:rsidP="001858C7">
      <w:pPr>
        <w:pStyle w:val="Questions"/>
        <w:numPr>
          <w:ilvl w:val="0"/>
          <w:numId w:val="13"/>
        </w:numPr>
        <w:ind w:left="426" w:hanging="426"/>
      </w:pPr>
      <w:r>
        <w:t>Conclusion</w:t>
      </w:r>
    </w:p>
    <w:p w14:paraId="55871825" w14:textId="2249B4CA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3AB61DE1" w14:textId="77777777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77A523CA" w14:textId="77777777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20B2ACA8" w14:textId="77777777" w:rsidR="001858C7" w:rsidRDefault="001858C7" w:rsidP="00274CCD"/>
    <w:p w14:paraId="63A8DDA0" w14:textId="77777777" w:rsidR="001858C7" w:rsidRDefault="001858C7" w:rsidP="001858C7">
      <w:pPr>
        <w:pStyle w:val="Questions"/>
        <w:numPr>
          <w:ilvl w:val="0"/>
          <w:numId w:val="13"/>
        </w:numPr>
        <w:ind w:left="426" w:hanging="426"/>
      </w:pPr>
      <w:r>
        <w:t>V</w:t>
      </w:r>
      <w:r w:rsidRPr="005A1BC3">
        <w:t xml:space="preserve">aleur de la contrainte maximale </w:t>
      </w:r>
      <w:r>
        <w:t>dans la configuration originale :</w:t>
      </w:r>
    </w:p>
    <w:p w14:paraId="604B3769" w14:textId="00A967A7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4099B3C0" w14:textId="77777777" w:rsidR="001858C7" w:rsidRDefault="001858C7" w:rsidP="001858C7"/>
    <w:p w14:paraId="6391A936" w14:textId="77777777" w:rsidR="001858C7" w:rsidRDefault="001858C7" w:rsidP="001858C7">
      <w:pPr>
        <w:pStyle w:val="Questions"/>
        <w:numPr>
          <w:ilvl w:val="0"/>
          <w:numId w:val="13"/>
        </w:numPr>
        <w:ind w:left="426" w:hanging="426"/>
      </w:pPr>
      <w:r>
        <w:t>Conclusion</w:t>
      </w:r>
    </w:p>
    <w:p w14:paraId="66155C00" w14:textId="7DFA22F8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5C774E9B" w14:textId="77777777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680F6BA5" w14:textId="77777777" w:rsidR="001858C7" w:rsidRDefault="001858C7" w:rsidP="001858C7">
      <w:pPr>
        <w:pStyle w:val="Sansinterligne"/>
        <w:tabs>
          <w:tab w:val="left" w:pos="10204"/>
        </w:tabs>
      </w:pPr>
      <w:r>
        <w:tab/>
      </w:r>
    </w:p>
    <w:p w14:paraId="20EDF3A6" w14:textId="77777777" w:rsidR="001858C7" w:rsidRDefault="001858C7" w:rsidP="00274CCD"/>
    <w:p w14:paraId="46090AA8" w14:textId="248D8F81" w:rsidR="00FD09C6" w:rsidRDefault="00FD09C6" w:rsidP="00FD09C6">
      <w:pPr>
        <w:pStyle w:val="Questions"/>
        <w:numPr>
          <w:ilvl w:val="0"/>
          <w:numId w:val="13"/>
        </w:numPr>
        <w:ind w:left="426" w:hanging="426"/>
      </w:pPr>
      <w:r>
        <w:t>Intérêt de l’optimisation :</w:t>
      </w:r>
    </w:p>
    <w:p w14:paraId="63EAA7D2" w14:textId="001C71DE" w:rsidR="00FD09C6" w:rsidRDefault="00FD09C6" w:rsidP="00FD09C6">
      <w:pPr>
        <w:pStyle w:val="Sansinterligne"/>
        <w:tabs>
          <w:tab w:val="left" w:pos="10204"/>
        </w:tabs>
      </w:pPr>
      <w:r>
        <w:tab/>
      </w:r>
    </w:p>
    <w:p w14:paraId="73BD1B02" w14:textId="77777777" w:rsidR="00FD09C6" w:rsidRDefault="00FD09C6" w:rsidP="00FD09C6">
      <w:pPr>
        <w:pStyle w:val="Sansinterligne"/>
        <w:tabs>
          <w:tab w:val="left" w:pos="10204"/>
        </w:tabs>
      </w:pPr>
      <w:r>
        <w:tab/>
      </w:r>
    </w:p>
    <w:p w14:paraId="38C206A6" w14:textId="77777777" w:rsidR="00FD09C6" w:rsidRDefault="00FD09C6" w:rsidP="00FD09C6">
      <w:pPr>
        <w:pStyle w:val="Sansinterligne"/>
        <w:tabs>
          <w:tab w:val="left" w:pos="10204"/>
        </w:tabs>
      </w:pPr>
      <w:r>
        <w:tab/>
      </w:r>
    </w:p>
    <w:p w14:paraId="2E1E33B8" w14:textId="57B2F40E" w:rsidR="00C6549F" w:rsidRDefault="00C6549F" w:rsidP="00C6549F">
      <w:pPr>
        <w:pStyle w:val="Titre1"/>
      </w:pPr>
      <w:r>
        <w:t>Partie 4 : Optimisation automatisée :</w:t>
      </w:r>
    </w:p>
    <w:p w14:paraId="0F26C8CE" w14:textId="26A3449E" w:rsidR="00C6549F" w:rsidRDefault="00AB389D" w:rsidP="00AB389D">
      <w:pPr>
        <w:pStyle w:val="Questions"/>
        <w:numPr>
          <w:ilvl w:val="0"/>
          <w:numId w:val="14"/>
        </w:numPr>
        <w:ind w:left="426" w:hanging="426"/>
      </w:pPr>
      <w:r>
        <w:t>V</w:t>
      </w:r>
      <w:r w:rsidRPr="00AB389D">
        <w:t>aleur de l'épaisseur de l'âme optimale</w:t>
      </w:r>
      <w:r>
        <w:t> :</w:t>
      </w:r>
    </w:p>
    <w:p w14:paraId="5DF22EFF" w14:textId="5E4914B5" w:rsidR="00C6549F" w:rsidRDefault="00C6549F" w:rsidP="00C6549F">
      <w:pPr>
        <w:pStyle w:val="Sansinterligne"/>
        <w:tabs>
          <w:tab w:val="left" w:pos="10204"/>
        </w:tabs>
      </w:pPr>
      <w:r>
        <w:tab/>
      </w:r>
    </w:p>
    <w:p w14:paraId="0749B19A" w14:textId="77777777" w:rsidR="00C6549F" w:rsidRDefault="00C6549F" w:rsidP="00C6549F"/>
    <w:p w14:paraId="581843E6" w14:textId="4B695C17" w:rsidR="00AB389D" w:rsidRDefault="00AB389D" w:rsidP="00AB389D">
      <w:pPr>
        <w:pStyle w:val="Questions"/>
        <w:numPr>
          <w:ilvl w:val="0"/>
          <w:numId w:val="14"/>
        </w:numPr>
        <w:ind w:left="426" w:hanging="426"/>
      </w:pPr>
      <w:r>
        <w:t>V</w:t>
      </w:r>
      <w:r w:rsidRPr="00AB389D">
        <w:t>aleur de l'épaisseur de l'âme optimal</w:t>
      </w:r>
      <w:r>
        <w:t xml:space="preserve"> affinée :</w:t>
      </w:r>
    </w:p>
    <w:p w14:paraId="35F1BC53" w14:textId="34AC5366" w:rsidR="00AB389D" w:rsidRDefault="00AB389D" w:rsidP="00AB389D">
      <w:pPr>
        <w:pStyle w:val="Sansinterligne"/>
        <w:tabs>
          <w:tab w:val="left" w:pos="10204"/>
        </w:tabs>
      </w:pPr>
      <w:r>
        <w:tab/>
      </w:r>
    </w:p>
    <w:p w14:paraId="57E03BA0" w14:textId="77777777" w:rsidR="00AB389D" w:rsidRDefault="00AB389D" w:rsidP="00C6549F"/>
    <w:p w14:paraId="3783D63D" w14:textId="49EBB6E5" w:rsidR="00AB389D" w:rsidRDefault="00AB389D" w:rsidP="00AB389D">
      <w:pPr>
        <w:pStyle w:val="Questions"/>
        <w:numPr>
          <w:ilvl w:val="0"/>
          <w:numId w:val="14"/>
        </w:numPr>
        <w:ind w:left="426" w:hanging="426"/>
      </w:pPr>
      <w:r>
        <w:t>Mesure du gain de poids et conclusion :</w:t>
      </w:r>
    </w:p>
    <w:p w14:paraId="006FDD4F" w14:textId="77777777" w:rsidR="00AB389D" w:rsidRDefault="00AB389D" w:rsidP="00AB389D">
      <w:pPr>
        <w:pStyle w:val="Sansinterligne"/>
        <w:tabs>
          <w:tab w:val="left" w:pos="10204"/>
        </w:tabs>
      </w:pPr>
      <w:r>
        <w:tab/>
      </w:r>
    </w:p>
    <w:p w14:paraId="5E89BF3E" w14:textId="77777777" w:rsidR="00AB389D" w:rsidRDefault="00AB389D" w:rsidP="00AB389D">
      <w:pPr>
        <w:pStyle w:val="Sansinterligne"/>
        <w:tabs>
          <w:tab w:val="left" w:pos="10204"/>
        </w:tabs>
      </w:pPr>
      <w:r>
        <w:tab/>
      </w:r>
    </w:p>
    <w:sectPr w:rsidR="00AB389D" w:rsidSect="00EA1E6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1418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80ABD" w14:textId="77777777" w:rsidR="009811F3" w:rsidRDefault="009811F3" w:rsidP="00101B95">
      <w:r>
        <w:separator/>
      </w:r>
    </w:p>
  </w:endnote>
  <w:endnote w:type="continuationSeparator" w:id="0">
    <w:p w14:paraId="4F739701" w14:textId="77777777" w:rsidR="009811F3" w:rsidRDefault="009811F3" w:rsidP="0010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3F37D" w14:textId="77777777" w:rsidR="008F4874" w:rsidRDefault="008F487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5954F" w14:textId="4CDD1A40" w:rsidR="00824B3D" w:rsidRPr="00770452" w:rsidRDefault="00824B3D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  <w:szCs w:val="20"/>
      </w:rPr>
    </w:pPr>
    <w:r w:rsidRPr="00770452">
      <w:rPr>
        <w:sz w:val="20"/>
        <w:szCs w:val="20"/>
      </w:rPr>
      <w:tab/>
      <w:t>Lycée Jules Ferry – Versailles</w:t>
    </w:r>
    <w:r w:rsidRPr="00770452">
      <w:rPr>
        <w:sz w:val="20"/>
        <w:szCs w:val="20"/>
      </w:rPr>
      <w:tab/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PAGE   \* MERGEFORMAT </w:instrText>
    </w:r>
    <w:r w:rsidRPr="00770452">
      <w:rPr>
        <w:sz w:val="20"/>
        <w:szCs w:val="20"/>
      </w:rPr>
      <w:fldChar w:fldCharType="separate"/>
    </w:r>
    <w:r w:rsidR="00092648">
      <w:rPr>
        <w:noProof/>
        <w:sz w:val="20"/>
        <w:szCs w:val="20"/>
      </w:rPr>
      <w:t>11</w:t>
    </w:r>
    <w:r w:rsidRPr="00770452">
      <w:rPr>
        <w:sz w:val="20"/>
        <w:szCs w:val="20"/>
      </w:rPr>
      <w:fldChar w:fldCharType="end"/>
    </w:r>
    <w:r w:rsidRPr="00770452">
      <w:rPr>
        <w:sz w:val="20"/>
        <w:szCs w:val="20"/>
      </w:rPr>
      <w:t>/</w:t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NUMPAGES   \* MERGEFORMAT </w:instrText>
    </w:r>
    <w:r w:rsidRPr="00770452">
      <w:rPr>
        <w:sz w:val="20"/>
        <w:szCs w:val="20"/>
      </w:rPr>
      <w:fldChar w:fldCharType="separate"/>
    </w:r>
    <w:r w:rsidR="00092648">
      <w:rPr>
        <w:noProof/>
        <w:sz w:val="20"/>
        <w:szCs w:val="20"/>
      </w:rPr>
      <w:t>11</w:t>
    </w:r>
    <w:r w:rsidRPr="00770452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22474" w14:textId="1F2AED44" w:rsidR="00824B3D" w:rsidRPr="00155EB8" w:rsidRDefault="00824B3D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</w:rPr>
    </w:pPr>
    <w:r w:rsidRPr="00155EB8">
      <w:rPr>
        <w:sz w:val="20"/>
      </w:rPr>
      <w:tab/>
      <w:t>Lycée Jules Ferry – Versailles</w:t>
    </w:r>
    <w:r w:rsidRPr="00155EB8">
      <w:rPr>
        <w:sz w:val="20"/>
      </w:rPr>
      <w:tab/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PAGE   \* MERGEFORMAT </w:instrText>
    </w:r>
    <w:r w:rsidRPr="00155EB8">
      <w:rPr>
        <w:sz w:val="20"/>
      </w:rPr>
      <w:fldChar w:fldCharType="separate"/>
    </w:r>
    <w:r w:rsidR="00092648">
      <w:rPr>
        <w:noProof/>
        <w:sz w:val="20"/>
      </w:rPr>
      <w:t>1</w:t>
    </w:r>
    <w:r w:rsidRPr="00155EB8">
      <w:rPr>
        <w:sz w:val="20"/>
      </w:rPr>
      <w:fldChar w:fldCharType="end"/>
    </w:r>
    <w:r w:rsidRPr="00155EB8">
      <w:rPr>
        <w:sz w:val="20"/>
      </w:rPr>
      <w:t>/</w:t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NUMPAGES   \* MERGEFORMAT </w:instrText>
    </w:r>
    <w:r w:rsidRPr="00155EB8">
      <w:rPr>
        <w:sz w:val="20"/>
      </w:rPr>
      <w:fldChar w:fldCharType="separate"/>
    </w:r>
    <w:r w:rsidR="00092648">
      <w:rPr>
        <w:noProof/>
        <w:sz w:val="20"/>
      </w:rPr>
      <w:t>11</w:t>
    </w:r>
    <w:r w:rsidRPr="00155EB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A3C1F" w14:textId="77777777" w:rsidR="009811F3" w:rsidRDefault="009811F3" w:rsidP="00101B95">
      <w:r>
        <w:separator/>
      </w:r>
    </w:p>
  </w:footnote>
  <w:footnote w:type="continuationSeparator" w:id="0">
    <w:p w14:paraId="75151B6B" w14:textId="77777777" w:rsidR="009811F3" w:rsidRDefault="009811F3" w:rsidP="00101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62979" w14:textId="77777777" w:rsidR="008F4874" w:rsidRDefault="008F487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0D63F" w14:textId="46F52C99" w:rsidR="00824B3D" w:rsidRPr="00770452" w:rsidRDefault="00824B3D" w:rsidP="00EA1E6E">
    <w:pPr>
      <w:pStyle w:val="En-tte"/>
      <w:pBdr>
        <w:bottom w:val="single" w:sz="12" w:space="1" w:color="auto"/>
      </w:pBdr>
      <w:tabs>
        <w:tab w:val="clear" w:pos="4536"/>
        <w:tab w:val="clear" w:pos="9072"/>
        <w:tab w:val="center" w:pos="5103"/>
        <w:tab w:val="right" w:pos="10204"/>
      </w:tabs>
      <w:ind w:right="-2"/>
    </w:pPr>
    <w:proofErr w:type="spellStart"/>
    <w:r>
      <w:t>T</w:t>
    </w:r>
    <w:r>
      <w:rPr>
        <w:vertAlign w:val="superscript"/>
      </w:rPr>
      <w:t>le</w:t>
    </w:r>
    <w:proofErr w:type="spellEnd"/>
    <w:r w:rsidRPr="00770452">
      <w:t xml:space="preserve"> STI2D</w:t>
    </w:r>
    <w:r w:rsidRPr="00EA1E6E">
      <w:rPr>
        <w:b/>
      </w:rPr>
      <w:tab/>
    </w:r>
    <w:r w:rsidRPr="00164DE3">
      <w:rPr>
        <w:b/>
      </w:rPr>
      <w:t>TP RDM - Pince de désincarcération</w:t>
    </w:r>
    <w:r w:rsidRPr="00EA1E6E">
      <w:rPr>
        <w:b/>
      </w:rPr>
      <w:tab/>
    </w:r>
    <w:r w:rsidR="008F4874">
      <w:t>ITEC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lledutableau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441"/>
      <w:gridCol w:w="5615"/>
      <w:gridCol w:w="1701"/>
      <w:gridCol w:w="1417"/>
    </w:tblGrid>
    <w:tr w:rsidR="008F4874" w14:paraId="678DAE86" w14:textId="77777777" w:rsidTr="00B6594F">
      <w:trPr>
        <w:trHeight w:val="284"/>
        <w:jc w:val="center"/>
      </w:trPr>
      <w:tc>
        <w:tcPr>
          <w:tcW w:w="144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3D8E9BD" w14:textId="77777777" w:rsidR="008F4874" w:rsidRDefault="008F4874" w:rsidP="008F4874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 wp14:anchorId="3DA7FE97" wp14:editId="70DEC8EF">
                <wp:extent cx="895350" cy="752475"/>
                <wp:effectExtent l="0" t="0" r="0" b="9525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38BD013" w14:textId="77777777" w:rsidR="008F4874" w:rsidRDefault="008F4874" w:rsidP="008F4874">
          <w:pPr>
            <w:pStyle w:val="En-tte"/>
            <w:jc w:val="center"/>
            <w:rPr>
              <w:szCs w:val="20"/>
            </w:rPr>
          </w:pPr>
          <w:r>
            <w:rPr>
              <w:b/>
              <w:bCs/>
              <w:szCs w:val="20"/>
            </w:rPr>
            <w:t>S</w:t>
          </w:r>
          <w:r>
            <w:rPr>
              <w:szCs w:val="20"/>
            </w:rPr>
            <w:t xml:space="preserve">ciences et </w:t>
          </w:r>
          <w:r>
            <w:rPr>
              <w:b/>
              <w:bCs/>
              <w:szCs w:val="20"/>
            </w:rPr>
            <w:t>T</w:t>
          </w:r>
          <w:r>
            <w:rPr>
              <w:szCs w:val="20"/>
            </w:rPr>
            <w:t>echnologies de l’</w:t>
          </w:r>
          <w:r>
            <w:rPr>
              <w:b/>
              <w:bCs/>
              <w:szCs w:val="20"/>
            </w:rPr>
            <w:t>I</w:t>
          </w:r>
          <w:r>
            <w:rPr>
              <w:szCs w:val="20"/>
            </w:rPr>
            <w:t xml:space="preserve">ndustrie et du </w:t>
          </w:r>
          <w:r>
            <w:rPr>
              <w:b/>
              <w:bCs/>
              <w:szCs w:val="20"/>
            </w:rPr>
            <w:t>D</w:t>
          </w:r>
          <w:r>
            <w:rPr>
              <w:szCs w:val="20"/>
            </w:rPr>
            <w:t xml:space="preserve">éveloppement </w:t>
          </w:r>
          <w:r>
            <w:rPr>
              <w:b/>
              <w:bCs/>
              <w:szCs w:val="20"/>
            </w:rPr>
            <w:t>D</w:t>
          </w:r>
          <w:r>
            <w:rPr>
              <w:szCs w:val="20"/>
            </w:rPr>
            <w:t>urable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55BA4FA1" w14:textId="77777777" w:rsidR="008F4874" w:rsidRDefault="008F4874" w:rsidP="008F4874">
          <w:pPr>
            <w:pStyle w:val="En-tte"/>
            <w:jc w:val="center"/>
          </w:pPr>
          <w:r>
            <w:rPr>
              <w:b/>
              <w:noProof/>
              <w:sz w:val="28"/>
              <w:szCs w:val="28"/>
            </w:rPr>
            <w:drawing>
              <wp:inline distT="0" distB="0" distL="0" distR="0" wp14:anchorId="2DCF701D" wp14:editId="0A0CC29C">
                <wp:extent cx="838200" cy="390525"/>
                <wp:effectExtent l="0" t="0" r="0" b="9525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75" t="5098" b="167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F4874" w14:paraId="4A49122E" w14:textId="77777777" w:rsidTr="00B6594F">
      <w:trPr>
        <w:trHeight w:val="510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16D3F1E" w14:textId="77777777" w:rsidR="008F4874" w:rsidRDefault="008F4874" w:rsidP="008F4874">
          <w:pPr>
            <w:jc w:val="left"/>
          </w:pPr>
        </w:p>
      </w:tc>
      <w:tc>
        <w:tcPr>
          <w:tcW w:w="731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71B4615" w14:textId="008BD973" w:rsidR="008F4874" w:rsidRDefault="008F4874" w:rsidP="008F4874">
          <w:pPr>
            <w:pStyle w:val="En-tte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Résistance des matériaux</w:t>
          </w: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C5C417D" w14:textId="77777777" w:rsidR="008F4874" w:rsidRDefault="008F4874" w:rsidP="008F4874">
          <w:pPr>
            <w:jc w:val="left"/>
          </w:pPr>
        </w:p>
      </w:tc>
    </w:tr>
    <w:tr w:rsidR="008F4874" w14:paraId="2ED50831" w14:textId="77777777" w:rsidTr="00B6594F">
      <w:trPr>
        <w:trHeight w:val="397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04B4A45" w14:textId="77777777" w:rsidR="008F4874" w:rsidRDefault="008F4874" w:rsidP="008F4874">
          <w:pPr>
            <w:jc w:val="left"/>
          </w:pPr>
        </w:p>
      </w:tc>
      <w:tc>
        <w:tcPr>
          <w:tcW w:w="561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36D37EC" w14:textId="7780B19E" w:rsidR="008F4874" w:rsidRDefault="008F4874" w:rsidP="008F4874">
          <w:pPr>
            <w:pStyle w:val="En-tte"/>
            <w:ind w:left="136"/>
            <w:jc w:val="center"/>
          </w:pPr>
          <w:r>
            <w:t>Enseignement spécifique ITEC</w:t>
          </w:r>
        </w:p>
      </w:tc>
      <w:tc>
        <w:tcPr>
          <w:tcW w:w="1701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0072024" w14:textId="182033FE" w:rsidR="008F4874" w:rsidRDefault="008F4874" w:rsidP="008F4874">
          <w:pPr>
            <w:pStyle w:val="En-tte"/>
            <w:jc w:val="center"/>
          </w:pPr>
          <w:r>
            <w:t>TP</w:t>
          </w:r>
        </w:p>
      </w:tc>
      <w:tc>
        <w:tcPr>
          <w:tcW w:w="141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C68E2E4" w14:textId="77777777" w:rsidR="008F4874" w:rsidRDefault="008F4874" w:rsidP="008F4874">
          <w:pPr>
            <w:pStyle w:val="En-tte"/>
            <w:jc w:val="center"/>
            <w:rPr>
              <w:b/>
            </w:rPr>
          </w:pPr>
          <w:r>
            <w:rPr>
              <w:b/>
            </w:rPr>
            <w:t>TSTI2D</w:t>
          </w:r>
        </w:p>
      </w:tc>
    </w:tr>
  </w:tbl>
  <w:p w14:paraId="41536E78" w14:textId="77777777" w:rsidR="00824B3D" w:rsidRPr="007D5FE7" w:rsidRDefault="00824B3D" w:rsidP="001F6B67">
    <w:pPr>
      <w:pStyle w:val="En-tte"/>
      <w:ind w:right="-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1" w15:restartNumberingAfterBreak="0">
    <w:nsid w:val="362B4E77"/>
    <w:multiLevelType w:val="hybridMultilevel"/>
    <w:tmpl w:val="C4A475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701D1"/>
    <w:multiLevelType w:val="multilevel"/>
    <w:tmpl w:val="29B21A6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5B85DD0"/>
    <w:multiLevelType w:val="hybridMultilevel"/>
    <w:tmpl w:val="581CA03E"/>
    <w:lvl w:ilvl="0" w:tplc="DD5CBF30">
      <w:start w:val="1"/>
      <w:numFmt w:val="decimal"/>
      <w:pStyle w:val="Questions"/>
      <w:lvlText w:val="Q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817A6"/>
    <w:multiLevelType w:val="hybridMultilevel"/>
    <w:tmpl w:val="062E5D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C1F30"/>
    <w:multiLevelType w:val="hybridMultilevel"/>
    <w:tmpl w:val="47C0FA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476917"/>
    <w:multiLevelType w:val="hybridMultilevel"/>
    <w:tmpl w:val="D966A6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A52B0"/>
    <w:multiLevelType w:val="hybridMultilevel"/>
    <w:tmpl w:val="DF7C1C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536279"/>
    <w:multiLevelType w:val="hybridMultilevel"/>
    <w:tmpl w:val="144CE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4"/>
  </w:num>
  <w:num w:numId="6">
    <w:abstractNumId w:val="9"/>
  </w:num>
  <w:num w:numId="7">
    <w:abstractNumId w:val="6"/>
  </w:num>
  <w:num w:numId="8">
    <w:abstractNumId w:val="3"/>
  </w:num>
  <w:num w:numId="9">
    <w:abstractNumId w:val="3"/>
    <w:lvlOverride w:ilvl="0">
      <w:startOverride w:val="1"/>
    </w:lvlOverride>
  </w:num>
  <w:num w:numId="10">
    <w:abstractNumId w:val="1"/>
  </w:num>
  <w:num w:numId="11">
    <w:abstractNumId w:val="5"/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attachedTemplate r:id="rId1"/>
  <w:defaultTabStop w:val="709"/>
  <w:hyphenationZone w:val="425"/>
  <w:drawingGridHorizontalSpacing w:val="28"/>
  <w:drawingGridVerticalSpacing w:val="2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816"/>
    <w:rsid w:val="0000014C"/>
    <w:rsid w:val="00003479"/>
    <w:rsid w:val="00013868"/>
    <w:rsid w:val="000167CA"/>
    <w:rsid w:val="00024E69"/>
    <w:rsid w:val="00033ECF"/>
    <w:rsid w:val="000407EA"/>
    <w:rsid w:val="00041A63"/>
    <w:rsid w:val="000802A9"/>
    <w:rsid w:val="00092648"/>
    <w:rsid w:val="000B6A3F"/>
    <w:rsid w:val="000D4D71"/>
    <w:rsid w:val="00101B95"/>
    <w:rsid w:val="00107774"/>
    <w:rsid w:val="001228FB"/>
    <w:rsid w:val="0012460C"/>
    <w:rsid w:val="0012547D"/>
    <w:rsid w:val="00146CC8"/>
    <w:rsid w:val="00155EB8"/>
    <w:rsid w:val="00156CBA"/>
    <w:rsid w:val="00164DE3"/>
    <w:rsid w:val="001858C7"/>
    <w:rsid w:val="001B469F"/>
    <w:rsid w:val="001D3CC9"/>
    <w:rsid w:val="001D7B2B"/>
    <w:rsid w:val="001E7EB6"/>
    <w:rsid w:val="001F0243"/>
    <w:rsid w:val="001F6B67"/>
    <w:rsid w:val="00212108"/>
    <w:rsid w:val="00221260"/>
    <w:rsid w:val="002400AB"/>
    <w:rsid w:val="0027231D"/>
    <w:rsid w:val="00274CCD"/>
    <w:rsid w:val="00282F0A"/>
    <w:rsid w:val="0029764A"/>
    <w:rsid w:val="002C27A9"/>
    <w:rsid w:val="002D04AD"/>
    <w:rsid w:val="002D23D9"/>
    <w:rsid w:val="002D28F4"/>
    <w:rsid w:val="002D77CA"/>
    <w:rsid w:val="002E5A16"/>
    <w:rsid w:val="00307C69"/>
    <w:rsid w:val="0033117A"/>
    <w:rsid w:val="003442CD"/>
    <w:rsid w:val="00361DD1"/>
    <w:rsid w:val="00365C1F"/>
    <w:rsid w:val="00370647"/>
    <w:rsid w:val="003830B7"/>
    <w:rsid w:val="00384B3A"/>
    <w:rsid w:val="0039718D"/>
    <w:rsid w:val="00397DF5"/>
    <w:rsid w:val="003B4954"/>
    <w:rsid w:val="003B5523"/>
    <w:rsid w:val="003C5FDB"/>
    <w:rsid w:val="004227E8"/>
    <w:rsid w:val="00425F74"/>
    <w:rsid w:val="00440DDF"/>
    <w:rsid w:val="00451289"/>
    <w:rsid w:val="00467A55"/>
    <w:rsid w:val="004979E9"/>
    <w:rsid w:val="004A2F86"/>
    <w:rsid w:val="004C00BE"/>
    <w:rsid w:val="004C2AD9"/>
    <w:rsid w:val="004D02E1"/>
    <w:rsid w:val="004D6CC4"/>
    <w:rsid w:val="004E7DBD"/>
    <w:rsid w:val="004F0D5E"/>
    <w:rsid w:val="004F74CF"/>
    <w:rsid w:val="00515E54"/>
    <w:rsid w:val="00541FD0"/>
    <w:rsid w:val="005437C6"/>
    <w:rsid w:val="00546CBE"/>
    <w:rsid w:val="00580AFE"/>
    <w:rsid w:val="005944F4"/>
    <w:rsid w:val="005A1BC3"/>
    <w:rsid w:val="005B7306"/>
    <w:rsid w:val="005B7D69"/>
    <w:rsid w:val="005D022B"/>
    <w:rsid w:val="005E2E44"/>
    <w:rsid w:val="005F2811"/>
    <w:rsid w:val="005F33E5"/>
    <w:rsid w:val="005F71E7"/>
    <w:rsid w:val="00607143"/>
    <w:rsid w:val="00607E37"/>
    <w:rsid w:val="00620851"/>
    <w:rsid w:val="006237E5"/>
    <w:rsid w:val="00634670"/>
    <w:rsid w:val="00694CB1"/>
    <w:rsid w:val="006A3CB4"/>
    <w:rsid w:val="006D4811"/>
    <w:rsid w:val="006F4F23"/>
    <w:rsid w:val="007018C8"/>
    <w:rsid w:val="00701923"/>
    <w:rsid w:val="007103EA"/>
    <w:rsid w:val="00720DD6"/>
    <w:rsid w:val="00723AC2"/>
    <w:rsid w:val="00754D09"/>
    <w:rsid w:val="00770452"/>
    <w:rsid w:val="00793B64"/>
    <w:rsid w:val="007A021B"/>
    <w:rsid w:val="007A5B27"/>
    <w:rsid w:val="007C2DAC"/>
    <w:rsid w:val="007D5FE7"/>
    <w:rsid w:val="007F024B"/>
    <w:rsid w:val="007F6CD7"/>
    <w:rsid w:val="00802ACC"/>
    <w:rsid w:val="00814322"/>
    <w:rsid w:val="00824B3D"/>
    <w:rsid w:val="0084450D"/>
    <w:rsid w:val="00854A24"/>
    <w:rsid w:val="00862DBC"/>
    <w:rsid w:val="00875C96"/>
    <w:rsid w:val="00880EEE"/>
    <w:rsid w:val="008923D7"/>
    <w:rsid w:val="008A2D9F"/>
    <w:rsid w:val="008D7830"/>
    <w:rsid w:val="008E6434"/>
    <w:rsid w:val="008E7452"/>
    <w:rsid w:val="008F4874"/>
    <w:rsid w:val="0093328E"/>
    <w:rsid w:val="00935BDC"/>
    <w:rsid w:val="00937DE5"/>
    <w:rsid w:val="0094047D"/>
    <w:rsid w:val="0096102E"/>
    <w:rsid w:val="0096208A"/>
    <w:rsid w:val="009706CB"/>
    <w:rsid w:val="00974DE4"/>
    <w:rsid w:val="009811F3"/>
    <w:rsid w:val="009966BC"/>
    <w:rsid w:val="009B635E"/>
    <w:rsid w:val="009B6591"/>
    <w:rsid w:val="009C33FB"/>
    <w:rsid w:val="009E044E"/>
    <w:rsid w:val="009E75D7"/>
    <w:rsid w:val="009F4AE4"/>
    <w:rsid w:val="00A033CD"/>
    <w:rsid w:val="00A23E5A"/>
    <w:rsid w:val="00A661F4"/>
    <w:rsid w:val="00A73DC2"/>
    <w:rsid w:val="00AA390D"/>
    <w:rsid w:val="00AB389D"/>
    <w:rsid w:val="00AE7B58"/>
    <w:rsid w:val="00AF282A"/>
    <w:rsid w:val="00B12AEC"/>
    <w:rsid w:val="00B1479A"/>
    <w:rsid w:val="00B21C09"/>
    <w:rsid w:val="00B263AF"/>
    <w:rsid w:val="00B269B6"/>
    <w:rsid w:val="00B3610F"/>
    <w:rsid w:val="00B3648E"/>
    <w:rsid w:val="00B462DA"/>
    <w:rsid w:val="00B61333"/>
    <w:rsid w:val="00B82FD4"/>
    <w:rsid w:val="00B83CC5"/>
    <w:rsid w:val="00B91B93"/>
    <w:rsid w:val="00B946C0"/>
    <w:rsid w:val="00B9744B"/>
    <w:rsid w:val="00B97459"/>
    <w:rsid w:val="00BE19EB"/>
    <w:rsid w:val="00BF3B60"/>
    <w:rsid w:val="00BF3CB2"/>
    <w:rsid w:val="00C04AC9"/>
    <w:rsid w:val="00C057A0"/>
    <w:rsid w:val="00C27F8C"/>
    <w:rsid w:val="00C35816"/>
    <w:rsid w:val="00C44174"/>
    <w:rsid w:val="00C5477F"/>
    <w:rsid w:val="00C6549F"/>
    <w:rsid w:val="00C82BD6"/>
    <w:rsid w:val="00C95F4D"/>
    <w:rsid w:val="00CA2779"/>
    <w:rsid w:val="00CA2F6C"/>
    <w:rsid w:val="00CB2F58"/>
    <w:rsid w:val="00CB3E95"/>
    <w:rsid w:val="00CC36A6"/>
    <w:rsid w:val="00CD20E3"/>
    <w:rsid w:val="00D07553"/>
    <w:rsid w:val="00D635B7"/>
    <w:rsid w:val="00D64122"/>
    <w:rsid w:val="00D80B21"/>
    <w:rsid w:val="00D8189F"/>
    <w:rsid w:val="00D8541D"/>
    <w:rsid w:val="00D91BD7"/>
    <w:rsid w:val="00DC2568"/>
    <w:rsid w:val="00DF1B0B"/>
    <w:rsid w:val="00DF4378"/>
    <w:rsid w:val="00E02AA1"/>
    <w:rsid w:val="00E12AF1"/>
    <w:rsid w:val="00E21CA1"/>
    <w:rsid w:val="00E26B0B"/>
    <w:rsid w:val="00E31440"/>
    <w:rsid w:val="00E36CCB"/>
    <w:rsid w:val="00E36E2F"/>
    <w:rsid w:val="00E50B94"/>
    <w:rsid w:val="00E715E4"/>
    <w:rsid w:val="00E84D14"/>
    <w:rsid w:val="00E8744E"/>
    <w:rsid w:val="00EA1E6E"/>
    <w:rsid w:val="00EA2323"/>
    <w:rsid w:val="00EB5398"/>
    <w:rsid w:val="00EC279C"/>
    <w:rsid w:val="00EF6647"/>
    <w:rsid w:val="00F00023"/>
    <w:rsid w:val="00F00274"/>
    <w:rsid w:val="00F04A02"/>
    <w:rsid w:val="00F1107E"/>
    <w:rsid w:val="00F51A46"/>
    <w:rsid w:val="00F5542E"/>
    <w:rsid w:val="00F90F17"/>
    <w:rsid w:val="00F915A1"/>
    <w:rsid w:val="00F94BE4"/>
    <w:rsid w:val="00FA0896"/>
    <w:rsid w:val="00FA0DDC"/>
    <w:rsid w:val="00FC2CDB"/>
    <w:rsid w:val="00FC5327"/>
    <w:rsid w:val="00FD09C6"/>
    <w:rsid w:val="00FD68E2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AA5049"/>
  <w15:docId w15:val="{1103F4B3-B841-174A-82FB-64E82185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0E3"/>
    <w:pPr>
      <w:spacing w:after="0" w:line="240" w:lineRule="auto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84B3A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567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384B3A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567" w:hanging="567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384B3A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CA2779"/>
    <w:pPr>
      <w:spacing w:after="0" w:line="240" w:lineRule="auto"/>
      <w:jc w:val="both"/>
    </w:pPr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384B3A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CA2779"/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character" w:styleId="Textedelespacerserv">
    <w:name w:val="Placeholder Text"/>
    <w:basedOn w:val="Policepardfaut"/>
    <w:uiPriority w:val="99"/>
    <w:semiHidden/>
    <w:rsid w:val="00365C1F"/>
    <w:rPr>
      <w:color w:val="808080"/>
    </w:rPr>
  </w:style>
  <w:style w:type="paragraph" w:customStyle="1" w:styleId="Questions">
    <w:name w:val="Questions"/>
    <w:basedOn w:val="Paragraphedeliste"/>
    <w:next w:val="Normal"/>
    <w:qFormat/>
    <w:rsid w:val="00F94BE4"/>
    <w:pPr>
      <w:numPr>
        <w:numId w:val="8"/>
      </w:numPr>
      <w:ind w:left="567" w:hanging="567"/>
    </w:pPr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gi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ems7881:Documents:lycee_jules_ferry:19%20-%20STI2D:0-ressources:ITEC:profs:travail:charte_ITEC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rems7881:Documents:lycee_jules_ferry:19%20-%20STI2D:0-ressources:ITEC:profs:TLE:travail:CI5_TP_RDM_pince_d&#233;sincarceration:dossier_prof:diagramm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Ty</c:v>
                </c:pt>
              </c:strCache>
            </c:strRef>
          </c:tx>
          <c:spPr>
            <a:ln>
              <a:noFill/>
            </a:ln>
          </c:spPr>
          <c:marker>
            <c:symbol val="none"/>
          </c:marker>
          <c:xVal>
            <c:numRef>
              <c:f>Feuil1!$A$2:$A$221</c:f>
              <c:numCache>
                <c:formatCode>General</c:formatCode>
                <c:ptCount val="22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</c:numCache>
            </c:numRef>
          </c:xVal>
          <c:yVal>
            <c:numRef>
              <c:f>Feuil1!$B$2:$B$221</c:f>
              <c:numCache>
                <c:formatCode>General</c:formatCode>
                <c:ptCount val="220"/>
                <c:pt idx="0">
                  <c:v>30357</c:v>
                </c:pt>
                <c:pt idx="1">
                  <c:v>30357</c:v>
                </c:pt>
                <c:pt idx="2">
                  <c:v>30357</c:v>
                </c:pt>
                <c:pt idx="3">
                  <c:v>30357</c:v>
                </c:pt>
                <c:pt idx="4">
                  <c:v>30357</c:v>
                </c:pt>
                <c:pt idx="5">
                  <c:v>30357</c:v>
                </c:pt>
                <c:pt idx="6">
                  <c:v>30357</c:v>
                </c:pt>
                <c:pt idx="7">
                  <c:v>30357</c:v>
                </c:pt>
                <c:pt idx="8">
                  <c:v>30357</c:v>
                </c:pt>
                <c:pt idx="9">
                  <c:v>30357</c:v>
                </c:pt>
                <c:pt idx="10">
                  <c:v>30357</c:v>
                </c:pt>
                <c:pt idx="11">
                  <c:v>30357</c:v>
                </c:pt>
                <c:pt idx="12">
                  <c:v>30357</c:v>
                </c:pt>
                <c:pt idx="13">
                  <c:v>30357</c:v>
                </c:pt>
                <c:pt idx="14">
                  <c:v>30357</c:v>
                </c:pt>
                <c:pt idx="15">
                  <c:v>30357</c:v>
                </c:pt>
                <c:pt idx="16">
                  <c:v>30357</c:v>
                </c:pt>
                <c:pt idx="17">
                  <c:v>30357</c:v>
                </c:pt>
                <c:pt idx="18">
                  <c:v>30357</c:v>
                </c:pt>
                <c:pt idx="19">
                  <c:v>30357</c:v>
                </c:pt>
                <c:pt idx="20">
                  <c:v>30357</c:v>
                </c:pt>
                <c:pt idx="21">
                  <c:v>30357</c:v>
                </c:pt>
                <c:pt idx="22">
                  <c:v>30357</c:v>
                </c:pt>
                <c:pt idx="23">
                  <c:v>30357</c:v>
                </c:pt>
                <c:pt idx="24">
                  <c:v>30357</c:v>
                </c:pt>
                <c:pt idx="25">
                  <c:v>30357</c:v>
                </c:pt>
                <c:pt idx="26">
                  <c:v>30357</c:v>
                </c:pt>
                <c:pt idx="27">
                  <c:v>30357</c:v>
                </c:pt>
                <c:pt idx="28">
                  <c:v>30357</c:v>
                </c:pt>
                <c:pt idx="29">
                  <c:v>30357</c:v>
                </c:pt>
                <c:pt idx="30">
                  <c:v>30357</c:v>
                </c:pt>
                <c:pt idx="31">
                  <c:v>30357</c:v>
                </c:pt>
                <c:pt idx="32">
                  <c:v>30357</c:v>
                </c:pt>
                <c:pt idx="33">
                  <c:v>30357</c:v>
                </c:pt>
                <c:pt idx="34">
                  <c:v>30357</c:v>
                </c:pt>
                <c:pt idx="35">
                  <c:v>30357</c:v>
                </c:pt>
                <c:pt idx="36">
                  <c:v>30357</c:v>
                </c:pt>
                <c:pt idx="37">
                  <c:v>30357</c:v>
                </c:pt>
                <c:pt idx="38">
                  <c:v>30357</c:v>
                </c:pt>
                <c:pt idx="39">
                  <c:v>30357</c:v>
                </c:pt>
                <c:pt idx="40">
                  <c:v>30357</c:v>
                </c:pt>
                <c:pt idx="41">
                  <c:v>30357</c:v>
                </c:pt>
                <c:pt idx="42">
                  <c:v>30357</c:v>
                </c:pt>
                <c:pt idx="43">
                  <c:v>30357</c:v>
                </c:pt>
                <c:pt idx="44">
                  <c:v>30357</c:v>
                </c:pt>
                <c:pt idx="45">
                  <c:v>30357</c:v>
                </c:pt>
                <c:pt idx="46">
                  <c:v>30357</c:v>
                </c:pt>
                <c:pt idx="47">
                  <c:v>30357</c:v>
                </c:pt>
                <c:pt idx="48">
                  <c:v>30357</c:v>
                </c:pt>
                <c:pt idx="49">
                  <c:v>30357</c:v>
                </c:pt>
                <c:pt idx="50">
                  <c:v>30357</c:v>
                </c:pt>
                <c:pt idx="51">
                  <c:v>30357</c:v>
                </c:pt>
                <c:pt idx="52">
                  <c:v>30357</c:v>
                </c:pt>
                <c:pt idx="53">
                  <c:v>30357</c:v>
                </c:pt>
                <c:pt idx="54">
                  <c:v>30357</c:v>
                </c:pt>
                <c:pt idx="55">
                  <c:v>30357</c:v>
                </c:pt>
                <c:pt idx="56">
                  <c:v>30357</c:v>
                </c:pt>
                <c:pt idx="57">
                  <c:v>30357</c:v>
                </c:pt>
                <c:pt idx="58">
                  <c:v>30357</c:v>
                </c:pt>
                <c:pt idx="59">
                  <c:v>30357</c:v>
                </c:pt>
                <c:pt idx="60">
                  <c:v>30357</c:v>
                </c:pt>
                <c:pt idx="61">
                  <c:v>30357</c:v>
                </c:pt>
                <c:pt idx="62">
                  <c:v>30357</c:v>
                </c:pt>
                <c:pt idx="63">
                  <c:v>30357</c:v>
                </c:pt>
                <c:pt idx="64">
                  <c:v>30357</c:v>
                </c:pt>
                <c:pt idx="65">
                  <c:v>30357</c:v>
                </c:pt>
                <c:pt idx="66">
                  <c:v>30357</c:v>
                </c:pt>
                <c:pt idx="67">
                  <c:v>30357</c:v>
                </c:pt>
                <c:pt idx="68">
                  <c:v>30357</c:v>
                </c:pt>
                <c:pt idx="69">
                  <c:v>30357</c:v>
                </c:pt>
                <c:pt idx="70">
                  <c:v>30357</c:v>
                </c:pt>
                <c:pt idx="71">
                  <c:v>30357</c:v>
                </c:pt>
                <c:pt idx="72">
                  <c:v>30357</c:v>
                </c:pt>
                <c:pt idx="73">
                  <c:v>30357</c:v>
                </c:pt>
                <c:pt idx="74">
                  <c:v>30357</c:v>
                </c:pt>
                <c:pt idx="75">
                  <c:v>30357</c:v>
                </c:pt>
                <c:pt idx="76">
                  <c:v>30357</c:v>
                </c:pt>
                <c:pt idx="77">
                  <c:v>30357</c:v>
                </c:pt>
                <c:pt idx="78">
                  <c:v>30357</c:v>
                </c:pt>
                <c:pt idx="79">
                  <c:v>30357</c:v>
                </c:pt>
                <c:pt idx="80">
                  <c:v>30357</c:v>
                </c:pt>
                <c:pt idx="81">
                  <c:v>30357</c:v>
                </c:pt>
                <c:pt idx="82">
                  <c:v>30357</c:v>
                </c:pt>
                <c:pt idx="83">
                  <c:v>30357</c:v>
                </c:pt>
                <c:pt idx="84">
                  <c:v>30357</c:v>
                </c:pt>
                <c:pt idx="85">
                  <c:v>30357</c:v>
                </c:pt>
                <c:pt idx="86">
                  <c:v>30357</c:v>
                </c:pt>
                <c:pt idx="87">
                  <c:v>30357</c:v>
                </c:pt>
                <c:pt idx="88">
                  <c:v>30357</c:v>
                </c:pt>
                <c:pt idx="89">
                  <c:v>30357</c:v>
                </c:pt>
                <c:pt idx="90">
                  <c:v>30357</c:v>
                </c:pt>
                <c:pt idx="91">
                  <c:v>30357</c:v>
                </c:pt>
                <c:pt idx="92">
                  <c:v>30357</c:v>
                </c:pt>
                <c:pt idx="93">
                  <c:v>30357</c:v>
                </c:pt>
                <c:pt idx="94">
                  <c:v>30357</c:v>
                </c:pt>
                <c:pt idx="95">
                  <c:v>30357</c:v>
                </c:pt>
                <c:pt idx="96">
                  <c:v>30357</c:v>
                </c:pt>
                <c:pt idx="97">
                  <c:v>30357</c:v>
                </c:pt>
                <c:pt idx="98">
                  <c:v>30357</c:v>
                </c:pt>
                <c:pt idx="99">
                  <c:v>30357</c:v>
                </c:pt>
                <c:pt idx="100">
                  <c:v>30357</c:v>
                </c:pt>
                <c:pt idx="101">
                  <c:v>30357</c:v>
                </c:pt>
                <c:pt idx="102">
                  <c:v>30357</c:v>
                </c:pt>
                <c:pt idx="103">
                  <c:v>30357</c:v>
                </c:pt>
                <c:pt idx="104">
                  <c:v>30357</c:v>
                </c:pt>
                <c:pt idx="105">
                  <c:v>30357</c:v>
                </c:pt>
                <c:pt idx="106">
                  <c:v>30357</c:v>
                </c:pt>
                <c:pt idx="107">
                  <c:v>30357</c:v>
                </c:pt>
                <c:pt idx="108">
                  <c:v>30357</c:v>
                </c:pt>
                <c:pt idx="109">
                  <c:v>30357</c:v>
                </c:pt>
                <c:pt idx="110">
                  <c:v>30357</c:v>
                </c:pt>
                <c:pt idx="111">
                  <c:v>30357</c:v>
                </c:pt>
                <c:pt idx="112">
                  <c:v>30357</c:v>
                </c:pt>
                <c:pt idx="113">
                  <c:v>30357</c:v>
                </c:pt>
                <c:pt idx="114">
                  <c:v>30357</c:v>
                </c:pt>
                <c:pt idx="115">
                  <c:v>30357</c:v>
                </c:pt>
                <c:pt idx="116">
                  <c:v>30357</c:v>
                </c:pt>
                <c:pt idx="117">
                  <c:v>30357</c:v>
                </c:pt>
                <c:pt idx="118">
                  <c:v>30357</c:v>
                </c:pt>
                <c:pt idx="119">
                  <c:v>30357</c:v>
                </c:pt>
                <c:pt idx="120">
                  <c:v>30357</c:v>
                </c:pt>
                <c:pt idx="121">
                  <c:v>30357</c:v>
                </c:pt>
                <c:pt idx="122">
                  <c:v>30357</c:v>
                </c:pt>
                <c:pt idx="123">
                  <c:v>30357</c:v>
                </c:pt>
                <c:pt idx="124">
                  <c:v>30357</c:v>
                </c:pt>
                <c:pt idx="125">
                  <c:v>30357</c:v>
                </c:pt>
                <c:pt idx="126">
                  <c:v>30357</c:v>
                </c:pt>
                <c:pt idx="127">
                  <c:v>30357</c:v>
                </c:pt>
                <c:pt idx="128">
                  <c:v>30357</c:v>
                </c:pt>
                <c:pt idx="129">
                  <c:v>30357</c:v>
                </c:pt>
                <c:pt idx="130">
                  <c:v>30357</c:v>
                </c:pt>
                <c:pt idx="131">
                  <c:v>30357</c:v>
                </c:pt>
                <c:pt idx="132">
                  <c:v>30357</c:v>
                </c:pt>
                <c:pt idx="133">
                  <c:v>30357</c:v>
                </c:pt>
                <c:pt idx="134">
                  <c:v>30357</c:v>
                </c:pt>
                <c:pt idx="135">
                  <c:v>30357</c:v>
                </c:pt>
                <c:pt idx="136">
                  <c:v>30357</c:v>
                </c:pt>
                <c:pt idx="137">
                  <c:v>30357</c:v>
                </c:pt>
                <c:pt idx="138">
                  <c:v>30357</c:v>
                </c:pt>
                <c:pt idx="139">
                  <c:v>30357</c:v>
                </c:pt>
                <c:pt idx="140">
                  <c:v>30357</c:v>
                </c:pt>
                <c:pt idx="141">
                  <c:v>30357</c:v>
                </c:pt>
                <c:pt idx="142">
                  <c:v>30357</c:v>
                </c:pt>
                <c:pt idx="143">
                  <c:v>30357</c:v>
                </c:pt>
                <c:pt idx="144">
                  <c:v>30357</c:v>
                </c:pt>
                <c:pt idx="145">
                  <c:v>30357</c:v>
                </c:pt>
                <c:pt idx="146">
                  <c:v>30357</c:v>
                </c:pt>
                <c:pt idx="147">
                  <c:v>30357</c:v>
                </c:pt>
                <c:pt idx="148">
                  <c:v>30357</c:v>
                </c:pt>
                <c:pt idx="149">
                  <c:v>30357</c:v>
                </c:pt>
                <c:pt idx="150">
                  <c:v>30357</c:v>
                </c:pt>
                <c:pt idx="151">
                  <c:v>30357</c:v>
                </c:pt>
                <c:pt idx="152">
                  <c:v>30357</c:v>
                </c:pt>
                <c:pt idx="153">
                  <c:v>30357</c:v>
                </c:pt>
                <c:pt idx="154">
                  <c:v>30357</c:v>
                </c:pt>
                <c:pt idx="155">
                  <c:v>30357</c:v>
                </c:pt>
                <c:pt idx="156">
                  <c:v>30357</c:v>
                </c:pt>
                <c:pt idx="157">
                  <c:v>30357</c:v>
                </c:pt>
                <c:pt idx="158">
                  <c:v>30357</c:v>
                </c:pt>
                <c:pt idx="159">
                  <c:v>30357</c:v>
                </c:pt>
                <c:pt idx="160">
                  <c:v>30357</c:v>
                </c:pt>
                <c:pt idx="161">
                  <c:v>30357</c:v>
                </c:pt>
                <c:pt idx="162">
                  <c:v>30357</c:v>
                </c:pt>
                <c:pt idx="163">
                  <c:v>30357</c:v>
                </c:pt>
                <c:pt idx="164">
                  <c:v>30357</c:v>
                </c:pt>
                <c:pt idx="165">
                  <c:v>30357</c:v>
                </c:pt>
                <c:pt idx="166">
                  <c:v>30357</c:v>
                </c:pt>
                <c:pt idx="167">
                  <c:v>30357</c:v>
                </c:pt>
                <c:pt idx="168">
                  <c:v>30357</c:v>
                </c:pt>
                <c:pt idx="169">
                  <c:v>-100000</c:v>
                </c:pt>
                <c:pt idx="170">
                  <c:v>-100000</c:v>
                </c:pt>
                <c:pt idx="171">
                  <c:v>-100000</c:v>
                </c:pt>
                <c:pt idx="172">
                  <c:v>-100000</c:v>
                </c:pt>
                <c:pt idx="173">
                  <c:v>-100000</c:v>
                </c:pt>
                <c:pt idx="174">
                  <c:v>-100000</c:v>
                </c:pt>
                <c:pt idx="175">
                  <c:v>-100000</c:v>
                </c:pt>
                <c:pt idx="176">
                  <c:v>-100000</c:v>
                </c:pt>
                <c:pt idx="177">
                  <c:v>-100000</c:v>
                </c:pt>
                <c:pt idx="178">
                  <c:v>-100000</c:v>
                </c:pt>
                <c:pt idx="179">
                  <c:v>-100000</c:v>
                </c:pt>
                <c:pt idx="180">
                  <c:v>-100000</c:v>
                </c:pt>
                <c:pt idx="181">
                  <c:v>-100000</c:v>
                </c:pt>
                <c:pt idx="182">
                  <c:v>-100000</c:v>
                </c:pt>
                <c:pt idx="183">
                  <c:v>-100000</c:v>
                </c:pt>
                <c:pt idx="184">
                  <c:v>-100000</c:v>
                </c:pt>
                <c:pt idx="185">
                  <c:v>-100000</c:v>
                </c:pt>
                <c:pt idx="186">
                  <c:v>-100000</c:v>
                </c:pt>
                <c:pt idx="187">
                  <c:v>-100000</c:v>
                </c:pt>
                <c:pt idx="188">
                  <c:v>-100000</c:v>
                </c:pt>
                <c:pt idx="189">
                  <c:v>-100000</c:v>
                </c:pt>
                <c:pt idx="190">
                  <c:v>-100000</c:v>
                </c:pt>
                <c:pt idx="191">
                  <c:v>-100000</c:v>
                </c:pt>
                <c:pt idx="192">
                  <c:v>-100000</c:v>
                </c:pt>
                <c:pt idx="193">
                  <c:v>-100000</c:v>
                </c:pt>
                <c:pt idx="194">
                  <c:v>-100000</c:v>
                </c:pt>
                <c:pt idx="195">
                  <c:v>-100000</c:v>
                </c:pt>
                <c:pt idx="196">
                  <c:v>-100000</c:v>
                </c:pt>
                <c:pt idx="197">
                  <c:v>-100000</c:v>
                </c:pt>
                <c:pt idx="198">
                  <c:v>-100000</c:v>
                </c:pt>
                <c:pt idx="199">
                  <c:v>-100000</c:v>
                </c:pt>
                <c:pt idx="200">
                  <c:v>-100000</c:v>
                </c:pt>
                <c:pt idx="201">
                  <c:v>-100000</c:v>
                </c:pt>
                <c:pt idx="202">
                  <c:v>-100000</c:v>
                </c:pt>
                <c:pt idx="203">
                  <c:v>-100000</c:v>
                </c:pt>
                <c:pt idx="204">
                  <c:v>-100000</c:v>
                </c:pt>
                <c:pt idx="205">
                  <c:v>-100000</c:v>
                </c:pt>
                <c:pt idx="206">
                  <c:v>-100000</c:v>
                </c:pt>
                <c:pt idx="207">
                  <c:v>-100000</c:v>
                </c:pt>
                <c:pt idx="208">
                  <c:v>-100000</c:v>
                </c:pt>
                <c:pt idx="209">
                  <c:v>-100000</c:v>
                </c:pt>
                <c:pt idx="210">
                  <c:v>-100000</c:v>
                </c:pt>
                <c:pt idx="211">
                  <c:v>-100000</c:v>
                </c:pt>
                <c:pt idx="212">
                  <c:v>-100000</c:v>
                </c:pt>
                <c:pt idx="213">
                  <c:v>-100000</c:v>
                </c:pt>
                <c:pt idx="214">
                  <c:v>-100000</c:v>
                </c:pt>
                <c:pt idx="215">
                  <c:v>-100000</c:v>
                </c:pt>
                <c:pt idx="216">
                  <c:v>-100000</c:v>
                </c:pt>
                <c:pt idx="217">
                  <c:v>-100000</c:v>
                </c:pt>
                <c:pt idx="218">
                  <c:v>-100000</c:v>
                </c:pt>
                <c:pt idx="219">
                  <c:v>-100000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C89-EB40-AB53-E737CB9B24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602760"/>
        <c:axId val="498324840"/>
      </c:scatterChart>
      <c:scatterChart>
        <c:scatterStyle val="smoothMarker"/>
        <c:varyColors val="0"/>
        <c:ser>
          <c:idx val="1"/>
          <c:order val="1"/>
          <c:tx>
            <c:strRef>
              <c:f>Feuil1!$C$1</c:f>
              <c:strCache>
                <c:ptCount val="1"/>
                <c:pt idx="0">
                  <c:v>Mfz</c:v>
                </c:pt>
              </c:strCache>
            </c:strRef>
          </c:tx>
          <c:spPr>
            <a:ln>
              <a:noFill/>
            </a:ln>
          </c:spPr>
          <c:marker>
            <c:symbol val="none"/>
          </c:marker>
          <c:xVal>
            <c:numRef>
              <c:f>Feuil1!$A$2:$A$221</c:f>
              <c:numCache>
                <c:formatCode>General</c:formatCode>
                <c:ptCount val="22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</c:numCache>
            </c:numRef>
          </c:xVal>
          <c:yVal>
            <c:numRef>
              <c:f>Feuil1!$C$2:$C$221</c:f>
              <c:numCache>
                <c:formatCode>General</c:formatCode>
                <c:ptCount val="220"/>
                <c:pt idx="0">
                  <c:v>0</c:v>
                </c:pt>
                <c:pt idx="1">
                  <c:v>-30357</c:v>
                </c:pt>
                <c:pt idx="2">
                  <c:v>-60714</c:v>
                </c:pt>
                <c:pt idx="3">
                  <c:v>-91071</c:v>
                </c:pt>
                <c:pt idx="4">
                  <c:v>-121428</c:v>
                </c:pt>
                <c:pt idx="5">
                  <c:v>-151785</c:v>
                </c:pt>
                <c:pt idx="6">
                  <c:v>-182142</c:v>
                </c:pt>
                <c:pt idx="7">
                  <c:v>-212499</c:v>
                </c:pt>
                <c:pt idx="8">
                  <c:v>-242856</c:v>
                </c:pt>
                <c:pt idx="9">
                  <c:v>-273213</c:v>
                </c:pt>
                <c:pt idx="10">
                  <c:v>-303570</c:v>
                </c:pt>
                <c:pt idx="11">
                  <c:v>-333927</c:v>
                </c:pt>
                <c:pt idx="12">
                  <c:v>-364284</c:v>
                </c:pt>
                <c:pt idx="13">
                  <c:v>-394641</c:v>
                </c:pt>
                <c:pt idx="14">
                  <c:v>-424998</c:v>
                </c:pt>
                <c:pt idx="15">
                  <c:v>-455355</c:v>
                </c:pt>
                <c:pt idx="16">
                  <c:v>-485712</c:v>
                </c:pt>
                <c:pt idx="17">
                  <c:v>-516069</c:v>
                </c:pt>
                <c:pt idx="18">
                  <c:v>-546426</c:v>
                </c:pt>
                <c:pt idx="19">
                  <c:v>-576783</c:v>
                </c:pt>
                <c:pt idx="20">
                  <c:v>-607140</c:v>
                </c:pt>
                <c:pt idx="21">
                  <c:v>-637497</c:v>
                </c:pt>
                <c:pt idx="22">
                  <c:v>-667854</c:v>
                </c:pt>
                <c:pt idx="23">
                  <c:v>-698211</c:v>
                </c:pt>
                <c:pt idx="24">
                  <c:v>-728568</c:v>
                </c:pt>
                <c:pt idx="25">
                  <c:v>-758925</c:v>
                </c:pt>
                <c:pt idx="26">
                  <c:v>-789282</c:v>
                </c:pt>
                <c:pt idx="27">
                  <c:v>-819639</c:v>
                </c:pt>
                <c:pt idx="28">
                  <c:v>-849996</c:v>
                </c:pt>
                <c:pt idx="29">
                  <c:v>-880353</c:v>
                </c:pt>
                <c:pt idx="30">
                  <c:v>-910710</c:v>
                </c:pt>
                <c:pt idx="31">
                  <c:v>-941067</c:v>
                </c:pt>
                <c:pt idx="32">
                  <c:v>-971424</c:v>
                </c:pt>
                <c:pt idx="33">
                  <c:v>-1001781</c:v>
                </c:pt>
                <c:pt idx="34">
                  <c:v>-1032138</c:v>
                </c:pt>
                <c:pt idx="35">
                  <c:v>-1062495</c:v>
                </c:pt>
                <c:pt idx="36">
                  <c:v>-1092852</c:v>
                </c:pt>
                <c:pt idx="37">
                  <c:v>-1123209</c:v>
                </c:pt>
                <c:pt idx="38">
                  <c:v>-1153566</c:v>
                </c:pt>
                <c:pt idx="39">
                  <c:v>-1183923</c:v>
                </c:pt>
                <c:pt idx="40">
                  <c:v>-1214280</c:v>
                </c:pt>
                <c:pt idx="41">
                  <c:v>-1244637</c:v>
                </c:pt>
                <c:pt idx="42">
                  <c:v>-1274994</c:v>
                </c:pt>
                <c:pt idx="43">
                  <c:v>-1305351</c:v>
                </c:pt>
                <c:pt idx="44">
                  <c:v>-1335708</c:v>
                </c:pt>
                <c:pt idx="45">
                  <c:v>-1366065</c:v>
                </c:pt>
                <c:pt idx="46">
                  <c:v>-1396422</c:v>
                </c:pt>
                <c:pt idx="47">
                  <c:v>-1426779</c:v>
                </c:pt>
                <c:pt idx="48">
                  <c:v>-1457136</c:v>
                </c:pt>
                <c:pt idx="49">
                  <c:v>-1487493</c:v>
                </c:pt>
                <c:pt idx="50">
                  <c:v>-1517850</c:v>
                </c:pt>
                <c:pt idx="51">
                  <c:v>-1548207</c:v>
                </c:pt>
                <c:pt idx="52">
                  <c:v>-1578564</c:v>
                </c:pt>
                <c:pt idx="53">
                  <c:v>-1608921</c:v>
                </c:pt>
                <c:pt idx="54">
                  <c:v>-1639278</c:v>
                </c:pt>
                <c:pt idx="55">
                  <c:v>-1669635</c:v>
                </c:pt>
                <c:pt idx="56">
                  <c:v>-1699992</c:v>
                </c:pt>
                <c:pt idx="57">
                  <c:v>-1730349</c:v>
                </c:pt>
                <c:pt idx="58">
                  <c:v>-1760706</c:v>
                </c:pt>
                <c:pt idx="59">
                  <c:v>-1791063</c:v>
                </c:pt>
                <c:pt idx="60">
                  <c:v>-1821420</c:v>
                </c:pt>
                <c:pt idx="61">
                  <c:v>-1851777</c:v>
                </c:pt>
                <c:pt idx="62">
                  <c:v>-1882134</c:v>
                </c:pt>
                <c:pt idx="63">
                  <c:v>-1912491</c:v>
                </c:pt>
                <c:pt idx="64">
                  <c:v>-1942848</c:v>
                </c:pt>
                <c:pt idx="65">
                  <c:v>-1973205</c:v>
                </c:pt>
                <c:pt idx="66">
                  <c:v>-2003562</c:v>
                </c:pt>
                <c:pt idx="67">
                  <c:v>-2033919</c:v>
                </c:pt>
                <c:pt idx="68">
                  <c:v>-2064276</c:v>
                </c:pt>
                <c:pt idx="69">
                  <c:v>-2094633</c:v>
                </c:pt>
                <c:pt idx="70">
                  <c:v>-2124990</c:v>
                </c:pt>
                <c:pt idx="71">
                  <c:v>-2155347</c:v>
                </c:pt>
                <c:pt idx="72">
                  <c:v>-2185704</c:v>
                </c:pt>
                <c:pt idx="73">
                  <c:v>-2216061</c:v>
                </c:pt>
                <c:pt idx="74">
                  <c:v>-2246418</c:v>
                </c:pt>
                <c:pt idx="75">
                  <c:v>-2276775</c:v>
                </c:pt>
                <c:pt idx="76">
                  <c:v>-2307132</c:v>
                </c:pt>
                <c:pt idx="77">
                  <c:v>-2337489</c:v>
                </c:pt>
                <c:pt idx="78">
                  <c:v>-2367846</c:v>
                </c:pt>
                <c:pt idx="79">
                  <c:v>-2398203</c:v>
                </c:pt>
                <c:pt idx="80">
                  <c:v>-2428560</c:v>
                </c:pt>
                <c:pt idx="81">
                  <c:v>-2458917</c:v>
                </c:pt>
                <c:pt idx="82">
                  <c:v>-2489274</c:v>
                </c:pt>
                <c:pt idx="83">
                  <c:v>-2519631</c:v>
                </c:pt>
                <c:pt idx="84">
                  <c:v>-2549988</c:v>
                </c:pt>
                <c:pt idx="85">
                  <c:v>-2580345</c:v>
                </c:pt>
                <c:pt idx="86">
                  <c:v>-2610702</c:v>
                </c:pt>
                <c:pt idx="87">
                  <c:v>-2641059</c:v>
                </c:pt>
                <c:pt idx="88">
                  <c:v>-2671416</c:v>
                </c:pt>
                <c:pt idx="89">
                  <c:v>-2701773</c:v>
                </c:pt>
                <c:pt idx="90">
                  <c:v>-2732130</c:v>
                </c:pt>
                <c:pt idx="91">
                  <c:v>-2762487</c:v>
                </c:pt>
                <c:pt idx="92">
                  <c:v>-2792844</c:v>
                </c:pt>
                <c:pt idx="93">
                  <c:v>-2823201</c:v>
                </c:pt>
                <c:pt idx="94">
                  <c:v>-2853558</c:v>
                </c:pt>
                <c:pt idx="95">
                  <c:v>-2883915</c:v>
                </c:pt>
                <c:pt idx="96">
                  <c:v>-2914272</c:v>
                </c:pt>
                <c:pt idx="97">
                  <c:v>-2944629</c:v>
                </c:pt>
                <c:pt idx="98">
                  <c:v>-2974986</c:v>
                </c:pt>
                <c:pt idx="99">
                  <c:v>-3005343</c:v>
                </c:pt>
                <c:pt idx="100">
                  <c:v>-3035700</c:v>
                </c:pt>
                <c:pt idx="101">
                  <c:v>-3066057</c:v>
                </c:pt>
                <c:pt idx="102">
                  <c:v>-3096414</c:v>
                </c:pt>
                <c:pt idx="103">
                  <c:v>-3126771</c:v>
                </c:pt>
                <c:pt idx="104">
                  <c:v>-3157128</c:v>
                </c:pt>
                <c:pt idx="105">
                  <c:v>-3187485</c:v>
                </c:pt>
                <c:pt idx="106">
                  <c:v>-3217842</c:v>
                </c:pt>
                <c:pt idx="107">
                  <c:v>-3248199</c:v>
                </c:pt>
                <c:pt idx="108">
                  <c:v>-3278556</c:v>
                </c:pt>
                <c:pt idx="109">
                  <c:v>-3308913</c:v>
                </c:pt>
                <c:pt idx="110">
                  <c:v>-3339270</c:v>
                </c:pt>
                <c:pt idx="111">
                  <c:v>-3369627</c:v>
                </c:pt>
                <c:pt idx="112">
                  <c:v>-3399984</c:v>
                </c:pt>
                <c:pt idx="113">
                  <c:v>-3430341</c:v>
                </c:pt>
                <c:pt idx="114">
                  <c:v>-3460698</c:v>
                </c:pt>
                <c:pt idx="115">
                  <c:v>-3491055</c:v>
                </c:pt>
                <c:pt idx="116">
                  <c:v>-3521412</c:v>
                </c:pt>
                <c:pt idx="117">
                  <c:v>-3551769</c:v>
                </c:pt>
                <c:pt idx="118">
                  <c:v>-3582126</c:v>
                </c:pt>
                <c:pt idx="119">
                  <c:v>-3612483</c:v>
                </c:pt>
                <c:pt idx="120">
                  <c:v>-3642840</c:v>
                </c:pt>
                <c:pt idx="121">
                  <c:v>-3673197</c:v>
                </c:pt>
                <c:pt idx="122">
                  <c:v>-3703554</c:v>
                </c:pt>
                <c:pt idx="123">
                  <c:v>-3733911</c:v>
                </c:pt>
                <c:pt idx="124">
                  <c:v>-3764268</c:v>
                </c:pt>
                <c:pt idx="125">
                  <c:v>-3794625</c:v>
                </c:pt>
                <c:pt idx="126">
                  <c:v>-3824982</c:v>
                </c:pt>
                <c:pt idx="127">
                  <c:v>-3855339</c:v>
                </c:pt>
                <c:pt idx="128">
                  <c:v>-3885696</c:v>
                </c:pt>
                <c:pt idx="129">
                  <c:v>-3916053</c:v>
                </c:pt>
                <c:pt idx="130">
                  <c:v>-3946410</c:v>
                </c:pt>
                <c:pt idx="131">
                  <c:v>-3976767</c:v>
                </c:pt>
                <c:pt idx="132">
                  <c:v>-4007124</c:v>
                </c:pt>
                <c:pt idx="133">
                  <c:v>-4037481</c:v>
                </c:pt>
                <c:pt idx="134">
                  <c:v>-4067838</c:v>
                </c:pt>
                <c:pt idx="135">
                  <c:v>-4098195</c:v>
                </c:pt>
                <c:pt idx="136">
                  <c:v>-4128552</c:v>
                </c:pt>
                <c:pt idx="137">
                  <c:v>-4158909</c:v>
                </c:pt>
                <c:pt idx="138">
                  <c:v>-4189266</c:v>
                </c:pt>
                <c:pt idx="139">
                  <c:v>-4219623</c:v>
                </c:pt>
                <c:pt idx="140">
                  <c:v>-4249980</c:v>
                </c:pt>
                <c:pt idx="141">
                  <c:v>-4280337</c:v>
                </c:pt>
                <c:pt idx="142">
                  <c:v>-4310694</c:v>
                </c:pt>
                <c:pt idx="143">
                  <c:v>-4341051</c:v>
                </c:pt>
                <c:pt idx="144">
                  <c:v>-4371408</c:v>
                </c:pt>
                <c:pt idx="145">
                  <c:v>-4401765</c:v>
                </c:pt>
                <c:pt idx="146">
                  <c:v>-4432122</c:v>
                </c:pt>
                <c:pt idx="147">
                  <c:v>-4462479</c:v>
                </c:pt>
                <c:pt idx="148">
                  <c:v>-4492836</c:v>
                </c:pt>
                <c:pt idx="149">
                  <c:v>-4523193</c:v>
                </c:pt>
                <c:pt idx="150">
                  <c:v>-4553550</c:v>
                </c:pt>
                <c:pt idx="151">
                  <c:v>-4583907</c:v>
                </c:pt>
                <c:pt idx="152">
                  <c:v>-4614264</c:v>
                </c:pt>
                <c:pt idx="153">
                  <c:v>-4644621</c:v>
                </c:pt>
                <c:pt idx="154">
                  <c:v>-4674978</c:v>
                </c:pt>
                <c:pt idx="155">
                  <c:v>-4705335</c:v>
                </c:pt>
                <c:pt idx="156">
                  <c:v>-4735692</c:v>
                </c:pt>
                <c:pt idx="157">
                  <c:v>-4766049</c:v>
                </c:pt>
                <c:pt idx="158">
                  <c:v>-4796406</c:v>
                </c:pt>
                <c:pt idx="159">
                  <c:v>-4826763</c:v>
                </c:pt>
                <c:pt idx="160">
                  <c:v>-4857120</c:v>
                </c:pt>
                <c:pt idx="161">
                  <c:v>-4887477</c:v>
                </c:pt>
                <c:pt idx="162">
                  <c:v>-4917834</c:v>
                </c:pt>
                <c:pt idx="163">
                  <c:v>-4948191</c:v>
                </c:pt>
                <c:pt idx="164">
                  <c:v>-4978548</c:v>
                </c:pt>
                <c:pt idx="165">
                  <c:v>-5008905</c:v>
                </c:pt>
                <c:pt idx="166">
                  <c:v>-5039262</c:v>
                </c:pt>
                <c:pt idx="167">
                  <c:v>-5069619</c:v>
                </c:pt>
                <c:pt idx="168">
                  <c:v>-5099976</c:v>
                </c:pt>
                <c:pt idx="169">
                  <c:v>-5000000</c:v>
                </c:pt>
                <c:pt idx="170">
                  <c:v>-4900000</c:v>
                </c:pt>
                <c:pt idx="171">
                  <c:v>-4800000</c:v>
                </c:pt>
                <c:pt idx="172">
                  <c:v>-4700000</c:v>
                </c:pt>
                <c:pt idx="173">
                  <c:v>-4600000</c:v>
                </c:pt>
                <c:pt idx="174">
                  <c:v>-4500000</c:v>
                </c:pt>
                <c:pt idx="175">
                  <c:v>-4400000</c:v>
                </c:pt>
                <c:pt idx="176">
                  <c:v>-4300000</c:v>
                </c:pt>
                <c:pt idx="177">
                  <c:v>-4200000</c:v>
                </c:pt>
                <c:pt idx="178">
                  <c:v>-4100000</c:v>
                </c:pt>
                <c:pt idx="179">
                  <c:v>-4000000</c:v>
                </c:pt>
                <c:pt idx="180">
                  <c:v>-3900000</c:v>
                </c:pt>
                <c:pt idx="181">
                  <c:v>-3800000</c:v>
                </c:pt>
                <c:pt idx="182">
                  <c:v>-3700000</c:v>
                </c:pt>
                <c:pt idx="183">
                  <c:v>-3600000</c:v>
                </c:pt>
                <c:pt idx="184">
                  <c:v>-3500000</c:v>
                </c:pt>
                <c:pt idx="185">
                  <c:v>-3400000</c:v>
                </c:pt>
                <c:pt idx="186">
                  <c:v>-3300000</c:v>
                </c:pt>
                <c:pt idx="187">
                  <c:v>-3200000</c:v>
                </c:pt>
                <c:pt idx="188">
                  <c:v>-3100000</c:v>
                </c:pt>
                <c:pt idx="189">
                  <c:v>-3000000</c:v>
                </c:pt>
                <c:pt idx="190">
                  <c:v>-2900000</c:v>
                </c:pt>
                <c:pt idx="191">
                  <c:v>-2800000</c:v>
                </c:pt>
                <c:pt idx="192">
                  <c:v>-2700000</c:v>
                </c:pt>
                <c:pt idx="193">
                  <c:v>-2600000</c:v>
                </c:pt>
                <c:pt idx="194">
                  <c:v>-2500000</c:v>
                </c:pt>
                <c:pt idx="195">
                  <c:v>-2400000</c:v>
                </c:pt>
                <c:pt idx="196">
                  <c:v>-2300000</c:v>
                </c:pt>
                <c:pt idx="197">
                  <c:v>-2200000</c:v>
                </c:pt>
                <c:pt idx="198">
                  <c:v>-2100000</c:v>
                </c:pt>
                <c:pt idx="199">
                  <c:v>-2000000</c:v>
                </c:pt>
                <c:pt idx="200">
                  <c:v>-1900000</c:v>
                </c:pt>
                <c:pt idx="201">
                  <c:v>-1800000</c:v>
                </c:pt>
                <c:pt idx="202">
                  <c:v>-1700000</c:v>
                </c:pt>
                <c:pt idx="203">
                  <c:v>-1600000</c:v>
                </c:pt>
                <c:pt idx="204">
                  <c:v>-1500000</c:v>
                </c:pt>
                <c:pt idx="205">
                  <c:v>-1400000</c:v>
                </c:pt>
                <c:pt idx="206">
                  <c:v>-1300000</c:v>
                </c:pt>
                <c:pt idx="207">
                  <c:v>-1200000</c:v>
                </c:pt>
                <c:pt idx="208">
                  <c:v>-1100000</c:v>
                </c:pt>
                <c:pt idx="209">
                  <c:v>-1000000</c:v>
                </c:pt>
                <c:pt idx="210">
                  <c:v>-900000</c:v>
                </c:pt>
                <c:pt idx="211">
                  <c:v>-800000</c:v>
                </c:pt>
                <c:pt idx="212">
                  <c:v>-700000</c:v>
                </c:pt>
                <c:pt idx="213">
                  <c:v>-600000</c:v>
                </c:pt>
                <c:pt idx="214">
                  <c:v>-500000</c:v>
                </c:pt>
                <c:pt idx="215">
                  <c:v>-400000</c:v>
                </c:pt>
                <c:pt idx="216">
                  <c:v>-300000</c:v>
                </c:pt>
                <c:pt idx="217">
                  <c:v>-200000</c:v>
                </c:pt>
                <c:pt idx="218">
                  <c:v>-100000</c:v>
                </c:pt>
                <c:pt idx="219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C89-EB40-AB53-E737CB9B24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220776"/>
        <c:axId val="491339240"/>
      </c:scatterChart>
      <c:valAx>
        <c:axId val="603602760"/>
        <c:scaling>
          <c:orientation val="minMax"/>
          <c:max val="219"/>
          <c:min val="0"/>
        </c:scaling>
        <c:delete val="0"/>
        <c:axPos val="b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fr-FR"/>
                  <a:t>x (mm)</a:t>
                </a:r>
              </a:p>
            </c:rich>
          </c:tx>
          <c:layout>
            <c:manualLayout>
              <c:xMode val="edge"/>
              <c:yMode val="edge"/>
              <c:x val="0.34927024102340798"/>
              <c:y val="0.2271423084309580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19050"/>
        </c:spPr>
        <c:txPr>
          <a:bodyPr/>
          <a:lstStyle/>
          <a:p>
            <a:pPr>
              <a:defRPr sz="800"/>
            </a:pPr>
            <a:endParaRPr lang="fr-FR"/>
          </a:p>
        </c:txPr>
        <c:crossAx val="498324840"/>
        <c:crossesAt val="0"/>
        <c:crossBetween val="midCat"/>
      </c:valAx>
      <c:valAx>
        <c:axId val="498324840"/>
        <c:scaling>
          <c:orientation val="minMax"/>
          <c:max val="50000"/>
          <c:min val="-120000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fr-FR"/>
                  <a:t>Ty (N)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headEnd type="triangle" w="lg" len="lg"/>
            <a:tailEnd type="triangle" w="lg" len="lg"/>
          </a:ln>
        </c:spPr>
        <c:txPr>
          <a:bodyPr/>
          <a:lstStyle/>
          <a:p>
            <a:pPr>
              <a:defRPr sz="800"/>
            </a:pPr>
            <a:endParaRPr lang="fr-FR"/>
          </a:p>
        </c:txPr>
        <c:crossAx val="603602760"/>
        <c:crosses val="autoZero"/>
        <c:crossBetween val="midCat"/>
        <c:majorUnit val="20000"/>
      </c:valAx>
      <c:valAx>
        <c:axId val="491339240"/>
        <c:scaling>
          <c:orientation val="minMax"/>
          <c:max val="2500000"/>
          <c:min val="-6000000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fr-FR"/>
                  <a:t>Mfz (N.mm)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headEnd type="triangle" w="lg" len="lg"/>
            <a:tailEnd type="triangle" w="lg" len="lg"/>
          </a:ln>
        </c:spPr>
        <c:txPr>
          <a:bodyPr/>
          <a:lstStyle/>
          <a:p>
            <a:pPr>
              <a:defRPr sz="800"/>
            </a:pPr>
            <a:endParaRPr lang="fr-FR"/>
          </a:p>
        </c:txPr>
        <c:crossAx val="603220776"/>
        <c:crosses val="max"/>
        <c:crossBetween val="midCat"/>
        <c:majorUnit val="1000000"/>
        <c:minorUnit val="200000"/>
      </c:valAx>
      <c:valAx>
        <c:axId val="60322077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91339240"/>
        <c:crossesAt val="0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5D50B-0BBF-C149-9E29-A3DB6979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Macintosh%20HD:Users:rems7881:Documents:lycee_jules_ferry:19%20-%20STI2D:0-ressources:ITEC:profs:travail:charte_ITEC.dotx</Template>
  <TotalTime>496</TotalTime>
  <Pages>11</Pages>
  <Words>688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Anne Le Sech</cp:lastModifiedBy>
  <cp:revision>140</cp:revision>
  <cp:lastPrinted>2013-01-08T10:41:00Z</cp:lastPrinted>
  <dcterms:created xsi:type="dcterms:W3CDTF">2011-09-21T13:22:00Z</dcterms:created>
  <dcterms:modified xsi:type="dcterms:W3CDTF">2021-01-08T09:05:00Z</dcterms:modified>
</cp:coreProperties>
</file>