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900"/>
      </w:tblGrid>
      <w:tr w:rsidR="00B00F24" w:rsidRPr="007F1A2A" w14:paraId="5EEDB08D" w14:textId="77777777" w:rsidTr="00042721">
        <w:tc>
          <w:tcPr>
            <w:tcW w:w="4077" w:type="dxa"/>
          </w:tcPr>
          <w:p w14:paraId="339724FB" w14:textId="7BEA7F72" w:rsidR="00B00F24" w:rsidRPr="007F1A2A" w:rsidRDefault="00B00F24" w:rsidP="00335FAE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Nom : ………………………………</w:t>
            </w:r>
          </w:p>
        </w:tc>
        <w:tc>
          <w:tcPr>
            <w:tcW w:w="2900" w:type="dxa"/>
          </w:tcPr>
          <w:p w14:paraId="487289AC" w14:textId="1D39A3E1" w:rsidR="00B00F24" w:rsidRPr="007F1A2A" w:rsidRDefault="00B00F24" w:rsidP="00335FAE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Classe : ………</w:t>
            </w:r>
            <w:proofErr w:type="gramStart"/>
            <w:r w:rsidRPr="007F1A2A">
              <w:rPr>
                <w:sz w:val="30"/>
                <w:szCs w:val="30"/>
              </w:rPr>
              <w:t>…….</w:t>
            </w:r>
            <w:proofErr w:type="gramEnd"/>
            <w:r w:rsidRPr="007F1A2A">
              <w:rPr>
                <w:sz w:val="30"/>
                <w:szCs w:val="30"/>
              </w:rPr>
              <w:t>.</w:t>
            </w:r>
          </w:p>
        </w:tc>
      </w:tr>
      <w:tr w:rsidR="00B00F24" w:rsidRPr="007F1A2A" w14:paraId="2DEC4941" w14:textId="77777777" w:rsidTr="00042721">
        <w:tc>
          <w:tcPr>
            <w:tcW w:w="4077" w:type="dxa"/>
          </w:tcPr>
          <w:p w14:paraId="5F9AFF24" w14:textId="175E9F2B" w:rsidR="00B00F24" w:rsidRPr="007F1A2A" w:rsidRDefault="00B00F24" w:rsidP="00335FAE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Prénom : …………………………</w:t>
            </w:r>
          </w:p>
        </w:tc>
        <w:tc>
          <w:tcPr>
            <w:tcW w:w="2900" w:type="dxa"/>
          </w:tcPr>
          <w:p w14:paraId="583AF3D3" w14:textId="7CB95AA6" w:rsidR="00B00F24" w:rsidRPr="007F1A2A" w:rsidRDefault="00B00F24" w:rsidP="00335FAE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Date : …………</w:t>
            </w:r>
            <w:proofErr w:type="gramStart"/>
            <w:r w:rsidRPr="007F1A2A">
              <w:rPr>
                <w:sz w:val="30"/>
                <w:szCs w:val="30"/>
              </w:rPr>
              <w:t>…….</w:t>
            </w:r>
            <w:proofErr w:type="gramEnd"/>
            <w:r w:rsidRPr="007F1A2A">
              <w:rPr>
                <w:sz w:val="30"/>
                <w:szCs w:val="30"/>
              </w:rPr>
              <w:t>.</w:t>
            </w:r>
          </w:p>
        </w:tc>
      </w:tr>
    </w:tbl>
    <w:p w14:paraId="5CC31DA6" w14:textId="77777777" w:rsidR="006C4F01" w:rsidRPr="0022043F" w:rsidRDefault="006C4F01" w:rsidP="006C4F01">
      <w:pPr>
        <w:rPr>
          <w:sz w:val="12"/>
        </w:rPr>
      </w:pPr>
    </w:p>
    <w:p w14:paraId="55A63A02" w14:textId="6A4859DE" w:rsidR="00325B2B" w:rsidRPr="007F1A2A" w:rsidRDefault="00325B2B" w:rsidP="007F1A2A">
      <w:pPr>
        <w:widowControl w:val="0"/>
        <w:autoSpaceDE w:val="0"/>
        <w:autoSpaceDN w:val="0"/>
        <w:adjustRightInd w:val="0"/>
        <w:ind w:left="0"/>
        <w:jc w:val="center"/>
        <w:rPr>
          <w:rFonts w:ascii="Verdana" w:hAnsi="Verdana" w:cs="Verdana"/>
          <w:i/>
          <w:szCs w:val="24"/>
        </w:rPr>
      </w:pPr>
      <w:r w:rsidRPr="007F1A2A">
        <w:rPr>
          <w:rFonts w:ascii="Verdana" w:hAnsi="Verdana" w:cs="Verdana"/>
          <w:i/>
          <w:szCs w:val="24"/>
        </w:rPr>
        <w:t>Rapport « SUSTAINABILITY » pour les pièces « </w:t>
      </w:r>
      <w:r w:rsidRPr="007F1A2A">
        <w:rPr>
          <w:rFonts w:ascii="Verdana" w:hAnsi="Verdana" w:cs="Verdana"/>
          <w:b/>
          <w:i/>
          <w:szCs w:val="24"/>
          <w:u w:val="single"/>
        </w:rPr>
        <w:t>Couvercle + Socle</w:t>
      </w:r>
      <w:r w:rsidRPr="007F1A2A">
        <w:rPr>
          <w:rFonts w:ascii="Verdana" w:hAnsi="Verdana" w:cs="Verdana"/>
          <w:i/>
          <w:szCs w:val="24"/>
        </w:rPr>
        <w:t> » :</w:t>
      </w:r>
    </w:p>
    <w:p w14:paraId="2BFAB225" w14:textId="77777777" w:rsidR="007F1A2A" w:rsidRDefault="00325B2B" w:rsidP="007F1A2A">
      <w:pPr>
        <w:widowControl w:val="0"/>
        <w:autoSpaceDE w:val="0"/>
        <w:autoSpaceDN w:val="0"/>
        <w:adjustRightInd w:val="0"/>
        <w:ind w:left="0"/>
        <w:jc w:val="center"/>
        <w:rPr>
          <w:rFonts w:ascii="Verdana" w:hAnsi="Verdana" w:cs="Verdana"/>
          <w:szCs w:val="24"/>
        </w:rPr>
      </w:pPr>
      <w:r>
        <w:rPr>
          <w:rFonts w:ascii="Verdana" w:hAnsi="Verdana" w:cs="Verdana"/>
          <w:noProof/>
          <w:szCs w:val="24"/>
          <w:lang w:eastAsia="fr-FR"/>
        </w:rPr>
        <w:drawing>
          <wp:inline distT="0" distB="0" distL="0" distR="0" wp14:anchorId="54E1D083" wp14:editId="75DBF39E">
            <wp:extent cx="6419215" cy="538786"/>
            <wp:effectExtent l="0" t="0" r="6985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215" cy="53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C4CA5" w14:textId="4B5DBF7A" w:rsidR="00325B2B" w:rsidRDefault="00A32B2A" w:rsidP="00A32B2A">
      <w:pPr>
        <w:widowControl w:val="0"/>
        <w:tabs>
          <w:tab w:val="center" w:pos="5102"/>
          <w:tab w:val="right" w:pos="10204"/>
        </w:tabs>
        <w:autoSpaceDE w:val="0"/>
        <w:autoSpaceDN w:val="0"/>
        <w:adjustRightInd w:val="0"/>
        <w:ind w:left="0"/>
        <w:jc w:val="left"/>
        <w:rPr>
          <w:rFonts w:ascii="Verdana" w:hAnsi="Verdana" w:cs="Verdana"/>
          <w:szCs w:val="24"/>
        </w:rPr>
      </w:pPr>
      <w:r>
        <w:tab/>
      </w:r>
      <w:r w:rsidR="000034CB">
        <w:rPr>
          <w:noProof/>
        </w:rPr>
        <w:object w:dxaOrig="11040" w:dyaOrig="6270" w14:anchorId="10252A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0.25pt;height:136.15pt;mso-width-percent:0;mso-height-percent:0;mso-width-percent:0;mso-height-percent:0" o:ole="">
            <v:imagedata r:id="rId9" o:title=""/>
          </v:shape>
          <o:OLEObject Type="Embed" ProgID="PBrush" ShapeID="_x0000_i1026" DrawAspect="Content" ObjectID="_1662121845" r:id="rId10"/>
        </w:object>
      </w:r>
      <w:r w:rsidR="000034CB">
        <w:rPr>
          <w:noProof/>
        </w:rPr>
        <w:object w:dxaOrig="10965" w:dyaOrig="6075" w14:anchorId="1BD5A185">
          <v:shape id="_x0000_i1025" type="#_x0000_t75" alt="" style="width:244.95pt;height:136.15pt;mso-width-percent:0;mso-height-percent:0;mso-width-percent:0;mso-height-percent:0" o:ole="">
            <v:imagedata r:id="rId11" o:title=""/>
          </v:shape>
          <o:OLEObject Type="Embed" ProgID="PBrush" ShapeID="_x0000_i1025" DrawAspect="Content" ObjectID="_1662121846" r:id="rId12"/>
        </w:object>
      </w:r>
      <w:r>
        <w:tab/>
      </w:r>
    </w:p>
    <w:p w14:paraId="63180C9A" w14:textId="1A55956B" w:rsidR="00651E2C" w:rsidRDefault="00651E2C" w:rsidP="00325B2B"/>
    <w:p w14:paraId="74AC7F2C" w14:textId="6856BCA5" w:rsidR="00325B2B" w:rsidRDefault="00325B2B" w:rsidP="00325B2B">
      <w:pPr>
        <w:pStyle w:val="Paragraphedeliste"/>
        <w:numPr>
          <w:ilvl w:val="0"/>
          <w:numId w:val="14"/>
        </w:numPr>
        <w:spacing w:after="120"/>
        <w:ind w:left="568" w:hanging="284"/>
        <w:rPr>
          <w:i/>
          <w:u w:val="single"/>
        </w:rPr>
      </w:pPr>
      <w:r w:rsidRPr="00325B2B">
        <w:rPr>
          <w:i/>
          <w:u w:val="single"/>
        </w:rPr>
        <w:t>Parties à améliorer afin de réduire l’impact :</w:t>
      </w:r>
    </w:p>
    <w:p w14:paraId="106D486F" w14:textId="38E88CD2" w:rsidR="00B23987" w:rsidRDefault="00B23987" w:rsidP="00B23987"/>
    <w:p w14:paraId="4C6F2D4E" w14:textId="6029DB15" w:rsidR="00A32B2A" w:rsidRDefault="00A32B2A" w:rsidP="00B23987"/>
    <w:p w14:paraId="40C694FD" w14:textId="1D4E7804" w:rsidR="00A32B2A" w:rsidRDefault="00A32B2A" w:rsidP="00B23987"/>
    <w:p w14:paraId="665EFD94" w14:textId="77777777" w:rsidR="00A32B2A" w:rsidRPr="00B23987" w:rsidRDefault="00A32B2A" w:rsidP="00B23987"/>
    <w:p w14:paraId="6C084DBC" w14:textId="25B3CD8E" w:rsidR="00335FAE" w:rsidRDefault="009A7ABD" w:rsidP="00335FAE">
      <w:pPr>
        <w:pStyle w:val="Question"/>
      </w:pPr>
      <w:r>
        <w:t>Axes de travail :</w:t>
      </w:r>
    </w:p>
    <w:tbl>
      <w:tblPr>
        <w:tblW w:w="10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42"/>
        <w:gridCol w:w="567"/>
        <w:gridCol w:w="567"/>
        <w:gridCol w:w="7425"/>
      </w:tblGrid>
      <w:tr w:rsidR="00D42340" w:rsidRPr="00FF47A6" w14:paraId="6C127EDA" w14:textId="77777777" w:rsidTr="00B23987">
        <w:tc>
          <w:tcPr>
            <w:tcW w:w="2042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E52C88" w14:textId="77777777" w:rsidR="009A7ABD" w:rsidRPr="00D42340" w:rsidRDefault="009A7ABD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58EA2230" w14:textId="77777777" w:rsidR="009A7ABD" w:rsidRPr="00FF47A6" w:rsidRDefault="009A7ABD" w:rsidP="00D42340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47A6"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292E81E7" w14:textId="77777777" w:rsidR="009A7ABD" w:rsidRPr="00FF47A6" w:rsidRDefault="009A7ABD" w:rsidP="00D42340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47A6">
              <w:rPr>
                <w:rFonts w:ascii="Arial" w:hAnsi="Arial" w:cs="Arial"/>
                <w:b/>
                <w:sz w:val="20"/>
                <w:szCs w:val="20"/>
              </w:rPr>
              <w:t>NON</w:t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783A350F" w14:textId="77777777" w:rsidR="009A7ABD" w:rsidRPr="00FF47A6" w:rsidRDefault="009A7ABD" w:rsidP="00D42340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47A6">
              <w:rPr>
                <w:rFonts w:ascii="Arial" w:hAnsi="Arial" w:cs="Arial"/>
                <w:b/>
                <w:sz w:val="20"/>
                <w:szCs w:val="20"/>
              </w:rPr>
              <w:t>Observations</w:t>
            </w:r>
          </w:p>
        </w:tc>
      </w:tr>
      <w:tr w:rsidR="00D42340" w:rsidRPr="00FF47A6" w14:paraId="19D0956E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995B85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5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Choix des matériaux à moindre impact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58CD91" w14:textId="4A1F67F3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D2FBC1" w14:textId="75E89019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111147" w14:textId="488354E2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  <w:tr w:rsidR="00D42340" w:rsidRPr="00FF47A6" w14:paraId="7075C263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015F1F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6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Diminution de la masse et du volume de matière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AB1103" w14:textId="77777777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B87787" w14:textId="203FAE6A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CE7546" w14:textId="26002519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  <w:tr w:rsidR="00D42340" w:rsidRPr="00FF47A6" w14:paraId="6968927F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AF4680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7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Techniques propres de fabrication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308421" w14:textId="77777777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49A18E" w14:textId="59CC585B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C7ADEF" w14:textId="709D7247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  <w:tr w:rsidR="00D42340" w:rsidRPr="00FF47A6" w14:paraId="76ACF2A1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C908D2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8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Optimisation du système de distribution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6455B4" w14:textId="06886629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38A625" w14:textId="6B121108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B8DAC1" w14:textId="2AA44E51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  <w:tr w:rsidR="00D42340" w:rsidRPr="00FF47A6" w14:paraId="2C5C73BE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E5067E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9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Optimisation de la phase d’utilisation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37014A" w14:textId="77777777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3954D7" w14:textId="1F0F805F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789799" w14:textId="22CECF32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  <w:tr w:rsidR="00D42340" w:rsidRPr="00FF47A6" w14:paraId="73808400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D10B79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A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Augmentation de la durée de vie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B21DC9" w14:textId="77777777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2D9988" w14:textId="4CBE796E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67FDCE" w14:textId="69B1C2AC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  <w:tr w:rsidR="00D42340" w:rsidRPr="00FF47A6" w14:paraId="1B2BCF9F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54EEBC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B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Optimisation en fin de vie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576A27" w14:textId="77777777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903B6C" w14:textId="7664D6E0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449599" w14:textId="2E72885F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  <w:tr w:rsidR="00D42340" w:rsidRPr="00FF47A6" w14:paraId="696DC2BC" w14:textId="77777777" w:rsidTr="00B2398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C8D3B6" w14:textId="77777777" w:rsidR="00D42340" w:rsidRPr="00D42340" w:rsidRDefault="00D42340" w:rsidP="00D42340">
            <w:pPr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2340">
              <w:rPr>
                <w:rFonts w:ascii="Arial" w:hAnsi="Arial" w:cs="Arial"/>
                <w:sz w:val="16"/>
                <w:szCs w:val="16"/>
              </w:rPr>
              <w:sym w:font="Wingdings 2" w:char="F07C"/>
            </w:r>
            <w:r w:rsidRPr="00D42340">
              <w:rPr>
                <w:rFonts w:ascii="Arial" w:hAnsi="Arial" w:cs="Arial"/>
                <w:sz w:val="16"/>
                <w:szCs w:val="16"/>
              </w:rPr>
              <w:t xml:space="preserve"> Optimisation des fonctions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6EDBDD" w14:textId="2C32D322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F572BF" w14:textId="7530D8EC" w:rsidR="00D42340" w:rsidRPr="00FF47A6" w:rsidRDefault="00D42340" w:rsidP="00D42340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47A6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3FCB79" w14:textId="76EEDB59" w:rsidR="00D42340" w:rsidRPr="00FF47A6" w:rsidRDefault="00211B46" w:rsidP="0022043F">
            <w:pPr>
              <w:pStyle w:val="Sansinterligne"/>
              <w:tabs>
                <w:tab w:val="left" w:pos="7311"/>
              </w:tabs>
            </w:pPr>
            <w:r>
              <w:t>Pas bien de copier Pas bien de copier Pas bien de copier</w:t>
            </w:r>
            <w:r w:rsidR="0022043F">
              <w:tab/>
            </w:r>
          </w:p>
        </w:tc>
      </w:tr>
    </w:tbl>
    <w:p w14:paraId="1E12E3C2" w14:textId="25C1E9D8" w:rsidR="001D3CC9" w:rsidRPr="003B645D" w:rsidRDefault="001D3CC9" w:rsidP="0022043F">
      <w:pPr>
        <w:spacing w:after="200" w:line="276" w:lineRule="auto"/>
        <w:ind w:left="0"/>
        <w:jc w:val="left"/>
      </w:pPr>
    </w:p>
    <w:sectPr w:rsidR="001D3CC9" w:rsidRPr="003B645D" w:rsidSect="0022043F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993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ABE98" w14:textId="77777777" w:rsidR="000034CB" w:rsidRDefault="000034CB" w:rsidP="00FD5D1E">
      <w:r>
        <w:separator/>
      </w:r>
    </w:p>
  </w:endnote>
  <w:endnote w:type="continuationSeparator" w:id="0">
    <w:p w14:paraId="4021FE65" w14:textId="77777777" w:rsidR="000034CB" w:rsidRDefault="000034CB" w:rsidP="00FD5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D646A" w14:textId="2800D343" w:rsidR="00B23987" w:rsidRPr="00155EB8" w:rsidRDefault="00B23987" w:rsidP="00FD5D1E">
    <w:pPr>
      <w:pStyle w:val="Pieddepage"/>
      <w:pBdr>
        <w:top w:val="single" w:sz="4" w:space="1" w:color="auto"/>
      </w:pBdr>
      <w:tabs>
        <w:tab w:val="clear" w:pos="4536"/>
        <w:tab w:val="clear" w:pos="9072"/>
        <w:tab w:val="center" w:pos="5387"/>
        <w:tab w:val="left" w:pos="9781"/>
      </w:tabs>
    </w:pPr>
    <w:r w:rsidRPr="008D6402">
      <w:rPr>
        <w:sz w:val="20"/>
      </w:rPr>
      <w:fldChar w:fldCharType="begin"/>
    </w:r>
    <w:r w:rsidRPr="008D6402">
      <w:rPr>
        <w:sz w:val="20"/>
      </w:rPr>
      <w:instrText xml:space="preserve"> FILENAME   \* MERGEFORMAT </w:instrText>
    </w:r>
    <w:r w:rsidRPr="008D6402">
      <w:rPr>
        <w:sz w:val="20"/>
      </w:rPr>
      <w:fldChar w:fldCharType="separate"/>
    </w:r>
    <w:r w:rsidR="00B021A6">
      <w:rPr>
        <w:noProof/>
        <w:sz w:val="20"/>
      </w:rPr>
      <w:t>CI4_TP_ecoconcep_boostapile_DR1.docx</w:t>
    </w:r>
    <w:r w:rsidRPr="008D6402">
      <w:rPr>
        <w:noProof/>
        <w:sz w:val="20"/>
      </w:rPr>
      <w:fldChar w:fldCharType="end"/>
    </w:r>
    <w:r w:rsidRPr="00155EB8">
      <w:tab/>
      <w:t>Lycée Jules Ferry – Versailles</w:t>
    </w:r>
    <w:r w:rsidRPr="00155EB8">
      <w:tab/>
    </w:r>
    <w:r w:rsidRPr="00155EB8">
      <w:fldChar w:fldCharType="begin"/>
    </w:r>
    <w:r w:rsidRPr="00155EB8">
      <w:instrText xml:space="preserve"> PAGE   \* MERGEFORMAT </w:instrText>
    </w:r>
    <w:r w:rsidRPr="00155EB8">
      <w:fldChar w:fldCharType="separate"/>
    </w:r>
    <w:r w:rsidR="0022043F">
      <w:rPr>
        <w:noProof/>
      </w:rPr>
      <w:t>2</w:t>
    </w:r>
    <w:r w:rsidRPr="00155EB8">
      <w:fldChar w:fldCharType="end"/>
    </w:r>
    <w:r w:rsidRPr="00155EB8">
      <w:t>/</w:t>
    </w:r>
    <w:r w:rsidR="000034CB">
      <w:fldChar w:fldCharType="begin"/>
    </w:r>
    <w:r w:rsidR="000034CB">
      <w:instrText xml:space="preserve"> NUMPAGES   \* MERGEFORMAT </w:instrText>
    </w:r>
    <w:r w:rsidR="000034CB">
      <w:fldChar w:fldCharType="separate"/>
    </w:r>
    <w:r w:rsidR="00B021A6">
      <w:rPr>
        <w:noProof/>
      </w:rPr>
      <w:t>1</w:t>
    </w:r>
    <w:r w:rsidR="000034CB">
      <w:rPr>
        <w:noProof/>
      </w:rPr>
      <w:fldChar w:fldCharType="end"/>
    </w:r>
  </w:p>
  <w:p w14:paraId="1F069694" w14:textId="14734A13" w:rsidR="00B23987" w:rsidRPr="00770452" w:rsidRDefault="00B23987" w:rsidP="00FD5D1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4DB33" w14:textId="702E2BAD" w:rsidR="00B23987" w:rsidRPr="00A32B2A" w:rsidRDefault="00A32B2A" w:rsidP="00A32B2A">
    <w:pPr>
      <w:pStyle w:val="Pieddepage"/>
      <w:pBdr>
        <w:top w:val="single" w:sz="4" w:space="1" w:color="auto"/>
      </w:pBdr>
      <w:tabs>
        <w:tab w:val="clear" w:pos="4536"/>
        <w:tab w:val="clear" w:pos="9072"/>
        <w:tab w:val="center" w:pos="5387"/>
        <w:tab w:val="left" w:pos="9781"/>
      </w:tabs>
      <w:rPr>
        <w:sz w:val="20"/>
      </w:rPr>
    </w:pPr>
    <w:r>
      <w:rPr>
        <w:sz w:val="20"/>
      </w:rPr>
      <w:t xml:space="preserve">ITEC </w:t>
    </w:r>
    <w:proofErr w:type="spellStart"/>
    <w:r>
      <w:rPr>
        <w:sz w:val="20"/>
      </w:rPr>
      <w:t>Boostapile</w:t>
    </w:r>
    <w:proofErr w:type="spellEnd"/>
    <w:r>
      <w:rPr>
        <w:sz w:val="20"/>
      </w:rPr>
      <w:t xml:space="preserve"> DR1</w:t>
    </w:r>
    <w:r w:rsidR="00B23987" w:rsidRPr="00155EB8">
      <w:tab/>
      <w:t>Lycée Jules Ferry – Versailles</w:t>
    </w:r>
    <w:r w:rsidR="00B23987" w:rsidRPr="00155EB8">
      <w:tab/>
    </w:r>
    <w:r w:rsidR="00B23987" w:rsidRPr="00155EB8">
      <w:fldChar w:fldCharType="begin"/>
    </w:r>
    <w:r w:rsidR="00B23987" w:rsidRPr="00155EB8">
      <w:instrText xml:space="preserve"> PAGE   \* MERGEFORMAT </w:instrText>
    </w:r>
    <w:r w:rsidR="00B23987" w:rsidRPr="00155EB8">
      <w:fldChar w:fldCharType="separate"/>
    </w:r>
    <w:r w:rsidR="00B021A6">
      <w:rPr>
        <w:noProof/>
      </w:rPr>
      <w:t>1</w:t>
    </w:r>
    <w:r w:rsidR="00B23987" w:rsidRPr="00155EB8">
      <w:fldChar w:fldCharType="end"/>
    </w:r>
    <w:r w:rsidR="00B23987" w:rsidRPr="00155EB8">
      <w:t>/</w:t>
    </w:r>
    <w:r w:rsidR="000034CB">
      <w:fldChar w:fldCharType="begin"/>
    </w:r>
    <w:r w:rsidR="000034CB">
      <w:instrText xml:space="preserve"> NUMPAGES   \* MERGEFORMAT </w:instrText>
    </w:r>
    <w:r w:rsidR="000034CB">
      <w:fldChar w:fldCharType="separate"/>
    </w:r>
    <w:r w:rsidR="00B021A6">
      <w:rPr>
        <w:noProof/>
      </w:rPr>
      <w:t>1</w:t>
    </w:r>
    <w:r w:rsidR="000034C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4C276" w14:textId="77777777" w:rsidR="000034CB" w:rsidRDefault="000034CB" w:rsidP="00FD5D1E">
      <w:r>
        <w:separator/>
      </w:r>
    </w:p>
  </w:footnote>
  <w:footnote w:type="continuationSeparator" w:id="0">
    <w:p w14:paraId="015CCB81" w14:textId="77777777" w:rsidR="000034CB" w:rsidRDefault="000034CB" w:rsidP="00FD5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D5BC9" w14:textId="5E84CB06" w:rsidR="00B23987" w:rsidRPr="00770452" w:rsidRDefault="00B23987" w:rsidP="00FD5D1E">
    <w:pPr>
      <w:pStyle w:val="En-tte"/>
      <w:pBdr>
        <w:bottom w:val="single" w:sz="4" w:space="1" w:color="auto"/>
      </w:pBdr>
      <w:tabs>
        <w:tab w:val="clear" w:pos="4536"/>
        <w:tab w:val="clear" w:pos="9072"/>
        <w:tab w:val="center" w:pos="5245"/>
        <w:tab w:val="right" w:pos="10206"/>
      </w:tabs>
    </w:pPr>
    <w:r w:rsidRPr="00770452">
      <w:t>1</w:t>
    </w:r>
    <w:r w:rsidRPr="00770452">
      <w:rPr>
        <w:vertAlign w:val="superscript"/>
      </w:rPr>
      <w:t>ère</w:t>
    </w:r>
    <w:r w:rsidRPr="00770452">
      <w:t xml:space="preserve"> STI2D</w:t>
    </w:r>
    <w:r w:rsidRPr="00EA1E6E">
      <w:rPr>
        <w:b/>
      </w:rPr>
      <w:tab/>
    </w:r>
    <w:r>
      <w:t>TP Eco-Conception - Chargeur BOOST’APILE - Activité introductive</w:t>
    </w:r>
    <w:r w:rsidRPr="00EA1E6E">
      <w:rPr>
        <w:b/>
      </w:rPr>
      <w:tab/>
    </w:r>
    <w:r>
      <w:t>TP - DR2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lledutableau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724"/>
      <w:gridCol w:w="5147"/>
      <w:gridCol w:w="1669"/>
      <w:gridCol w:w="1634"/>
    </w:tblGrid>
    <w:tr w:rsidR="00A32B2A" w14:paraId="671AE9B4" w14:textId="77777777" w:rsidTr="00822A5A">
      <w:trPr>
        <w:trHeight w:val="284"/>
        <w:jc w:val="center"/>
      </w:trPr>
      <w:tc>
        <w:tcPr>
          <w:tcW w:w="144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890D292" w14:textId="77777777" w:rsidR="00A32B2A" w:rsidRDefault="00A32B2A" w:rsidP="00A32B2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 wp14:anchorId="12ED12A0" wp14:editId="2BF04889">
                <wp:extent cx="895350" cy="752475"/>
                <wp:effectExtent l="0" t="0" r="0" b="9525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36EAE1D0" w14:textId="77777777" w:rsidR="00A32B2A" w:rsidRDefault="00A32B2A" w:rsidP="00A32B2A">
          <w:pPr>
            <w:pStyle w:val="En-tte"/>
            <w:jc w:val="center"/>
            <w:rPr>
              <w:sz w:val="20"/>
            </w:rPr>
          </w:pPr>
          <w:r>
            <w:rPr>
              <w:b/>
              <w:bCs/>
              <w:sz w:val="20"/>
            </w:rPr>
            <w:t>S</w:t>
          </w:r>
          <w:r>
            <w:rPr>
              <w:sz w:val="20"/>
            </w:rPr>
            <w:t xml:space="preserve">ciences et </w:t>
          </w:r>
          <w:r>
            <w:rPr>
              <w:b/>
              <w:bCs/>
              <w:sz w:val="20"/>
            </w:rPr>
            <w:t>T</w:t>
          </w:r>
          <w:r>
            <w:rPr>
              <w:sz w:val="20"/>
            </w:rPr>
            <w:t>echnologies de l’</w:t>
          </w:r>
          <w:r>
            <w:rPr>
              <w:b/>
              <w:bCs/>
              <w:sz w:val="20"/>
            </w:rPr>
            <w:t>I</w:t>
          </w:r>
          <w:r>
            <w:rPr>
              <w:sz w:val="20"/>
            </w:rPr>
            <w:t xml:space="preserve">ndustrie et du </w:t>
          </w:r>
          <w:r>
            <w:rPr>
              <w:b/>
              <w:bCs/>
              <w:sz w:val="20"/>
            </w:rPr>
            <w:t>D</w:t>
          </w:r>
          <w:r>
            <w:rPr>
              <w:sz w:val="20"/>
            </w:rPr>
            <w:t xml:space="preserve">éveloppement </w:t>
          </w:r>
          <w:r>
            <w:rPr>
              <w:b/>
              <w:bCs/>
              <w:sz w:val="20"/>
            </w:rPr>
            <w:t>D</w:t>
          </w:r>
          <w:r>
            <w:rPr>
              <w:sz w:val="20"/>
            </w:rPr>
            <w:t>urable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E5B9EF" w14:textId="77777777" w:rsidR="00A32B2A" w:rsidRDefault="00A32B2A" w:rsidP="00A32B2A">
          <w:pPr>
            <w:pStyle w:val="En-tte"/>
            <w:jc w:val="center"/>
          </w:pPr>
          <w:r>
            <w:rPr>
              <w:b/>
              <w:noProof/>
              <w:sz w:val="28"/>
              <w:szCs w:val="28"/>
            </w:rPr>
            <w:drawing>
              <wp:inline distT="0" distB="0" distL="0" distR="0" wp14:anchorId="3C1B8364" wp14:editId="068C6215">
                <wp:extent cx="838200" cy="390525"/>
                <wp:effectExtent l="0" t="0" r="0" b="9525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75" t="5098" b="16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32B2A" w14:paraId="52FF5A22" w14:textId="77777777" w:rsidTr="00822A5A">
      <w:trPr>
        <w:trHeight w:val="510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E847D2E" w14:textId="77777777" w:rsidR="00A32B2A" w:rsidRDefault="00A32B2A" w:rsidP="00A32B2A">
          <w:pPr>
            <w:jc w:val="left"/>
          </w:pP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BC2F893" w14:textId="3221AD37" w:rsidR="00A32B2A" w:rsidRDefault="00A32B2A" w:rsidP="00A32B2A">
          <w:pPr>
            <w:pStyle w:val="En-tt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4"/>
            </w:rPr>
            <w:t>Écoconception / Sustainability</w:t>
          </w: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1C6CEFB" w14:textId="77777777" w:rsidR="00A32B2A" w:rsidRDefault="00A32B2A" w:rsidP="00A32B2A">
          <w:pPr>
            <w:jc w:val="left"/>
          </w:pPr>
        </w:p>
      </w:tc>
    </w:tr>
    <w:tr w:rsidR="00A32B2A" w14:paraId="0E454823" w14:textId="77777777" w:rsidTr="00822A5A">
      <w:trPr>
        <w:trHeight w:val="397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931BA39" w14:textId="77777777" w:rsidR="00A32B2A" w:rsidRDefault="00A32B2A" w:rsidP="00A32B2A">
          <w:pPr>
            <w:jc w:val="left"/>
          </w:pPr>
        </w:p>
      </w:tc>
      <w:tc>
        <w:tcPr>
          <w:tcW w:w="561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3C1D773" w14:textId="77777777" w:rsidR="00A32B2A" w:rsidRDefault="00A32B2A" w:rsidP="00A32B2A">
          <w:pPr>
            <w:pStyle w:val="En-tte"/>
            <w:ind w:left="136"/>
            <w:jc w:val="center"/>
          </w:pPr>
          <w:r>
            <w:t>Enseignement spécifique ITEC</w:t>
          </w:r>
        </w:p>
      </w:tc>
      <w:tc>
        <w:tcPr>
          <w:tcW w:w="1701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E734033" w14:textId="36D6C27D" w:rsidR="00A32B2A" w:rsidRDefault="00A32B2A" w:rsidP="00A32B2A">
          <w:pPr>
            <w:pStyle w:val="En-tte"/>
            <w:jc w:val="center"/>
          </w:pPr>
          <w:r>
            <w:t>Travaux Pratiques</w:t>
          </w: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5672D43F" w14:textId="77777777" w:rsidR="00A32B2A" w:rsidRDefault="00A32B2A" w:rsidP="00A32B2A">
          <w:pPr>
            <w:pStyle w:val="En-tte"/>
            <w:jc w:val="center"/>
            <w:rPr>
              <w:b/>
            </w:rPr>
          </w:pPr>
          <w:r>
            <w:rPr>
              <w:b/>
            </w:rPr>
            <w:t>TSTI2D</w:t>
          </w:r>
        </w:p>
      </w:tc>
    </w:tr>
  </w:tbl>
  <w:p w14:paraId="630B2B38" w14:textId="77777777" w:rsidR="00B23987" w:rsidRPr="007D5FE7" w:rsidRDefault="00B23987" w:rsidP="00FD5D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504CD"/>
    <w:multiLevelType w:val="multilevel"/>
    <w:tmpl w:val="A17E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75089"/>
    <w:multiLevelType w:val="multilevel"/>
    <w:tmpl w:val="ABA4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710A9"/>
    <w:multiLevelType w:val="hybridMultilevel"/>
    <w:tmpl w:val="D7603F2C"/>
    <w:lvl w:ilvl="0" w:tplc="C4EE6292">
      <w:start w:val="1"/>
      <w:numFmt w:val="decimal"/>
      <w:pStyle w:val="Question"/>
      <w:lvlText w:val="Q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8296C52"/>
    <w:multiLevelType w:val="multilevel"/>
    <w:tmpl w:val="BE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E3DF3"/>
    <w:multiLevelType w:val="multilevel"/>
    <w:tmpl w:val="A296CD7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39174A3"/>
    <w:multiLevelType w:val="hybridMultilevel"/>
    <w:tmpl w:val="D160FD8C"/>
    <w:lvl w:ilvl="0" w:tplc="7940E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7" w15:restartNumberingAfterBreak="0">
    <w:nsid w:val="428701D1"/>
    <w:multiLevelType w:val="multilevel"/>
    <w:tmpl w:val="B2D0817A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1224492"/>
    <w:multiLevelType w:val="hybridMultilevel"/>
    <w:tmpl w:val="F1641D70"/>
    <w:lvl w:ilvl="0" w:tplc="B50638DE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11C25"/>
    <w:multiLevelType w:val="hybridMultilevel"/>
    <w:tmpl w:val="EE8AAA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45489"/>
    <w:multiLevelType w:val="multilevel"/>
    <w:tmpl w:val="8368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7399A"/>
    <w:multiLevelType w:val="multilevel"/>
    <w:tmpl w:val="1D18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749DB"/>
    <w:multiLevelType w:val="multilevel"/>
    <w:tmpl w:val="231C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F56DC0"/>
    <w:multiLevelType w:val="hybridMultilevel"/>
    <w:tmpl w:val="4C62E3AC"/>
    <w:lvl w:ilvl="0" w:tplc="3D507B0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0" w:hanging="360"/>
      </w:pPr>
    </w:lvl>
    <w:lvl w:ilvl="2" w:tplc="040C001B" w:tentative="1">
      <w:start w:val="1"/>
      <w:numFmt w:val="lowerRoman"/>
      <w:lvlText w:val="%3."/>
      <w:lvlJc w:val="right"/>
      <w:pPr>
        <w:ind w:left="1830" w:hanging="180"/>
      </w:pPr>
    </w:lvl>
    <w:lvl w:ilvl="3" w:tplc="040C000F" w:tentative="1">
      <w:start w:val="1"/>
      <w:numFmt w:val="decimal"/>
      <w:lvlText w:val="%4."/>
      <w:lvlJc w:val="left"/>
      <w:pPr>
        <w:ind w:left="2550" w:hanging="360"/>
      </w:pPr>
    </w:lvl>
    <w:lvl w:ilvl="4" w:tplc="040C0019" w:tentative="1">
      <w:start w:val="1"/>
      <w:numFmt w:val="lowerLetter"/>
      <w:lvlText w:val="%5."/>
      <w:lvlJc w:val="left"/>
      <w:pPr>
        <w:ind w:left="3270" w:hanging="360"/>
      </w:pPr>
    </w:lvl>
    <w:lvl w:ilvl="5" w:tplc="040C001B" w:tentative="1">
      <w:start w:val="1"/>
      <w:numFmt w:val="lowerRoman"/>
      <w:lvlText w:val="%6."/>
      <w:lvlJc w:val="right"/>
      <w:pPr>
        <w:ind w:left="3990" w:hanging="180"/>
      </w:pPr>
    </w:lvl>
    <w:lvl w:ilvl="6" w:tplc="040C000F" w:tentative="1">
      <w:start w:val="1"/>
      <w:numFmt w:val="decimal"/>
      <w:lvlText w:val="%7."/>
      <w:lvlJc w:val="left"/>
      <w:pPr>
        <w:ind w:left="4710" w:hanging="360"/>
      </w:pPr>
    </w:lvl>
    <w:lvl w:ilvl="7" w:tplc="040C0019" w:tentative="1">
      <w:start w:val="1"/>
      <w:numFmt w:val="lowerLetter"/>
      <w:lvlText w:val="%8."/>
      <w:lvlJc w:val="left"/>
      <w:pPr>
        <w:ind w:left="5430" w:hanging="360"/>
      </w:pPr>
    </w:lvl>
    <w:lvl w:ilvl="8" w:tplc="040C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8"/>
  </w:num>
  <w:num w:numId="5">
    <w:abstractNumId w:val="5"/>
  </w:num>
  <w:num w:numId="6">
    <w:abstractNumId w:val="9"/>
  </w:num>
  <w:num w:numId="7">
    <w:abstractNumId w:val="13"/>
  </w:num>
  <w:num w:numId="8">
    <w:abstractNumId w:val="1"/>
  </w:num>
  <w:num w:numId="9">
    <w:abstractNumId w:val="11"/>
  </w:num>
  <w:num w:numId="10">
    <w:abstractNumId w:val="0"/>
  </w:num>
  <w:num w:numId="11">
    <w:abstractNumId w:val="10"/>
  </w:num>
  <w:num w:numId="12">
    <w:abstractNumId w:val="14"/>
  </w:num>
  <w:num w:numId="13">
    <w:abstractNumId w:val="3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attachedTemplate r:id="rId1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4C"/>
    <w:rsid w:val="000034CB"/>
    <w:rsid w:val="00042721"/>
    <w:rsid w:val="000D4D71"/>
    <w:rsid w:val="00101B95"/>
    <w:rsid w:val="00146CC8"/>
    <w:rsid w:val="00154785"/>
    <w:rsid w:val="00155EB8"/>
    <w:rsid w:val="00156CBA"/>
    <w:rsid w:val="00194E93"/>
    <w:rsid w:val="001C230B"/>
    <w:rsid w:val="001C5E4F"/>
    <w:rsid w:val="001D3CC9"/>
    <w:rsid w:val="001D7B2B"/>
    <w:rsid w:val="001E7EB6"/>
    <w:rsid w:val="001F6B67"/>
    <w:rsid w:val="00211B46"/>
    <w:rsid w:val="00212108"/>
    <w:rsid w:val="00217D29"/>
    <w:rsid w:val="0022043F"/>
    <w:rsid w:val="002400AB"/>
    <w:rsid w:val="00283A4D"/>
    <w:rsid w:val="002910EB"/>
    <w:rsid w:val="002A67F5"/>
    <w:rsid w:val="00325B2B"/>
    <w:rsid w:val="00335FAE"/>
    <w:rsid w:val="00337ECB"/>
    <w:rsid w:val="00397DF5"/>
    <w:rsid w:val="003A2A07"/>
    <w:rsid w:val="003B645D"/>
    <w:rsid w:val="003C5FDB"/>
    <w:rsid w:val="003E798C"/>
    <w:rsid w:val="00451289"/>
    <w:rsid w:val="00484D4C"/>
    <w:rsid w:val="00493EF0"/>
    <w:rsid w:val="004D6CC4"/>
    <w:rsid w:val="004E2F07"/>
    <w:rsid w:val="005437C6"/>
    <w:rsid w:val="005944F4"/>
    <w:rsid w:val="005E47DD"/>
    <w:rsid w:val="006237E5"/>
    <w:rsid w:val="00634670"/>
    <w:rsid w:val="00651E2C"/>
    <w:rsid w:val="006A3CB4"/>
    <w:rsid w:val="006C4F01"/>
    <w:rsid w:val="007018C8"/>
    <w:rsid w:val="00733281"/>
    <w:rsid w:val="00770452"/>
    <w:rsid w:val="007842E8"/>
    <w:rsid w:val="00793B64"/>
    <w:rsid w:val="007D5FE7"/>
    <w:rsid w:val="007F1A2A"/>
    <w:rsid w:val="007F6CD7"/>
    <w:rsid w:val="00825517"/>
    <w:rsid w:val="00854A24"/>
    <w:rsid w:val="00862DBC"/>
    <w:rsid w:val="008908A0"/>
    <w:rsid w:val="008D3F60"/>
    <w:rsid w:val="008D6402"/>
    <w:rsid w:val="008E526A"/>
    <w:rsid w:val="00926140"/>
    <w:rsid w:val="0093328E"/>
    <w:rsid w:val="00955664"/>
    <w:rsid w:val="00974DE4"/>
    <w:rsid w:val="009867EB"/>
    <w:rsid w:val="009914ED"/>
    <w:rsid w:val="009A7ABD"/>
    <w:rsid w:val="009C33FB"/>
    <w:rsid w:val="009E044E"/>
    <w:rsid w:val="00A32B2A"/>
    <w:rsid w:val="00AA390D"/>
    <w:rsid w:val="00AE7B58"/>
    <w:rsid w:val="00B00F24"/>
    <w:rsid w:val="00B021A6"/>
    <w:rsid w:val="00B21C09"/>
    <w:rsid w:val="00B23987"/>
    <w:rsid w:val="00B263AF"/>
    <w:rsid w:val="00B269B6"/>
    <w:rsid w:val="00B462DA"/>
    <w:rsid w:val="00B83CC5"/>
    <w:rsid w:val="00B9744B"/>
    <w:rsid w:val="00BB5E47"/>
    <w:rsid w:val="00C04AC9"/>
    <w:rsid w:val="00C44174"/>
    <w:rsid w:val="00C82BD6"/>
    <w:rsid w:val="00CC36A6"/>
    <w:rsid w:val="00CD20E3"/>
    <w:rsid w:val="00CD5D1E"/>
    <w:rsid w:val="00D42340"/>
    <w:rsid w:val="00D55B84"/>
    <w:rsid w:val="00D80B21"/>
    <w:rsid w:val="00E715E4"/>
    <w:rsid w:val="00EA1E6E"/>
    <w:rsid w:val="00EA2323"/>
    <w:rsid w:val="00EC2B14"/>
    <w:rsid w:val="00EF6647"/>
    <w:rsid w:val="00F469B6"/>
    <w:rsid w:val="00F90F17"/>
    <w:rsid w:val="00FD5D1E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1E5F2A"/>
  <w15:docId w15:val="{17B8BB6B-6F76-4342-8D51-9D0B4211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D1E"/>
    <w:pPr>
      <w:spacing w:after="0" w:line="240" w:lineRule="auto"/>
      <w:ind w:left="284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C5E4F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before="120" w:after="240"/>
      <w:ind w:left="709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9914ED"/>
    <w:pPr>
      <w:numPr>
        <w:ilvl w:val="2"/>
        <w:numId w:val="3"/>
      </w:numPr>
      <w:pBdr>
        <w:bottom w:val="dashed" w:sz="6" w:space="1" w:color="4F81BD" w:themeColor="accent1"/>
      </w:pBdr>
      <w:spacing w:before="120" w:after="240"/>
      <w:ind w:left="99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C5E4F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CD5D1E"/>
    <w:pPr>
      <w:spacing w:after="0" w:line="240" w:lineRule="auto"/>
      <w:jc w:val="both"/>
    </w:pPr>
    <w:rPr>
      <w:rFonts w:ascii="Segoe Script" w:hAnsi="Segoe Script"/>
      <w:b/>
      <w:color w:val="FFFFFF" w:themeColor="background1"/>
      <w:spacing w:val="20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9914ED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CD5D1E"/>
    <w:rPr>
      <w:rFonts w:ascii="Segoe Script" w:hAnsi="Segoe Script"/>
      <w:b/>
      <w:color w:val="FFFFFF" w:themeColor="background1"/>
      <w:spacing w:val="20"/>
      <w:u w:val="dotted" w:color="000000" w:themeColor="text1"/>
    </w:rPr>
  </w:style>
  <w:style w:type="character" w:styleId="Lienhypertexte">
    <w:name w:val="Hyperlink"/>
    <w:basedOn w:val="Policepardfaut"/>
    <w:uiPriority w:val="99"/>
    <w:unhideWhenUsed/>
    <w:rsid w:val="00D55B84"/>
    <w:rPr>
      <w:color w:val="0000FF" w:themeColor="hyperlink"/>
      <w:u w:val="single"/>
    </w:rPr>
  </w:style>
  <w:style w:type="paragraph" w:customStyle="1" w:styleId="puces">
    <w:name w:val="puces"/>
    <w:basedOn w:val="Paragraphedeliste"/>
    <w:qFormat/>
    <w:rsid w:val="00D55B84"/>
    <w:pPr>
      <w:numPr>
        <w:numId w:val="4"/>
      </w:numPr>
      <w:ind w:left="851" w:hanging="284"/>
    </w:pPr>
    <w:rPr>
      <w:noProof/>
    </w:rPr>
  </w:style>
  <w:style w:type="paragraph" w:customStyle="1" w:styleId="Question">
    <w:name w:val="Question"/>
    <w:basedOn w:val="Paragraphedeliste"/>
    <w:qFormat/>
    <w:rsid w:val="00325B2B"/>
    <w:pPr>
      <w:numPr>
        <w:numId w:val="14"/>
      </w:numPr>
    </w:pPr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ems7881:Documents:lycee_jules_ferry:19%20-%20STI2D:0-ressources:ITEC:profs:travail:charte_ITE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3841E-457F-304E-B39F-F90F5200B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Macintosh%20HD:Users:rems7881:Documents:lycee_jules_ferry:19%20-%20STI2D:0-ressources:ITEC:profs:travail:charte_ITEC.dotx</Template>
  <TotalTime>1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Anne Le Sech</cp:lastModifiedBy>
  <cp:revision>2</cp:revision>
  <cp:lastPrinted>2012-06-18T09:23:00Z</cp:lastPrinted>
  <dcterms:created xsi:type="dcterms:W3CDTF">2020-09-20T13:44:00Z</dcterms:created>
  <dcterms:modified xsi:type="dcterms:W3CDTF">2020-09-20T13:44:00Z</dcterms:modified>
</cp:coreProperties>
</file>