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2900"/>
      </w:tblGrid>
      <w:tr w:rsidR="001E0693" w:rsidRPr="007F1A2A" w14:paraId="5683F8C7" w14:textId="77777777" w:rsidTr="00AE10DC">
        <w:tc>
          <w:tcPr>
            <w:tcW w:w="4077" w:type="dxa"/>
          </w:tcPr>
          <w:p w14:paraId="4F912E2D" w14:textId="77777777" w:rsidR="001E0693" w:rsidRPr="007F1A2A" w:rsidRDefault="001E0693" w:rsidP="00AE10DC">
            <w:pPr>
              <w:rPr>
                <w:sz w:val="30"/>
                <w:szCs w:val="30"/>
              </w:rPr>
            </w:pPr>
            <w:r w:rsidRPr="007F1A2A">
              <w:rPr>
                <w:sz w:val="30"/>
                <w:szCs w:val="30"/>
              </w:rPr>
              <w:t>Nom : ………………………………</w:t>
            </w:r>
          </w:p>
        </w:tc>
        <w:tc>
          <w:tcPr>
            <w:tcW w:w="2900" w:type="dxa"/>
          </w:tcPr>
          <w:p w14:paraId="0FA560EC" w14:textId="77777777" w:rsidR="001E0693" w:rsidRPr="007F1A2A" w:rsidRDefault="001E0693" w:rsidP="00AE10DC">
            <w:pPr>
              <w:rPr>
                <w:sz w:val="30"/>
                <w:szCs w:val="30"/>
              </w:rPr>
            </w:pPr>
            <w:r w:rsidRPr="007F1A2A">
              <w:rPr>
                <w:sz w:val="30"/>
                <w:szCs w:val="30"/>
              </w:rPr>
              <w:t>Classe : ………</w:t>
            </w:r>
            <w:proofErr w:type="gramStart"/>
            <w:r w:rsidRPr="007F1A2A">
              <w:rPr>
                <w:sz w:val="30"/>
                <w:szCs w:val="30"/>
              </w:rPr>
              <w:t>…….</w:t>
            </w:r>
            <w:proofErr w:type="gramEnd"/>
            <w:r w:rsidRPr="007F1A2A">
              <w:rPr>
                <w:sz w:val="30"/>
                <w:szCs w:val="30"/>
              </w:rPr>
              <w:t>.</w:t>
            </w:r>
          </w:p>
        </w:tc>
      </w:tr>
      <w:tr w:rsidR="001E0693" w:rsidRPr="007F1A2A" w14:paraId="3FD0C622" w14:textId="77777777" w:rsidTr="00AE10DC">
        <w:tc>
          <w:tcPr>
            <w:tcW w:w="4077" w:type="dxa"/>
          </w:tcPr>
          <w:p w14:paraId="1FEBC93B" w14:textId="77777777" w:rsidR="001E0693" w:rsidRPr="007F1A2A" w:rsidRDefault="001E0693" w:rsidP="00AE10DC">
            <w:pPr>
              <w:rPr>
                <w:sz w:val="30"/>
                <w:szCs w:val="30"/>
              </w:rPr>
            </w:pPr>
            <w:r w:rsidRPr="007F1A2A">
              <w:rPr>
                <w:sz w:val="30"/>
                <w:szCs w:val="30"/>
              </w:rPr>
              <w:t>Prénom : …………………………</w:t>
            </w:r>
          </w:p>
        </w:tc>
        <w:tc>
          <w:tcPr>
            <w:tcW w:w="2900" w:type="dxa"/>
          </w:tcPr>
          <w:p w14:paraId="3393953B" w14:textId="77777777" w:rsidR="001E0693" w:rsidRPr="007F1A2A" w:rsidRDefault="001E0693" w:rsidP="00AE10DC">
            <w:pPr>
              <w:rPr>
                <w:sz w:val="30"/>
                <w:szCs w:val="30"/>
              </w:rPr>
            </w:pPr>
            <w:r w:rsidRPr="007F1A2A">
              <w:rPr>
                <w:sz w:val="30"/>
                <w:szCs w:val="30"/>
              </w:rPr>
              <w:t>Date : …………</w:t>
            </w:r>
            <w:proofErr w:type="gramStart"/>
            <w:r w:rsidRPr="007F1A2A">
              <w:rPr>
                <w:sz w:val="30"/>
                <w:szCs w:val="30"/>
              </w:rPr>
              <w:t>…….</w:t>
            </w:r>
            <w:proofErr w:type="gramEnd"/>
            <w:r w:rsidRPr="007F1A2A">
              <w:rPr>
                <w:sz w:val="30"/>
                <w:szCs w:val="30"/>
              </w:rPr>
              <w:t>.</w:t>
            </w:r>
          </w:p>
        </w:tc>
      </w:tr>
    </w:tbl>
    <w:p w14:paraId="63180C9A" w14:textId="4BEBA42A" w:rsidR="00651E2C" w:rsidRDefault="00651E2C" w:rsidP="00EE0861"/>
    <w:p w14:paraId="07E2F3FC" w14:textId="4145CF4D" w:rsidR="00EE0861" w:rsidRPr="00BC15F6" w:rsidRDefault="00EE0861" w:rsidP="00BC15F6">
      <w:pPr>
        <w:pStyle w:val="Qustion"/>
      </w:pPr>
      <w:r w:rsidRPr="00BC15F6">
        <w:t>Critères que le matériau doit respecter :</w:t>
      </w:r>
    </w:p>
    <w:p w14:paraId="28B6C465" w14:textId="77777777" w:rsidR="00EE0861" w:rsidRPr="003D75E1" w:rsidRDefault="00EE0861" w:rsidP="00BC15F6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709"/>
        <w:gridCol w:w="709"/>
        <w:gridCol w:w="7512"/>
      </w:tblGrid>
      <w:tr w:rsidR="00BC15F6" w14:paraId="6B215DF5" w14:textId="77777777" w:rsidTr="00BD1D3C">
        <w:tc>
          <w:tcPr>
            <w:tcW w:w="1276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9912DD" w14:textId="77777777" w:rsidR="00EE0861" w:rsidRPr="003D75E1" w:rsidRDefault="00EE0861" w:rsidP="00BC15F6">
            <w:pPr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975564B" w14:textId="77777777" w:rsidR="00EE0861" w:rsidRPr="003D75E1" w:rsidRDefault="00EE0861" w:rsidP="00BC15F6">
            <w:pPr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D75E1">
              <w:rPr>
                <w:rFonts w:ascii="Arial" w:hAnsi="Arial" w:cs="Arial"/>
                <w:b/>
                <w:sz w:val="20"/>
                <w:szCs w:val="20"/>
              </w:rPr>
              <w:t>Critère important ?</w:t>
            </w:r>
          </w:p>
        </w:tc>
        <w:tc>
          <w:tcPr>
            <w:tcW w:w="7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57C42F3" w14:textId="77777777" w:rsidR="00EE0861" w:rsidRPr="003D75E1" w:rsidRDefault="00EE0861" w:rsidP="00BC15F6">
            <w:pPr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D75E1">
              <w:rPr>
                <w:rFonts w:ascii="Arial" w:hAnsi="Arial" w:cs="Arial"/>
                <w:b/>
                <w:sz w:val="20"/>
                <w:szCs w:val="20"/>
              </w:rPr>
              <w:t>Pourquoi</w:t>
            </w:r>
          </w:p>
        </w:tc>
      </w:tr>
      <w:tr w:rsidR="00BC15F6" w14:paraId="6E7F2C0D" w14:textId="77777777" w:rsidTr="00BD1D3C"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E7F9B" w14:textId="77777777" w:rsidR="00EE0861" w:rsidRPr="003D75E1" w:rsidRDefault="00EE0861" w:rsidP="00BC15F6">
            <w:pPr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F124408" w14:textId="77777777" w:rsidR="00EE0861" w:rsidRPr="003D75E1" w:rsidRDefault="00EE0861" w:rsidP="00BC15F6">
            <w:pPr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D75E1">
              <w:rPr>
                <w:rFonts w:ascii="Arial" w:hAnsi="Arial" w:cs="Arial"/>
                <w:b/>
                <w:sz w:val="20"/>
                <w:szCs w:val="20"/>
              </w:rPr>
              <w:t>OUI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C8E84E" w14:textId="77777777" w:rsidR="00EE0861" w:rsidRPr="003D75E1" w:rsidRDefault="00EE0861" w:rsidP="00BC15F6">
            <w:pPr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D75E1">
              <w:rPr>
                <w:rFonts w:ascii="Arial" w:hAnsi="Arial" w:cs="Arial"/>
                <w:b/>
                <w:sz w:val="20"/>
                <w:szCs w:val="20"/>
              </w:rPr>
              <w:t>NON</w:t>
            </w:r>
          </w:p>
        </w:tc>
        <w:tc>
          <w:tcPr>
            <w:tcW w:w="7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ECDA" w14:textId="77777777" w:rsidR="00EE0861" w:rsidRPr="003D75E1" w:rsidRDefault="00EE0861" w:rsidP="00BC15F6">
            <w:pPr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15F6" w14:paraId="70CB38F0" w14:textId="77777777" w:rsidTr="00BD1D3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EC28" w14:textId="04AF079A" w:rsidR="00BC15F6" w:rsidRPr="003D75E1" w:rsidRDefault="00BC15F6" w:rsidP="00BC15F6">
            <w:pPr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D75E1">
              <w:rPr>
                <w:rFonts w:ascii="Arial" w:hAnsi="Arial" w:cs="Arial"/>
                <w:sz w:val="20"/>
                <w:szCs w:val="20"/>
              </w:rPr>
              <w:t>Chaleur spécifiqu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570B5" w14:textId="77777777" w:rsidR="00BC15F6" w:rsidRDefault="00BC15F6" w:rsidP="00BC15F6">
            <w:pPr>
              <w:ind w:left="0"/>
              <w:jc w:val="center"/>
            </w:pPr>
            <w:r w:rsidRPr="003D75E1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8FBE" w14:textId="2174CBAB" w:rsidR="00BC15F6" w:rsidRPr="003D75E1" w:rsidRDefault="00BC15F6" w:rsidP="00BC15F6">
            <w:pPr>
              <w:ind w:left="0"/>
              <w:jc w:val="center"/>
              <w:rPr>
                <w:color w:val="FF0000"/>
              </w:rPr>
            </w:pPr>
            <w:r w:rsidRPr="00472BAD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44A83" w14:textId="2025E905" w:rsidR="00BC15F6" w:rsidRPr="003D75E1" w:rsidRDefault="009001B5" w:rsidP="00B81C8E">
            <w:pPr>
              <w:pStyle w:val="Sansinterligne"/>
              <w:tabs>
                <w:tab w:val="left" w:pos="7365"/>
              </w:tabs>
              <w:spacing w:line="240" w:lineRule="auto"/>
            </w:pPr>
            <w:r>
              <w:t>Pas bien de copier Pas bien de copier Pas bien de copier</w:t>
            </w:r>
            <w:r w:rsidR="00BC15F6">
              <w:tab/>
            </w:r>
          </w:p>
        </w:tc>
      </w:tr>
      <w:tr w:rsidR="00BC15F6" w14:paraId="59C5449B" w14:textId="77777777" w:rsidTr="00BD1D3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4359D" w14:textId="376B7376" w:rsidR="00BC15F6" w:rsidRPr="003D75E1" w:rsidRDefault="00BC15F6" w:rsidP="00BC15F6">
            <w:pPr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D75E1">
              <w:rPr>
                <w:rFonts w:ascii="Arial" w:hAnsi="Arial" w:cs="Arial"/>
                <w:sz w:val="20"/>
                <w:szCs w:val="20"/>
              </w:rPr>
              <w:t>Masse volumiqu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9AD91" w14:textId="4F231C36" w:rsidR="00BC15F6" w:rsidRDefault="00BC15F6" w:rsidP="00BC15F6">
            <w:pPr>
              <w:ind w:left="0"/>
              <w:jc w:val="center"/>
            </w:pPr>
            <w:r w:rsidRPr="0028388D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44BDF" w14:textId="1D5E78F6" w:rsidR="00BC15F6" w:rsidRDefault="00BC15F6" w:rsidP="00BC15F6">
            <w:pPr>
              <w:ind w:left="0"/>
              <w:jc w:val="center"/>
            </w:pPr>
            <w:r w:rsidRPr="00472BAD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8CB2" w14:textId="048FF07A" w:rsidR="00BC15F6" w:rsidRPr="003D75E1" w:rsidRDefault="009001B5" w:rsidP="00B81C8E">
            <w:pPr>
              <w:pStyle w:val="Sansinterligne"/>
              <w:tabs>
                <w:tab w:val="left" w:pos="7365"/>
              </w:tabs>
              <w:spacing w:line="240" w:lineRule="auto"/>
            </w:pPr>
            <w:r>
              <w:t>Pas bien de copier Pas bien de copier Pas bien de copier</w:t>
            </w:r>
            <w:r w:rsidR="00E6475C">
              <w:tab/>
            </w:r>
          </w:p>
        </w:tc>
      </w:tr>
      <w:tr w:rsidR="00BC15F6" w14:paraId="27476E8B" w14:textId="77777777" w:rsidTr="00BD1D3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D422" w14:textId="215725E9" w:rsidR="00BC15F6" w:rsidRPr="003D75E1" w:rsidRDefault="00BC15F6" w:rsidP="00BC15F6">
            <w:pPr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D75E1">
              <w:rPr>
                <w:rFonts w:ascii="Arial" w:hAnsi="Arial" w:cs="Arial"/>
                <w:sz w:val="20"/>
                <w:szCs w:val="20"/>
              </w:rPr>
              <w:t>Module d’élasticité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816C9" w14:textId="027763C1" w:rsidR="00BC15F6" w:rsidRDefault="00BC15F6" w:rsidP="00BC15F6">
            <w:pPr>
              <w:ind w:left="0"/>
              <w:jc w:val="center"/>
            </w:pPr>
            <w:r w:rsidRPr="0028388D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EEF5D" w14:textId="2FED9A23" w:rsidR="00BC15F6" w:rsidRDefault="00BC15F6" w:rsidP="00BC15F6">
            <w:pPr>
              <w:ind w:left="0"/>
              <w:jc w:val="center"/>
            </w:pPr>
            <w:r w:rsidRPr="00472BAD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B487" w14:textId="7686326D" w:rsidR="00E6475C" w:rsidRPr="00E6475C" w:rsidRDefault="009001B5" w:rsidP="00B81C8E">
            <w:pPr>
              <w:pStyle w:val="Sansinterligne"/>
              <w:tabs>
                <w:tab w:val="left" w:pos="7365"/>
              </w:tabs>
              <w:spacing w:line="240" w:lineRule="auto"/>
            </w:pPr>
            <w:r>
              <w:t>Pas bien de copier Pas bien de copier Pas bien de copier</w:t>
            </w:r>
            <w:r w:rsidR="00E6475C">
              <w:tab/>
            </w:r>
          </w:p>
        </w:tc>
      </w:tr>
      <w:tr w:rsidR="00BC15F6" w14:paraId="2A0F2F09" w14:textId="77777777" w:rsidTr="00BD1D3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8999E" w14:textId="0EA02CD3" w:rsidR="00BC15F6" w:rsidRPr="003D75E1" w:rsidRDefault="00BC15F6" w:rsidP="00BC15F6">
            <w:pPr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D75E1">
              <w:rPr>
                <w:rFonts w:ascii="Arial" w:hAnsi="Arial" w:cs="Arial"/>
                <w:sz w:val="20"/>
                <w:szCs w:val="20"/>
              </w:rPr>
              <w:t>Module de cisaillement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A3B69" w14:textId="1706582A" w:rsidR="00BC15F6" w:rsidRDefault="00BC15F6" w:rsidP="00BC15F6">
            <w:pPr>
              <w:ind w:left="0"/>
              <w:jc w:val="center"/>
            </w:pPr>
            <w:r w:rsidRPr="0028388D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5EC1B" w14:textId="12E676DD" w:rsidR="00BC15F6" w:rsidRDefault="00BC15F6" w:rsidP="00BC15F6">
            <w:pPr>
              <w:ind w:left="0"/>
              <w:jc w:val="center"/>
            </w:pPr>
            <w:r w:rsidRPr="00472BAD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FB428" w14:textId="3FA48E0D" w:rsidR="00E6475C" w:rsidRPr="00E6475C" w:rsidRDefault="009001B5" w:rsidP="00B81C8E">
            <w:pPr>
              <w:pStyle w:val="Sansinterligne"/>
              <w:tabs>
                <w:tab w:val="left" w:pos="7365"/>
              </w:tabs>
              <w:spacing w:line="240" w:lineRule="auto"/>
            </w:pPr>
            <w:r>
              <w:t>Pas bien de copier Pas bien de copier Pas bien de copier</w:t>
            </w:r>
            <w:r w:rsidR="00E6475C">
              <w:tab/>
            </w:r>
          </w:p>
        </w:tc>
      </w:tr>
      <w:tr w:rsidR="00BC15F6" w14:paraId="4E4417AF" w14:textId="77777777" w:rsidTr="00BD1D3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C3135" w14:textId="75EF43F7" w:rsidR="00BC15F6" w:rsidRPr="003D75E1" w:rsidRDefault="00BC15F6" w:rsidP="00BC15F6">
            <w:pPr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D75E1">
              <w:rPr>
                <w:rFonts w:ascii="Arial" w:hAnsi="Arial" w:cs="Arial"/>
                <w:sz w:val="20"/>
                <w:szCs w:val="20"/>
              </w:rPr>
              <w:t>Conductivité thermique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875ED" w14:textId="2D4920E2" w:rsidR="00BC15F6" w:rsidRDefault="00BC15F6" w:rsidP="00BC15F6">
            <w:pPr>
              <w:ind w:left="0"/>
              <w:jc w:val="center"/>
            </w:pPr>
            <w:r w:rsidRPr="0028388D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DD5C" w14:textId="4FD40744" w:rsidR="00BC15F6" w:rsidRDefault="00BC15F6" w:rsidP="00BC15F6">
            <w:pPr>
              <w:ind w:left="0"/>
              <w:jc w:val="center"/>
            </w:pPr>
            <w:r w:rsidRPr="00472BAD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91194" w14:textId="0755B130" w:rsidR="00E6475C" w:rsidRPr="00E6475C" w:rsidRDefault="009001B5" w:rsidP="00B81C8E">
            <w:pPr>
              <w:pStyle w:val="Sansinterligne"/>
              <w:tabs>
                <w:tab w:val="left" w:pos="7365"/>
              </w:tabs>
              <w:spacing w:line="240" w:lineRule="auto"/>
            </w:pPr>
            <w:r>
              <w:t>Pas bien de copier Pas bien de copier Pas bien de copier</w:t>
            </w:r>
            <w:r w:rsidR="00E6475C">
              <w:tab/>
            </w:r>
          </w:p>
        </w:tc>
      </w:tr>
      <w:tr w:rsidR="00BC15F6" w14:paraId="5B4B9A9D" w14:textId="77777777" w:rsidTr="00BD1D3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61E7" w14:textId="59CE7BBC" w:rsidR="00BC15F6" w:rsidRPr="003D75E1" w:rsidRDefault="00BC15F6" w:rsidP="00BC15F6">
            <w:pPr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D75E1">
              <w:rPr>
                <w:rFonts w:ascii="Arial" w:hAnsi="Arial" w:cs="Arial"/>
                <w:sz w:val="20"/>
                <w:szCs w:val="20"/>
              </w:rPr>
              <w:t>Coefficient de Poisson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19FC7" w14:textId="55C50591" w:rsidR="00BC15F6" w:rsidRDefault="00BC15F6" w:rsidP="00BC15F6">
            <w:pPr>
              <w:ind w:left="0"/>
              <w:jc w:val="center"/>
            </w:pPr>
            <w:r w:rsidRPr="0028388D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6C5C" w14:textId="5091E549" w:rsidR="00BC15F6" w:rsidRDefault="00BC15F6" w:rsidP="00BC15F6">
            <w:pPr>
              <w:ind w:left="0"/>
              <w:jc w:val="center"/>
            </w:pPr>
            <w:r w:rsidRPr="00472BAD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E1CF" w14:textId="7BCBFD71" w:rsidR="00E6475C" w:rsidRPr="00E6475C" w:rsidRDefault="009001B5" w:rsidP="00B81C8E">
            <w:pPr>
              <w:pStyle w:val="Sansinterligne"/>
              <w:tabs>
                <w:tab w:val="left" w:pos="7365"/>
              </w:tabs>
              <w:spacing w:line="240" w:lineRule="auto"/>
            </w:pPr>
            <w:r>
              <w:t>Pas bien de copier Pas bien de copier Pas bien de copier</w:t>
            </w:r>
            <w:r w:rsidR="00E6475C">
              <w:tab/>
            </w:r>
          </w:p>
        </w:tc>
      </w:tr>
      <w:tr w:rsidR="00BC15F6" w14:paraId="7EB49ED1" w14:textId="77777777" w:rsidTr="00BD1D3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5FC2" w14:textId="79C1F5DA" w:rsidR="00BC15F6" w:rsidRPr="003D75E1" w:rsidRDefault="00BC15F6" w:rsidP="00BC15F6">
            <w:pPr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D75E1">
              <w:rPr>
                <w:rFonts w:ascii="Arial" w:hAnsi="Arial" w:cs="Arial"/>
                <w:sz w:val="20"/>
                <w:szCs w:val="20"/>
              </w:rPr>
              <w:t>Limite de traction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196CE" w14:textId="20BC829C" w:rsidR="00BC15F6" w:rsidRDefault="00BC15F6" w:rsidP="00BC15F6">
            <w:pPr>
              <w:ind w:left="0"/>
              <w:jc w:val="center"/>
            </w:pPr>
            <w:r w:rsidRPr="0028388D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32419" w14:textId="4D72D470" w:rsidR="00BC15F6" w:rsidRDefault="00BC15F6" w:rsidP="00BC15F6">
            <w:pPr>
              <w:ind w:left="0"/>
              <w:jc w:val="center"/>
            </w:pPr>
            <w:r w:rsidRPr="00472BAD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C7C99" w14:textId="757D11B4" w:rsidR="00E6475C" w:rsidRPr="00E6475C" w:rsidRDefault="009001B5" w:rsidP="00B81C8E">
            <w:pPr>
              <w:pStyle w:val="Sansinterligne"/>
              <w:tabs>
                <w:tab w:val="left" w:pos="7365"/>
              </w:tabs>
              <w:spacing w:line="240" w:lineRule="auto"/>
            </w:pPr>
            <w:r>
              <w:t>Pas bien de copier Pas bien de copier Pas bien de copier</w:t>
            </w:r>
            <w:r w:rsidR="00E6475C">
              <w:tab/>
            </w:r>
          </w:p>
        </w:tc>
      </w:tr>
    </w:tbl>
    <w:p w14:paraId="48E4AD8E" w14:textId="77777777" w:rsidR="00EE0861" w:rsidRDefault="00EE0861" w:rsidP="008B426C"/>
    <w:p w14:paraId="6E1B5D50" w14:textId="58634A3B" w:rsidR="008B426C" w:rsidRDefault="00B927FD" w:rsidP="00AE10DC">
      <w:pPr>
        <w:pStyle w:val="Qustion"/>
      </w:pPr>
      <w:r>
        <w:t>Matériaux similaires :</w:t>
      </w:r>
    </w:p>
    <w:p w14:paraId="2AD7BA5A" w14:textId="77777777" w:rsidR="008B426C" w:rsidRDefault="008B426C" w:rsidP="008B426C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8"/>
        <w:gridCol w:w="2040"/>
        <w:gridCol w:w="2041"/>
        <w:gridCol w:w="2041"/>
      </w:tblGrid>
      <w:tr w:rsidR="00AE10DC" w14:paraId="638C20CC" w14:textId="77777777" w:rsidTr="00B927FD">
        <w:trPr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99E1C2" w14:textId="77777777" w:rsidR="00AE10DC" w:rsidRPr="003D75E1" w:rsidRDefault="00AE10DC" w:rsidP="00AE10DC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5E1">
              <w:rPr>
                <w:rFonts w:ascii="Arial" w:hAnsi="Arial" w:cs="Arial"/>
                <w:sz w:val="20"/>
                <w:szCs w:val="20"/>
              </w:rPr>
              <w:t>Matériaux similaires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B4A1" w14:textId="6916EFEC" w:rsidR="00AE10DC" w:rsidRPr="003D75E1" w:rsidRDefault="00B927FD" w:rsidP="00AE1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Matériau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6692" w14:textId="77777777" w:rsidR="00AE10DC" w:rsidRPr="003D75E1" w:rsidRDefault="00AE10DC" w:rsidP="00AE1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5E1">
              <w:rPr>
                <w:rFonts w:ascii="Arial" w:hAnsi="Arial" w:cs="Arial"/>
                <w:sz w:val="20"/>
                <w:szCs w:val="20"/>
              </w:rPr>
              <w:t>Masse volumique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BFF6" w14:textId="77777777" w:rsidR="00AE10DC" w:rsidRPr="003D75E1" w:rsidRDefault="00AE10DC" w:rsidP="00AE10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5E1">
              <w:rPr>
                <w:rFonts w:ascii="Arial" w:hAnsi="Arial" w:cs="Arial"/>
                <w:sz w:val="20"/>
                <w:szCs w:val="20"/>
              </w:rPr>
              <w:t>Conductivité thermique</w:t>
            </w:r>
          </w:p>
        </w:tc>
      </w:tr>
      <w:tr w:rsidR="00AE10DC" w14:paraId="117C23EA" w14:textId="77777777" w:rsidTr="00B927FD">
        <w:trPr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298C" w14:textId="77777777" w:rsidR="00AE10DC" w:rsidRPr="003D75E1" w:rsidRDefault="00AE10DC" w:rsidP="00AE10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CEDA7DD" w14:textId="77777777" w:rsidR="00AE10DC" w:rsidRPr="003D75E1" w:rsidRDefault="00AE10DC" w:rsidP="00AE10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D75E1">
              <w:rPr>
                <w:rFonts w:ascii="Arial" w:hAnsi="Arial" w:cs="Arial"/>
                <w:b/>
                <w:sz w:val="20"/>
                <w:szCs w:val="20"/>
              </w:rPr>
              <w:t>ABS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44DB87A" w14:textId="77777777" w:rsidR="00AE10DC" w:rsidRPr="003D75E1" w:rsidRDefault="00AE10DC" w:rsidP="00AE10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1020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4AB0F70" w14:textId="77777777" w:rsidR="00AE10DC" w:rsidRPr="003D75E1" w:rsidRDefault="00AE10DC" w:rsidP="00AE10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D75E1">
              <w:rPr>
                <w:rFonts w:ascii="Arial" w:hAnsi="Arial" w:cs="Arial"/>
                <w:b/>
                <w:sz w:val="20"/>
                <w:szCs w:val="20"/>
              </w:rPr>
              <w:t>0,2256</w:t>
            </w:r>
          </w:p>
        </w:tc>
      </w:tr>
      <w:tr w:rsidR="00AE10DC" w14:paraId="627F3505" w14:textId="77777777" w:rsidTr="00B927FD">
        <w:trPr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94E2" w14:textId="77777777" w:rsidR="00AE10DC" w:rsidRPr="003D75E1" w:rsidRDefault="00AE10DC" w:rsidP="00AE10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89E1" w14:textId="2A0296B1" w:rsidR="00AE10DC" w:rsidRPr="003D75E1" w:rsidRDefault="009001B5" w:rsidP="00B927FD">
            <w:pPr>
              <w:pStyle w:val="Sansinterligne"/>
              <w:tabs>
                <w:tab w:val="left" w:pos="1824"/>
              </w:tabs>
              <w:spacing w:line="240" w:lineRule="auto"/>
            </w:pPr>
            <w:r>
              <w:t>ABCD</w:t>
            </w:r>
            <w:r w:rsidR="00B927FD"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462B" w14:textId="0E488555" w:rsidR="00AE10DC" w:rsidRPr="003D75E1" w:rsidRDefault="009001B5" w:rsidP="00C26A10">
            <w:pPr>
              <w:pStyle w:val="Sansinterligne"/>
              <w:tabs>
                <w:tab w:val="left" w:pos="1821"/>
              </w:tabs>
              <w:spacing w:line="240" w:lineRule="auto"/>
            </w:pPr>
            <w:r>
              <w:t>ABCD</w:t>
            </w:r>
            <w:r w:rsidR="00B927FD"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B9C2" w14:textId="7CAF93FC" w:rsidR="00AE10DC" w:rsidRPr="003D75E1" w:rsidRDefault="00AE10DC" w:rsidP="009001B5">
            <w:pPr>
              <w:pStyle w:val="Sansinterligne"/>
              <w:tabs>
                <w:tab w:val="left" w:pos="1825"/>
              </w:tabs>
              <w:spacing w:line="240" w:lineRule="auto"/>
            </w:pPr>
            <w:r w:rsidRPr="003D75E1">
              <w:t>,</w:t>
            </w:r>
            <w:r w:rsidR="00B927FD">
              <w:tab/>
            </w:r>
          </w:p>
        </w:tc>
      </w:tr>
      <w:tr w:rsidR="00AE10DC" w14:paraId="00A20564" w14:textId="77777777" w:rsidTr="00B927FD">
        <w:trPr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F016" w14:textId="77777777" w:rsidR="00AE10DC" w:rsidRPr="003D75E1" w:rsidRDefault="00AE10DC" w:rsidP="00AE10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4BB7" w14:textId="5AEC5EC8" w:rsidR="00AE10DC" w:rsidRPr="003D75E1" w:rsidRDefault="009001B5" w:rsidP="00B927FD">
            <w:pPr>
              <w:pStyle w:val="Sansinterligne"/>
              <w:tabs>
                <w:tab w:val="left" w:pos="1824"/>
              </w:tabs>
              <w:spacing w:line="240" w:lineRule="auto"/>
            </w:pPr>
            <w:r>
              <w:t>ABCD</w:t>
            </w:r>
            <w:r w:rsidR="00B927FD"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8F83" w14:textId="36A38B86" w:rsidR="00AE10DC" w:rsidRPr="003D75E1" w:rsidRDefault="009001B5" w:rsidP="00C26A10">
            <w:pPr>
              <w:pStyle w:val="Sansinterligne"/>
              <w:tabs>
                <w:tab w:val="left" w:pos="1821"/>
              </w:tabs>
              <w:spacing w:line="240" w:lineRule="auto"/>
            </w:pPr>
            <w:r>
              <w:t>ABCD</w:t>
            </w:r>
            <w:r w:rsidR="00B927FD"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5ADF" w14:textId="76CD15EB" w:rsidR="00AE10DC" w:rsidRPr="003D75E1" w:rsidRDefault="00AE10DC" w:rsidP="009001B5">
            <w:pPr>
              <w:pStyle w:val="Sansinterligne"/>
              <w:tabs>
                <w:tab w:val="left" w:pos="1825"/>
              </w:tabs>
              <w:spacing w:line="240" w:lineRule="auto"/>
            </w:pPr>
            <w:r w:rsidRPr="003D75E1">
              <w:t>0,</w:t>
            </w:r>
            <w:r w:rsidR="00B927FD">
              <w:tab/>
            </w:r>
          </w:p>
        </w:tc>
      </w:tr>
      <w:tr w:rsidR="00AE10DC" w14:paraId="4C5591F2" w14:textId="77777777" w:rsidTr="00B927FD">
        <w:trPr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81C7" w14:textId="77777777" w:rsidR="00AE10DC" w:rsidRPr="003D75E1" w:rsidRDefault="00AE10DC" w:rsidP="00AE10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8ED3" w14:textId="5CFE047D" w:rsidR="00AE10DC" w:rsidRPr="003D75E1" w:rsidRDefault="009001B5" w:rsidP="00B927FD">
            <w:pPr>
              <w:pStyle w:val="Sansinterligne"/>
              <w:tabs>
                <w:tab w:val="left" w:pos="1824"/>
              </w:tabs>
              <w:spacing w:line="240" w:lineRule="auto"/>
            </w:pPr>
            <w:r>
              <w:t>ABCD</w:t>
            </w:r>
            <w:r w:rsidR="00B927FD"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30A9" w14:textId="317B241D" w:rsidR="00AE10DC" w:rsidRPr="003D75E1" w:rsidRDefault="009001B5" w:rsidP="00C26A10">
            <w:pPr>
              <w:pStyle w:val="Sansinterligne"/>
              <w:tabs>
                <w:tab w:val="left" w:pos="1821"/>
              </w:tabs>
              <w:spacing w:line="240" w:lineRule="auto"/>
            </w:pPr>
            <w:r>
              <w:t>ABCD</w:t>
            </w:r>
            <w:r w:rsidR="00B927FD"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8E7A" w14:textId="34CEBD73" w:rsidR="00AE10DC" w:rsidRPr="003D75E1" w:rsidRDefault="00AE10DC" w:rsidP="009001B5">
            <w:pPr>
              <w:pStyle w:val="Sansinterligne"/>
              <w:tabs>
                <w:tab w:val="left" w:pos="1825"/>
              </w:tabs>
              <w:spacing w:line="240" w:lineRule="auto"/>
            </w:pPr>
            <w:r w:rsidRPr="003D75E1">
              <w:t>0,</w:t>
            </w:r>
            <w:r w:rsidR="00B927FD">
              <w:tab/>
            </w:r>
          </w:p>
        </w:tc>
      </w:tr>
      <w:tr w:rsidR="00AE10DC" w14:paraId="551A44C0" w14:textId="77777777" w:rsidTr="00B927FD">
        <w:trPr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D087" w14:textId="77777777" w:rsidR="00AE10DC" w:rsidRPr="003D75E1" w:rsidRDefault="00AE10DC" w:rsidP="00AE10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75D5" w14:textId="2DA292F8" w:rsidR="00AE10DC" w:rsidRPr="003D75E1" w:rsidRDefault="009001B5" w:rsidP="00B927FD">
            <w:pPr>
              <w:pStyle w:val="Sansinterligne"/>
              <w:tabs>
                <w:tab w:val="left" w:pos="1824"/>
              </w:tabs>
              <w:spacing w:line="240" w:lineRule="auto"/>
            </w:pPr>
            <w:r>
              <w:t>ABCD</w:t>
            </w:r>
            <w:r w:rsidR="00B927FD"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14FD" w14:textId="189755C3" w:rsidR="00AE10DC" w:rsidRPr="003D75E1" w:rsidRDefault="009001B5" w:rsidP="00C26A10">
            <w:pPr>
              <w:pStyle w:val="Sansinterligne"/>
              <w:tabs>
                <w:tab w:val="left" w:pos="1821"/>
              </w:tabs>
              <w:spacing w:line="240" w:lineRule="auto"/>
            </w:pPr>
            <w:r>
              <w:t>ABCD</w:t>
            </w:r>
            <w:r w:rsidR="00B927FD"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18FC" w14:textId="7A46BFF6" w:rsidR="00AE10DC" w:rsidRPr="003D75E1" w:rsidRDefault="00AE10DC" w:rsidP="009001B5">
            <w:pPr>
              <w:pStyle w:val="Sansinterligne"/>
              <w:tabs>
                <w:tab w:val="left" w:pos="1825"/>
              </w:tabs>
              <w:spacing w:line="240" w:lineRule="auto"/>
            </w:pPr>
            <w:r w:rsidRPr="003D75E1">
              <w:t>0,</w:t>
            </w:r>
            <w:r w:rsidR="00B927FD">
              <w:tab/>
            </w:r>
          </w:p>
        </w:tc>
      </w:tr>
      <w:tr w:rsidR="00AE10DC" w14:paraId="4F541A51" w14:textId="77777777" w:rsidTr="00B927FD">
        <w:trPr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6558" w14:textId="77777777" w:rsidR="00AE10DC" w:rsidRPr="003D75E1" w:rsidRDefault="00AE10DC" w:rsidP="00AE10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DAE1" w14:textId="2C8231F2" w:rsidR="00AE10DC" w:rsidRPr="003D75E1" w:rsidRDefault="009001B5" w:rsidP="00B927FD">
            <w:pPr>
              <w:pStyle w:val="Sansinterligne"/>
              <w:tabs>
                <w:tab w:val="left" w:pos="1824"/>
              </w:tabs>
              <w:spacing w:line="240" w:lineRule="auto"/>
            </w:pPr>
            <w:r>
              <w:t>ABCD</w:t>
            </w:r>
            <w:r w:rsidR="00B927FD"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B198" w14:textId="28F68B2E" w:rsidR="00AE10DC" w:rsidRPr="003D75E1" w:rsidRDefault="009001B5" w:rsidP="00C26A10">
            <w:pPr>
              <w:pStyle w:val="Sansinterligne"/>
              <w:tabs>
                <w:tab w:val="left" w:pos="1821"/>
              </w:tabs>
              <w:spacing w:line="240" w:lineRule="auto"/>
            </w:pPr>
            <w:r>
              <w:t>ABCD</w:t>
            </w:r>
            <w:r w:rsidR="00B927FD"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F57A" w14:textId="073F42BF" w:rsidR="00AE10DC" w:rsidRPr="003D75E1" w:rsidRDefault="00AE10DC" w:rsidP="009001B5">
            <w:pPr>
              <w:pStyle w:val="Sansinterligne"/>
              <w:tabs>
                <w:tab w:val="left" w:pos="1825"/>
              </w:tabs>
              <w:spacing w:line="240" w:lineRule="auto"/>
            </w:pPr>
            <w:r w:rsidRPr="003D75E1">
              <w:t>0,</w:t>
            </w:r>
            <w:r w:rsidR="00B927FD">
              <w:tab/>
            </w:r>
          </w:p>
        </w:tc>
      </w:tr>
      <w:tr w:rsidR="00AE10DC" w14:paraId="07D386D2" w14:textId="77777777" w:rsidTr="00B927FD">
        <w:trPr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7CD3" w14:textId="77777777" w:rsidR="00AE10DC" w:rsidRPr="003D75E1" w:rsidRDefault="00AE10DC" w:rsidP="00AE10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9DF7" w14:textId="6E83A4D6" w:rsidR="00AE10DC" w:rsidRPr="003D75E1" w:rsidRDefault="009001B5" w:rsidP="009001B5">
            <w:pPr>
              <w:pStyle w:val="Sansinterligne"/>
              <w:tabs>
                <w:tab w:val="left" w:pos="1824"/>
              </w:tabs>
              <w:spacing w:line="240" w:lineRule="auto"/>
            </w:pPr>
            <w:r>
              <w:t>ABCD</w:t>
            </w:r>
            <w:r w:rsidR="00B927FD"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FB79" w14:textId="15463CF4" w:rsidR="00AE10DC" w:rsidRPr="003D75E1" w:rsidRDefault="00B927FD" w:rsidP="00C26A10">
            <w:pPr>
              <w:pStyle w:val="Sansinterligne"/>
              <w:tabs>
                <w:tab w:val="left" w:pos="1821"/>
              </w:tabs>
              <w:spacing w:line="240" w:lineRule="auto"/>
            </w:pPr>
            <w:r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3CC8" w14:textId="20F04EF6" w:rsidR="00AE10DC" w:rsidRPr="003D75E1" w:rsidRDefault="00AE10DC" w:rsidP="009001B5">
            <w:pPr>
              <w:pStyle w:val="Sansinterligne"/>
              <w:tabs>
                <w:tab w:val="left" w:pos="1825"/>
              </w:tabs>
              <w:spacing w:line="240" w:lineRule="auto"/>
            </w:pPr>
            <w:r w:rsidRPr="003D75E1">
              <w:t>0,</w:t>
            </w:r>
            <w:r w:rsidR="00B927FD">
              <w:tab/>
            </w:r>
          </w:p>
        </w:tc>
      </w:tr>
      <w:tr w:rsidR="00AE10DC" w14:paraId="1127AA37" w14:textId="77777777" w:rsidTr="00B927FD">
        <w:trPr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E8AD" w14:textId="77777777" w:rsidR="00AE10DC" w:rsidRPr="003D75E1" w:rsidRDefault="00AE10DC" w:rsidP="00AE10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17A4" w14:textId="77DD1C41" w:rsidR="00AE10DC" w:rsidRPr="003D75E1" w:rsidRDefault="009001B5" w:rsidP="00B927FD">
            <w:pPr>
              <w:pStyle w:val="Sansinterligne"/>
              <w:tabs>
                <w:tab w:val="left" w:pos="1824"/>
              </w:tabs>
              <w:spacing w:line="240" w:lineRule="auto"/>
            </w:pPr>
            <w:r>
              <w:t>ABCD</w:t>
            </w:r>
            <w:r w:rsidR="00B927FD"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C831" w14:textId="429D286E" w:rsidR="00AE10DC" w:rsidRPr="003D75E1" w:rsidRDefault="00B927FD" w:rsidP="00C26A10">
            <w:pPr>
              <w:pStyle w:val="Sansinterligne"/>
              <w:tabs>
                <w:tab w:val="left" w:pos="1821"/>
              </w:tabs>
              <w:spacing w:line="240" w:lineRule="auto"/>
            </w:pPr>
            <w:r w:rsidRPr="00B927FD"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E2EF" w14:textId="3E120856" w:rsidR="00AE10DC" w:rsidRPr="003D75E1" w:rsidRDefault="00AE10DC" w:rsidP="009001B5">
            <w:pPr>
              <w:pStyle w:val="Sansinterligne"/>
              <w:tabs>
                <w:tab w:val="left" w:pos="1825"/>
              </w:tabs>
              <w:spacing w:line="240" w:lineRule="auto"/>
            </w:pPr>
            <w:r w:rsidRPr="003D75E1">
              <w:t>0,</w:t>
            </w:r>
            <w:r w:rsidR="00B927FD">
              <w:tab/>
            </w:r>
          </w:p>
        </w:tc>
      </w:tr>
    </w:tbl>
    <w:p w14:paraId="7024AC47" w14:textId="77777777" w:rsidR="00AE10DC" w:rsidRDefault="00AE10DC" w:rsidP="008B426C"/>
    <w:p w14:paraId="49F2259D" w14:textId="77777777" w:rsidR="00AE10DC" w:rsidRDefault="00AE10DC" w:rsidP="008B426C"/>
    <w:p w14:paraId="785779EC" w14:textId="2CA8637C" w:rsidR="005E47DD" w:rsidRDefault="00651E2C" w:rsidP="00651E2C">
      <w:pPr>
        <w:spacing w:after="200" w:line="276" w:lineRule="auto"/>
        <w:ind w:left="0"/>
        <w:jc w:val="left"/>
      </w:pPr>
      <w:r>
        <w:t xml:space="preserve"> </w:t>
      </w:r>
      <w:r w:rsidR="005E47DD">
        <w:br w:type="page"/>
      </w:r>
    </w:p>
    <w:p w14:paraId="69CA8C85" w14:textId="52970145" w:rsidR="00110F91" w:rsidRDefault="00110F91" w:rsidP="00110F91">
      <w:pPr>
        <w:pStyle w:val="Qustion"/>
      </w:pPr>
      <w:r>
        <w:lastRenderedPageBreak/>
        <w:t>Matériaux similaire moins impactant que l’ABS :</w:t>
      </w:r>
    </w:p>
    <w:p w14:paraId="561F2965" w14:textId="77777777" w:rsidR="00110F91" w:rsidRDefault="00110F91" w:rsidP="00110F9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8"/>
        <w:gridCol w:w="2040"/>
        <w:gridCol w:w="2041"/>
        <w:gridCol w:w="2041"/>
      </w:tblGrid>
      <w:tr w:rsidR="00110F91" w14:paraId="579FB75F" w14:textId="77777777" w:rsidTr="008B6465">
        <w:trPr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920DE00" w14:textId="77777777" w:rsidR="00110F91" w:rsidRDefault="00110F91" w:rsidP="008B6465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5E1">
              <w:rPr>
                <w:rFonts w:ascii="Arial" w:hAnsi="Arial" w:cs="Arial"/>
                <w:sz w:val="20"/>
                <w:szCs w:val="20"/>
              </w:rPr>
              <w:t>Matériaux similaires</w:t>
            </w:r>
          </w:p>
          <w:p w14:paraId="1B41927D" w14:textId="75CF7D0C" w:rsidR="00110F91" w:rsidRPr="003D75E1" w:rsidRDefault="00110F91" w:rsidP="008B6465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Moins impactant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876C" w14:textId="77777777" w:rsidR="00110F91" w:rsidRPr="003D75E1" w:rsidRDefault="00110F91" w:rsidP="008B6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Matériau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150C" w14:textId="77777777" w:rsidR="00110F91" w:rsidRPr="003D75E1" w:rsidRDefault="00110F91" w:rsidP="008B6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5E1">
              <w:rPr>
                <w:rFonts w:ascii="Arial" w:hAnsi="Arial" w:cs="Arial"/>
                <w:sz w:val="20"/>
                <w:szCs w:val="20"/>
              </w:rPr>
              <w:t>Masse volumique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4CE5" w14:textId="77777777" w:rsidR="00110F91" w:rsidRPr="003D75E1" w:rsidRDefault="00110F91" w:rsidP="008B64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75E1">
              <w:rPr>
                <w:rFonts w:ascii="Arial" w:hAnsi="Arial" w:cs="Arial"/>
                <w:sz w:val="20"/>
                <w:szCs w:val="20"/>
              </w:rPr>
              <w:t>Conductivité thermique</w:t>
            </w:r>
          </w:p>
        </w:tc>
      </w:tr>
      <w:tr w:rsidR="00110F91" w14:paraId="066477F8" w14:textId="77777777" w:rsidTr="008B6465">
        <w:trPr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8A9C" w14:textId="77777777" w:rsidR="00110F91" w:rsidRPr="003D75E1" w:rsidRDefault="00110F91" w:rsidP="008B6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7B44702" w14:textId="77777777" w:rsidR="00110F91" w:rsidRPr="003D75E1" w:rsidRDefault="00110F91" w:rsidP="008B64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D75E1">
              <w:rPr>
                <w:rFonts w:ascii="Arial" w:hAnsi="Arial" w:cs="Arial"/>
                <w:b/>
                <w:sz w:val="20"/>
                <w:szCs w:val="20"/>
              </w:rPr>
              <w:t>ABS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A14E461" w14:textId="77777777" w:rsidR="00110F91" w:rsidRPr="003D75E1" w:rsidRDefault="00110F91" w:rsidP="008B64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1020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E8A301C" w14:textId="77777777" w:rsidR="00110F91" w:rsidRPr="003D75E1" w:rsidRDefault="00110F91" w:rsidP="008B64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D75E1">
              <w:rPr>
                <w:rFonts w:ascii="Arial" w:hAnsi="Arial" w:cs="Arial"/>
                <w:b/>
                <w:sz w:val="20"/>
                <w:szCs w:val="20"/>
              </w:rPr>
              <w:t>0,2256</w:t>
            </w:r>
          </w:p>
        </w:tc>
      </w:tr>
      <w:tr w:rsidR="00110F91" w14:paraId="5AECDAD5" w14:textId="77777777" w:rsidTr="008B6465">
        <w:trPr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17BF" w14:textId="77777777" w:rsidR="00110F91" w:rsidRPr="003D75E1" w:rsidRDefault="00110F91" w:rsidP="008B6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CC22" w14:textId="54D6A455" w:rsidR="00110F91" w:rsidRPr="003D75E1" w:rsidRDefault="00110F91" w:rsidP="008B6465">
            <w:pPr>
              <w:pStyle w:val="Sansinterligne"/>
              <w:tabs>
                <w:tab w:val="left" w:pos="1824"/>
              </w:tabs>
              <w:spacing w:line="240" w:lineRule="auto"/>
            </w:pPr>
            <w:r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14B6" w14:textId="3E959862" w:rsidR="00110F91" w:rsidRPr="003D75E1" w:rsidRDefault="00110F91" w:rsidP="008B6465">
            <w:pPr>
              <w:pStyle w:val="Sansinterligne"/>
              <w:tabs>
                <w:tab w:val="left" w:pos="1821"/>
              </w:tabs>
              <w:spacing w:line="240" w:lineRule="auto"/>
            </w:pPr>
            <w:r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5439" w14:textId="3B026B2D" w:rsidR="00110F91" w:rsidRPr="003D75E1" w:rsidRDefault="00110F91" w:rsidP="009001B5">
            <w:pPr>
              <w:pStyle w:val="Sansinterligne"/>
              <w:tabs>
                <w:tab w:val="left" w:pos="1825"/>
              </w:tabs>
              <w:spacing w:line="240" w:lineRule="auto"/>
            </w:pPr>
            <w:r w:rsidRPr="003D75E1">
              <w:t>0,</w:t>
            </w:r>
            <w:r>
              <w:tab/>
            </w:r>
          </w:p>
        </w:tc>
      </w:tr>
      <w:tr w:rsidR="00110F91" w14:paraId="5F843ABC" w14:textId="77777777" w:rsidTr="008B6465">
        <w:trPr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0C33" w14:textId="77777777" w:rsidR="00110F91" w:rsidRPr="003D75E1" w:rsidRDefault="00110F91" w:rsidP="008B6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CCCF" w14:textId="496B2998" w:rsidR="00110F91" w:rsidRPr="003D75E1" w:rsidRDefault="00110F91" w:rsidP="008B6465">
            <w:pPr>
              <w:pStyle w:val="Sansinterligne"/>
              <w:tabs>
                <w:tab w:val="left" w:pos="1824"/>
              </w:tabs>
              <w:spacing w:line="240" w:lineRule="auto"/>
            </w:pPr>
            <w:r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D13B" w14:textId="0C03B5C1" w:rsidR="00110F91" w:rsidRPr="003D75E1" w:rsidRDefault="00110F91" w:rsidP="008B6465">
            <w:pPr>
              <w:pStyle w:val="Sansinterligne"/>
              <w:tabs>
                <w:tab w:val="left" w:pos="1821"/>
              </w:tabs>
              <w:spacing w:line="240" w:lineRule="auto"/>
            </w:pPr>
            <w:r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8877" w14:textId="66D67563" w:rsidR="00110F91" w:rsidRPr="003D75E1" w:rsidRDefault="00110F91" w:rsidP="009001B5">
            <w:pPr>
              <w:pStyle w:val="Sansinterligne"/>
              <w:tabs>
                <w:tab w:val="left" w:pos="1825"/>
              </w:tabs>
              <w:spacing w:line="240" w:lineRule="auto"/>
            </w:pPr>
            <w:r w:rsidRPr="003D75E1">
              <w:t>0,</w:t>
            </w:r>
            <w:r>
              <w:tab/>
            </w:r>
          </w:p>
        </w:tc>
      </w:tr>
      <w:tr w:rsidR="00110F91" w14:paraId="184039E6" w14:textId="77777777" w:rsidTr="008B6465">
        <w:trPr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21A6" w14:textId="77777777" w:rsidR="00110F91" w:rsidRPr="003D75E1" w:rsidRDefault="00110F91" w:rsidP="008B6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D7F6" w14:textId="2F278875" w:rsidR="00110F91" w:rsidRPr="003D75E1" w:rsidRDefault="00110F91" w:rsidP="008B6465">
            <w:pPr>
              <w:pStyle w:val="Sansinterligne"/>
              <w:tabs>
                <w:tab w:val="left" w:pos="1824"/>
              </w:tabs>
              <w:spacing w:line="240" w:lineRule="auto"/>
            </w:pPr>
            <w:r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DF8B" w14:textId="056071E7" w:rsidR="00110F91" w:rsidRPr="003D75E1" w:rsidRDefault="00110F91" w:rsidP="008B6465">
            <w:pPr>
              <w:pStyle w:val="Sansinterligne"/>
              <w:tabs>
                <w:tab w:val="left" w:pos="1821"/>
              </w:tabs>
              <w:spacing w:line="240" w:lineRule="auto"/>
            </w:pPr>
            <w:r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B5FB" w14:textId="4C624136" w:rsidR="00110F91" w:rsidRPr="003D75E1" w:rsidRDefault="00110F91" w:rsidP="009001B5">
            <w:pPr>
              <w:pStyle w:val="Sansinterligne"/>
              <w:tabs>
                <w:tab w:val="left" w:pos="1825"/>
              </w:tabs>
              <w:spacing w:line="240" w:lineRule="auto"/>
            </w:pPr>
            <w:r w:rsidRPr="003D75E1">
              <w:t>0,</w:t>
            </w:r>
            <w:r>
              <w:tab/>
            </w:r>
          </w:p>
        </w:tc>
      </w:tr>
      <w:tr w:rsidR="00110F91" w14:paraId="029476E0" w14:textId="77777777" w:rsidTr="008B6465">
        <w:trPr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EC9E" w14:textId="77777777" w:rsidR="00110F91" w:rsidRPr="003D75E1" w:rsidRDefault="00110F91" w:rsidP="008B64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4ED9" w14:textId="22D41E28" w:rsidR="00110F91" w:rsidRPr="003D75E1" w:rsidRDefault="00110F91" w:rsidP="009001B5">
            <w:pPr>
              <w:pStyle w:val="Sansinterligne"/>
              <w:tabs>
                <w:tab w:val="left" w:pos="1824"/>
              </w:tabs>
              <w:spacing w:line="240" w:lineRule="auto"/>
            </w:pPr>
            <w:r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D8F0" w14:textId="5FFE54A7" w:rsidR="00110F91" w:rsidRPr="003D75E1" w:rsidRDefault="00110F91" w:rsidP="008B6465">
            <w:pPr>
              <w:pStyle w:val="Sansinterligne"/>
              <w:tabs>
                <w:tab w:val="left" w:pos="1821"/>
              </w:tabs>
              <w:spacing w:line="240" w:lineRule="auto"/>
            </w:pPr>
            <w:r w:rsidRPr="00B927FD">
              <w:tab/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3DA2" w14:textId="706CA42F" w:rsidR="00110F91" w:rsidRPr="003D75E1" w:rsidRDefault="00110F91" w:rsidP="009001B5">
            <w:pPr>
              <w:pStyle w:val="Sansinterligne"/>
              <w:tabs>
                <w:tab w:val="left" w:pos="1825"/>
              </w:tabs>
              <w:spacing w:line="240" w:lineRule="auto"/>
            </w:pPr>
            <w:r w:rsidRPr="003D75E1">
              <w:t>0,</w:t>
            </w:r>
            <w:r>
              <w:tab/>
            </w:r>
          </w:p>
        </w:tc>
      </w:tr>
    </w:tbl>
    <w:p w14:paraId="47269231" w14:textId="77777777" w:rsidR="00110F91" w:rsidRDefault="00110F91" w:rsidP="00110F91">
      <w:pPr>
        <w:rPr>
          <w:i/>
        </w:rPr>
      </w:pPr>
    </w:p>
    <w:p w14:paraId="1A7DCBDF" w14:textId="0049CF44" w:rsidR="00110F91" w:rsidRDefault="00FC1273" w:rsidP="00110F91">
      <w:pPr>
        <w:pStyle w:val="Qustion"/>
      </w:pPr>
      <w:r>
        <w:t>M</w:t>
      </w:r>
      <w:r w:rsidR="00110F91">
        <w:t xml:space="preserve">atériau le plus adéquat pour </w:t>
      </w:r>
      <w:r>
        <w:t>remplacer l’existant. Justifier :</w:t>
      </w:r>
    </w:p>
    <w:p w14:paraId="5C7BE820" w14:textId="77777777" w:rsidR="00191F46" w:rsidRDefault="00191F46" w:rsidP="00191F46">
      <w:pPr>
        <w:pStyle w:val="Qustion"/>
        <w:numPr>
          <w:ilvl w:val="0"/>
          <w:numId w:val="0"/>
        </w:numPr>
        <w:ind w:left="426" w:hanging="426"/>
      </w:pPr>
    </w:p>
    <w:p w14:paraId="2AA11502" w14:textId="4BE65E29" w:rsidR="00FC1273" w:rsidRDefault="00FC1273" w:rsidP="00FC1273">
      <w:pPr>
        <w:pStyle w:val="Sansinterligne"/>
        <w:tabs>
          <w:tab w:val="left" w:pos="10204"/>
        </w:tabs>
      </w:pPr>
      <w:proofErr w:type="spellStart"/>
      <w:proofErr w:type="gramStart"/>
      <w:r>
        <w:t>ddd</w:t>
      </w:r>
      <w:proofErr w:type="spellEnd"/>
      <w:proofErr w:type="gramEnd"/>
      <w:r>
        <w:tab/>
      </w:r>
    </w:p>
    <w:p w14:paraId="13BD5239" w14:textId="77777777" w:rsidR="00FC1273" w:rsidRDefault="00FC1273" w:rsidP="00FC1273">
      <w:pPr>
        <w:pStyle w:val="Sansinterligne"/>
        <w:tabs>
          <w:tab w:val="left" w:pos="10204"/>
        </w:tabs>
      </w:pPr>
      <w:proofErr w:type="spellStart"/>
      <w:proofErr w:type="gramStart"/>
      <w:r>
        <w:t>ddd</w:t>
      </w:r>
      <w:proofErr w:type="spellEnd"/>
      <w:proofErr w:type="gramEnd"/>
      <w:r>
        <w:tab/>
      </w:r>
    </w:p>
    <w:p w14:paraId="61080B2E" w14:textId="77777777" w:rsidR="00FC1273" w:rsidRDefault="00FC1273" w:rsidP="00FC1273">
      <w:pPr>
        <w:pStyle w:val="Sansinterligne"/>
        <w:tabs>
          <w:tab w:val="left" w:pos="10204"/>
        </w:tabs>
      </w:pPr>
      <w:proofErr w:type="spellStart"/>
      <w:proofErr w:type="gramStart"/>
      <w:r>
        <w:t>ddd</w:t>
      </w:r>
      <w:proofErr w:type="spellEnd"/>
      <w:proofErr w:type="gramEnd"/>
      <w:r>
        <w:tab/>
      </w:r>
    </w:p>
    <w:p w14:paraId="34F39E57" w14:textId="77777777" w:rsidR="00110F91" w:rsidRDefault="00110F91" w:rsidP="00110F91">
      <w:pPr>
        <w:pStyle w:val="Qustion"/>
        <w:numPr>
          <w:ilvl w:val="0"/>
          <w:numId w:val="0"/>
        </w:numPr>
      </w:pPr>
    </w:p>
    <w:p w14:paraId="1E12E3C2" w14:textId="1BEDEAE3" w:rsidR="001D3CC9" w:rsidRDefault="00110F91" w:rsidP="00110F91">
      <w:pPr>
        <w:pStyle w:val="Qustion"/>
      </w:pPr>
      <w:r>
        <w:t>A l’aide d’internet,</w:t>
      </w:r>
      <w:r w:rsidR="00FC1273">
        <w:t xml:space="preserve"> décrire brièvement ce matériau :</w:t>
      </w:r>
    </w:p>
    <w:p w14:paraId="65DFF9B8" w14:textId="77777777" w:rsidR="00191F46" w:rsidRDefault="00191F46" w:rsidP="00191F46">
      <w:pPr>
        <w:pStyle w:val="Qustion"/>
        <w:numPr>
          <w:ilvl w:val="0"/>
          <w:numId w:val="0"/>
        </w:numPr>
        <w:ind w:left="426" w:hanging="426"/>
      </w:pPr>
    </w:p>
    <w:p w14:paraId="0F32D8CF" w14:textId="77777777" w:rsidR="00FC1273" w:rsidRDefault="00FC1273" w:rsidP="00FC1273">
      <w:pPr>
        <w:pStyle w:val="Sansinterligne"/>
        <w:tabs>
          <w:tab w:val="left" w:pos="10204"/>
        </w:tabs>
      </w:pPr>
      <w:proofErr w:type="spellStart"/>
      <w:proofErr w:type="gramStart"/>
      <w:r>
        <w:t>ddd</w:t>
      </w:r>
      <w:proofErr w:type="spellEnd"/>
      <w:proofErr w:type="gramEnd"/>
      <w:r>
        <w:tab/>
      </w:r>
    </w:p>
    <w:p w14:paraId="2CB43552" w14:textId="77777777" w:rsidR="00FC1273" w:rsidRDefault="00FC1273" w:rsidP="00FC1273">
      <w:pPr>
        <w:pStyle w:val="Sansinterligne"/>
        <w:tabs>
          <w:tab w:val="left" w:pos="10204"/>
        </w:tabs>
      </w:pPr>
      <w:proofErr w:type="spellStart"/>
      <w:proofErr w:type="gramStart"/>
      <w:r>
        <w:t>ddd</w:t>
      </w:r>
      <w:proofErr w:type="spellEnd"/>
      <w:proofErr w:type="gramEnd"/>
      <w:r>
        <w:tab/>
      </w:r>
    </w:p>
    <w:p w14:paraId="186E6681" w14:textId="77777777" w:rsidR="00FC1273" w:rsidRDefault="00FC1273" w:rsidP="00FC1273">
      <w:pPr>
        <w:pStyle w:val="Sansinterligne"/>
        <w:tabs>
          <w:tab w:val="left" w:pos="10204"/>
        </w:tabs>
      </w:pPr>
      <w:proofErr w:type="spellStart"/>
      <w:proofErr w:type="gramStart"/>
      <w:r>
        <w:t>ddd</w:t>
      </w:r>
      <w:proofErr w:type="spellEnd"/>
      <w:proofErr w:type="gramEnd"/>
      <w:r>
        <w:tab/>
      </w:r>
    </w:p>
    <w:p w14:paraId="1158C914" w14:textId="77777777" w:rsidR="00FC1273" w:rsidRPr="003B645D" w:rsidRDefault="00FC1273" w:rsidP="00FC1273">
      <w:pPr>
        <w:pStyle w:val="Qustion"/>
        <w:numPr>
          <w:ilvl w:val="0"/>
          <w:numId w:val="0"/>
        </w:numPr>
        <w:ind w:left="426" w:hanging="426"/>
      </w:pPr>
    </w:p>
    <w:sectPr w:rsidR="00FC1273" w:rsidRPr="003B645D" w:rsidSect="00EA1E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851" w:bottom="1134" w:left="851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F706CC" w14:textId="77777777" w:rsidR="0029658E" w:rsidRDefault="0029658E" w:rsidP="00FD5D1E">
      <w:r>
        <w:separator/>
      </w:r>
    </w:p>
  </w:endnote>
  <w:endnote w:type="continuationSeparator" w:id="0">
    <w:p w14:paraId="33A7070D" w14:textId="77777777" w:rsidR="0029658E" w:rsidRDefault="0029658E" w:rsidP="00FD5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Script">
    <w:panose1 w:val="030B0804020000000003"/>
    <w:charset w:val="00"/>
    <w:family w:val="swiss"/>
    <w:pitch w:val="variable"/>
    <w:sig w:usb0="0000028F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3F95C9" w14:textId="77777777" w:rsidR="00E10F75" w:rsidRDefault="00E10F7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F455F1" w14:textId="4F2CEC37" w:rsidR="00B927FD" w:rsidRDefault="00E10F75" w:rsidP="00E10F75">
    <w:pPr>
      <w:pStyle w:val="Pieddepage"/>
      <w:pBdr>
        <w:top w:val="single" w:sz="4" w:space="1" w:color="auto"/>
      </w:pBdr>
      <w:tabs>
        <w:tab w:val="clear" w:pos="4536"/>
        <w:tab w:val="clear" w:pos="9072"/>
        <w:tab w:val="center" w:pos="5387"/>
        <w:tab w:val="left" w:pos="9781"/>
      </w:tabs>
    </w:pPr>
    <w:r>
      <w:rPr>
        <w:sz w:val="18"/>
      </w:rPr>
      <w:t xml:space="preserve">ITEC TP </w:t>
    </w:r>
    <w:proofErr w:type="spellStart"/>
    <w:r>
      <w:rPr>
        <w:sz w:val="18"/>
      </w:rPr>
      <w:t>Boostapile</w:t>
    </w:r>
    <w:proofErr w:type="spellEnd"/>
    <w:r>
      <w:rPr>
        <w:sz w:val="18"/>
      </w:rPr>
      <w:t xml:space="preserve"> DR2</w:t>
    </w:r>
    <w:r w:rsidR="00B927FD" w:rsidRPr="00155EB8">
      <w:tab/>
      <w:t>Lycée Jules Ferry – Versailles</w:t>
    </w:r>
    <w:r w:rsidR="00B927FD" w:rsidRPr="00155EB8">
      <w:tab/>
    </w:r>
    <w:r w:rsidR="00B927FD" w:rsidRPr="00155EB8">
      <w:fldChar w:fldCharType="begin"/>
    </w:r>
    <w:r w:rsidR="00B927FD" w:rsidRPr="00155EB8">
      <w:instrText xml:space="preserve"> PAGE   \* MERGEFORMAT </w:instrText>
    </w:r>
    <w:r w:rsidR="00B927FD" w:rsidRPr="00155EB8">
      <w:fldChar w:fldCharType="separate"/>
    </w:r>
    <w:r w:rsidR="00171FF1">
      <w:rPr>
        <w:noProof/>
      </w:rPr>
      <w:t>2</w:t>
    </w:r>
    <w:r w:rsidR="00B927FD" w:rsidRPr="00155EB8">
      <w:fldChar w:fldCharType="end"/>
    </w:r>
    <w:r w:rsidR="00B927FD" w:rsidRPr="00155EB8">
      <w:t>/</w:t>
    </w:r>
    <w:fldSimple w:instr=" NUMPAGES   \* MERGEFORMAT ">
      <w:r w:rsidR="00171FF1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F91B68" w14:textId="48B6B8C3" w:rsidR="00B927FD" w:rsidRDefault="00E10F75" w:rsidP="00E10F75">
    <w:pPr>
      <w:pStyle w:val="Pieddepage"/>
      <w:pBdr>
        <w:top w:val="single" w:sz="4" w:space="1" w:color="auto"/>
      </w:pBdr>
      <w:tabs>
        <w:tab w:val="clear" w:pos="4536"/>
        <w:tab w:val="clear" w:pos="9072"/>
        <w:tab w:val="center" w:pos="5387"/>
        <w:tab w:val="left" w:pos="9781"/>
      </w:tabs>
    </w:pPr>
    <w:r>
      <w:rPr>
        <w:sz w:val="18"/>
      </w:rPr>
      <w:t xml:space="preserve">ITEC TP </w:t>
    </w:r>
    <w:proofErr w:type="spellStart"/>
    <w:r>
      <w:rPr>
        <w:sz w:val="18"/>
      </w:rPr>
      <w:t>Boostapile</w:t>
    </w:r>
    <w:proofErr w:type="spellEnd"/>
    <w:r>
      <w:rPr>
        <w:sz w:val="18"/>
      </w:rPr>
      <w:t xml:space="preserve"> DR2</w:t>
    </w:r>
    <w:r w:rsidR="00B927FD" w:rsidRPr="00155EB8">
      <w:tab/>
      <w:t>Lycée Jules Ferry – Versailles</w:t>
    </w:r>
    <w:r w:rsidR="00B927FD" w:rsidRPr="00155EB8">
      <w:tab/>
    </w:r>
    <w:r w:rsidR="00B927FD" w:rsidRPr="00155EB8">
      <w:fldChar w:fldCharType="begin"/>
    </w:r>
    <w:r w:rsidR="00B927FD" w:rsidRPr="00155EB8">
      <w:instrText xml:space="preserve"> PAGE   \* MERGEFORMAT </w:instrText>
    </w:r>
    <w:r w:rsidR="00B927FD" w:rsidRPr="00155EB8">
      <w:fldChar w:fldCharType="separate"/>
    </w:r>
    <w:r w:rsidR="00171FF1">
      <w:rPr>
        <w:noProof/>
      </w:rPr>
      <w:t>1</w:t>
    </w:r>
    <w:r w:rsidR="00B927FD" w:rsidRPr="00155EB8">
      <w:fldChar w:fldCharType="end"/>
    </w:r>
    <w:r w:rsidR="00B927FD" w:rsidRPr="00155EB8">
      <w:t>/</w:t>
    </w:r>
    <w:fldSimple w:instr=" NUMPAGES   \* MERGEFORMAT ">
      <w:r w:rsidR="00171FF1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2F0BAB" w14:textId="77777777" w:rsidR="0029658E" w:rsidRDefault="0029658E" w:rsidP="00FD5D1E">
      <w:r>
        <w:separator/>
      </w:r>
    </w:p>
  </w:footnote>
  <w:footnote w:type="continuationSeparator" w:id="0">
    <w:p w14:paraId="71FC5DDB" w14:textId="77777777" w:rsidR="0029658E" w:rsidRDefault="0029658E" w:rsidP="00FD5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13DE1D" w14:textId="77777777" w:rsidR="00E10F75" w:rsidRDefault="00E10F7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4D5BC9" w14:textId="44FAC104" w:rsidR="00B927FD" w:rsidRPr="00770452" w:rsidRDefault="00E10F75" w:rsidP="00FD5D1E">
    <w:pPr>
      <w:pStyle w:val="En-tte"/>
      <w:pBdr>
        <w:bottom w:val="single" w:sz="4" w:space="1" w:color="auto"/>
      </w:pBdr>
      <w:tabs>
        <w:tab w:val="clear" w:pos="4536"/>
        <w:tab w:val="clear" w:pos="9072"/>
        <w:tab w:val="center" w:pos="5245"/>
        <w:tab w:val="right" w:pos="10206"/>
      </w:tabs>
    </w:pPr>
    <w:r>
      <w:t xml:space="preserve">T </w:t>
    </w:r>
    <w:r w:rsidR="00B927FD" w:rsidRPr="00770452">
      <w:t>STI2D</w:t>
    </w:r>
    <w:r>
      <w:t xml:space="preserve"> ITEC</w:t>
    </w:r>
    <w:r w:rsidR="00B927FD" w:rsidRPr="00EA1E6E">
      <w:rPr>
        <w:b/>
      </w:rPr>
      <w:tab/>
    </w:r>
    <w:r w:rsidR="00B927FD" w:rsidRPr="00AC041C">
      <w:rPr>
        <w:sz w:val="22"/>
      </w:rPr>
      <w:t xml:space="preserve">TP </w:t>
    </w:r>
    <w:proofErr w:type="spellStart"/>
    <w:r w:rsidR="00B927FD" w:rsidRPr="00AC041C">
      <w:rPr>
        <w:sz w:val="22"/>
      </w:rPr>
      <w:t>Eco-Conception</w:t>
    </w:r>
    <w:proofErr w:type="spellEnd"/>
    <w:r w:rsidR="00B927FD" w:rsidRPr="00AC041C">
      <w:rPr>
        <w:sz w:val="22"/>
      </w:rPr>
      <w:t xml:space="preserve"> - Chargeur BOOST’APILE</w:t>
    </w:r>
    <w:r w:rsidR="00B927FD" w:rsidRPr="00EA1E6E">
      <w:rPr>
        <w:b/>
      </w:rPr>
      <w:tab/>
    </w:r>
    <w:r>
      <w:t>DR2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Grilledutableau"/>
      <w:tblW w:w="0" w:type="auto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1724"/>
      <w:gridCol w:w="5203"/>
      <w:gridCol w:w="1673"/>
      <w:gridCol w:w="1634"/>
    </w:tblGrid>
    <w:tr w:rsidR="00E10F75" w14:paraId="150680E9" w14:textId="77777777" w:rsidTr="00822A5A">
      <w:trPr>
        <w:trHeight w:val="284"/>
        <w:jc w:val="center"/>
      </w:trPr>
      <w:tc>
        <w:tcPr>
          <w:tcW w:w="1441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03C48893" w14:textId="77777777" w:rsidR="00E10F75" w:rsidRDefault="00E10F75" w:rsidP="00E10F75">
          <w:pPr>
            <w:pStyle w:val="En-tte"/>
          </w:pPr>
          <w:r>
            <w:rPr>
              <w:noProof/>
              <w:lang w:eastAsia="fr-FR"/>
            </w:rPr>
            <w:drawing>
              <wp:inline distT="0" distB="0" distL="0" distR="0" wp14:anchorId="4CCCD874" wp14:editId="6998A897">
                <wp:extent cx="895350" cy="752475"/>
                <wp:effectExtent l="0" t="0" r="0" b="9525"/>
                <wp:docPr id="14" name="Imag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16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25B81FE2" w14:textId="77777777" w:rsidR="00E10F75" w:rsidRDefault="00E10F75" w:rsidP="00E10F75">
          <w:pPr>
            <w:pStyle w:val="En-tte"/>
            <w:jc w:val="center"/>
            <w:rPr>
              <w:sz w:val="20"/>
            </w:rPr>
          </w:pPr>
          <w:r>
            <w:rPr>
              <w:b/>
              <w:bCs/>
              <w:sz w:val="20"/>
            </w:rPr>
            <w:t>S</w:t>
          </w:r>
          <w:r>
            <w:rPr>
              <w:sz w:val="20"/>
            </w:rPr>
            <w:t xml:space="preserve">ciences et </w:t>
          </w:r>
          <w:r>
            <w:rPr>
              <w:b/>
              <w:bCs/>
              <w:sz w:val="20"/>
            </w:rPr>
            <w:t>T</w:t>
          </w:r>
          <w:r>
            <w:rPr>
              <w:sz w:val="20"/>
            </w:rPr>
            <w:t>echnologies de l’</w:t>
          </w:r>
          <w:r>
            <w:rPr>
              <w:b/>
              <w:bCs/>
              <w:sz w:val="20"/>
            </w:rPr>
            <w:t>I</w:t>
          </w:r>
          <w:r>
            <w:rPr>
              <w:sz w:val="20"/>
            </w:rPr>
            <w:t xml:space="preserve">ndustrie et du </w:t>
          </w:r>
          <w:r>
            <w:rPr>
              <w:b/>
              <w:bCs/>
              <w:sz w:val="20"/>
            </w:rPr>
            <w:t>D</w:t>
          </w:r>
          <w:r>
            <w:rPr>
              <w:sz w:val="20"/>
            </w:rPr>
            <w:t xml:space="preserve">éveloppement </w:t>
          </w:r>
          <w:r>
            <w:rPr>
              <w:b/>
              <w:bCs/>
              <w:sz w:val="20"/>
            </w:rPr>
            <w:t>D</w:t>
          </w:r>
          <w:r>
            <w:rPr>
              <w:sz w:val="20"/>
            </w:rPr>
            <w:t>urable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23ABE896" w14:textId="77777777" w:rsidR="00E10F75" w:rsidRDefault="00E10F75" w:rsidP="00E10F75">
          <w:pPr>
            <w:pStyle w:val="En-tte"/>
            <w:jc w:val="center"/>
          </w:pPr>
          <w:r>
            <w:rPr>
              <w:b/>
              <w:noProof/>
              <w:sz w:val="28"/>
              <w:szCs w:val="28"/>
            </w:rPr>
            <w:drawing>
              <wp:inline distT="0" distB="0" distL="0" distR="0" wp14:anchorId="20888984" wp14:editId="31104C92">
                <wp:extent cx="838200" cy="390525"/>
                <wp:effectExtent l="0" t="0" r="0" b="9525"/>
                <wp:docPr id="13" name="Imag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75" t="5098" b="1676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10F75" w14:paraId="26CC3A0B" w14:textId="77777777" w:rsidTr="00822A5A">
      <w:trPr>
        <w:trHeight w:val="510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58C29E3" w14:textId="77777777" w:rsidR="00E10F75" w:rsidRDefault="00E10F75" w:rsidP="00E10F75">
          <w:pPr>
            <w:jc w:val="left"/>
          </w:pPr>
        </w:p>
      </w:tc>
      <w:tc>
        <w:tcPr>
          <w:tcW w:w="7316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5D2FA8A1" w14:textId="77777777" w:rsidR="00E10F75" w:rsidRDefault="00E10F75" w:rsidP="00E10F75">
          <w:pPr>
            <w:pStyle w:val="En-tte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4"/>
            </w:rPr>
            <w:t>Écoconception / Sustainability</w:t>
          </w: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865070D" w14:textId="77777777" w:rsidR="00E10F75" w:rsidRDefault="00E10F75" w:rsidP="00E10F75">
          <w:pPr>
            <w:jc w:val="left"/>
          </w:pPr>
        </w:p>
      </w:tc>
    </w:tr>
    <w:tr w:rsidR="00E10F75" w14:paraId="7F53CC2D" w14:textId="77777777" w:rsidTr="00822A5A">
      <w:trPr>
        <w:trHeight w:val="397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3DB73F1" w14:textId="77777777" w:rsidR="00E10F75" w:rsidRDefault="00E10F75" w:rsidP="00E10F75">
          <w:pPr>
            <w:jc w:val="left"/>
          </w:pPr>
        </w:p>
      </w:tc>
      <w:tc>
        <w:tcPr>
          <w:tcW w:w="561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4FBA405" w14:textId="77777777" w:rsidR="00E10F75" w:rsidRDefault="00E10F75" w:rsidP="00E10F75">
          <w:pPr>
            <w:pStyle w:val="En-tte"/>
            <w:ind w:left="136"/>
            <w:jc w:val="center"/>
          </w:pPr>
          <w:r>
            <w:t>Enseignement spécifique ITEC</w:t>
          </w:r>
        </w:p>
      </w:tc>
      <w:tc>
        <w:tcPr>
          <w:tcW w:w="1701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4D00187" w14:textId="77777777" w:rsidR="00E10F75" w:rsidRDefault="00E10F75" w:rsidP="00E10F75">
          <w:pPr>
            <w:pStyle w:val="En-tte"/>
            <w:jc w:val="center"/>
          </w:pPr>
          <w:r>
            <w:t>Travaux Pratiques</w:t>
          </w:r>
        </w:p>
      </w:tc>
      <w:tc>
        <w:tcPr>
          <w:tcW w:w="141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0AD743E1" w14:textId="77777777" w:rsidR="00E10F75" w:rsidRDefault="00E10F75" w:rsidP="00E10F75">
          <w:pPr>
            <w:pStyle w:val="En-tte"/>
            <w:jc w:val="center"/>
            <w:rPr>
              <w:b/>
            </w:rPr>
          </w:pPr>
          <w:r>
            <w:rPr>
              <w:b/>
            </w:rPr>
            <w:t>TSTI2D</w:t>
          </w:r>
        </w:p>
      </w:tc>
    </w:tr>
  </w:tbl>
  <w:p w14:paraId="630B2B38" w14:textId="77777777" w:rsidR="00B927FD" w:rsidRPr="007D5FE7" w:rsidRDefault="00B927FD" w:rsidP="00FD5D1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504CD"/>
    <w:multiLevelType w:val="multilevel"/>
    <w:tmpl w:val="A17EF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C75089"/>
    <w:multiLevelType w:val="multilevel"/>
    <w:tmpl w:val="ABA41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296C52"/>
    <w:multiLevelType w:val="multilevel"/>
    <w:tmpl w:val="BE16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9174A3"/>
    <w:multiLevelType w:val="hybridMultilevel"/>
    <w:tmpl w:val="D160FD8C"/>
    <w:lvl w:ilvl="0" w:tplc="7940E7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D01B3"/>
    <w:multiLevelType w:val="hybridMultilevel"/>
    <w:tmpl w:val="5F141826"/>
    <w:lvl w:ilvl="0" w:tplc="7162562C">
      <w:start w:val="1"/>
      <w:numFmt w:val="decimal"/>
      <w:lvlText w:val="%1."/>
      <w:lvlJc w:val="left"/>
      <w:pPr>
        <w:ind w:left="1714" w:hanging="360"/>
      </w:pPr>
    </w:lvl>
    <w:lvl w:ilvl="1" w:tplc="040C0019">
      <w:start w:val="1"/>
      <w:numFmt w:val="lowerLetter"/>
      <w:lvlText w:val="%2."/>
      <w:lvlJc w:val="left"/>
      <w:pPr>
        <w:ind w:left="2434" w:hanging="360"/>
      </w:pPr>
    </w:lvl>
    <w:lvl w:ilvl="2" w:tplc="040C001B" w:tentative="1">
      <w:start w:val="1"/>
      <w:numFmt w:val="lowerRoman"/>
      <w:lvlText w:val="%3."/>
      <w:lvlJc w:val="right"/>
      <w:pPr>
        <w:ind w:left="3154" w:hanging="180"/>
      </w:pPr>
    </w:lvl>
    <w:lvl w:ilvl="3" w:tplc="040C000F" w:tentative="1">
      <w:start w:val="1"/>
      <w:numFmt w:val="decimal"/>
      <w:lvlText w:val="%4."/>
      <w:lvlJc w:val="left"/>
      <w:pPr>
        <w:ind w:left="3874" w:hanging="360"/>
      </w:pPr>
    </w:lvl>
    <w:lvl w:ilvl="4" w:tplc="040C0019" w:tentative="1">
      <w:start w:val="1"/>
      <w:numFmt w:val="lowerLetter"/>
      <w:lvlText w:val="%5."/>
      <w:lvlJc w:val="left"/>
      <w:pPr>
        <w:ind w:left="4594" w:hanging="360"/>
      </w:pPr>
    </w:lvl>
    <w:lvl w:ilvl="5" w:tplc="040C001B" w:tentative="1">
      <w:start w:val="1"/>
      <w:numFmt w:val="lowerRoman"/>
      <w:lvlText w:val="%6."/>
      <w:lvlJc w:val="right"/>
      <w:pPr>
        <w:ind w:left="5314" w:hanging="180"/>
      </w:pPr>
    </w:lvl>
    <w:lvl w:ilvl="6" w:tplc="040C000F" w:tentative="1">
      <w:start w:val="1"/>
      <w:numFmt w:val="decimal"/>
      <w:lvlText w:val="%7."/>
      <w:lvlJc w:val="left"/>
      <w:pPr>
        <w:ind w:left="6034" w:hanging="360"/>
      </w:pPr>
    </w:lvl>
    <w:lvl w:ilvl="7" w:tplc="040C0019" w:tentative="1">
      <w:start w:val="1"/>
      <w:numFmt w:val="lowerLetter"/>
      <w:lvlText w:val="%8."/>
      <w:lvlJc w:val="left"/>
      <w:pPr>
        <w:ind w:left="6754" w:hanging="360"/>
      </w:pPr>
    </w:lvl>
    <w:lvl w:ilvl="8" w:tplc="040C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5" w15:restartNumberingAfterBreak="0">
    <w:nsid w:val="428701D1"/>
    <w:multiLevelType w:val="multilevel"/>
    <w:tmpl w:val="B2D0817A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224492"/>
    <w:multiLevelType w:val="hybridMultilevel"/>
    <w:tmpl w:val="F1641D70"/>
    <w:lvl w:ilvl="0" w:tplc="B50638DE">
      <w:start w:val="1"/>
      <w:numFmt w:val="bullet"/>
      <w:pStyle w:val="puce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11C25"/>
    <w:multiLevelType w:val="hybridMultilevel"/>
    <w:tmpl w:val="EE8AAA2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245489"/>
    <w:multiLevelType w:val="multilevel"/>
    <w:tmpl w:val="8368B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F7399A"/>
    <w:multiLevelType w:val="multilevel"/>
    <w:tmpl w:val="1D186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83554D"/>
    <w:multiLevelType w:val="hybridMultilevel"/>
    <w:tmpl w:val="4852DF54"/>
    <w:lvl w:ilvl="0" w:tplc="E6E44420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3C4662"/>
    <w:multiLevelType w:val="hybridMultilevel"/>
    <w:tmpl w:val="11F0A842"/>
    <w:lvl w:ilvl="0" w:tplc="70D41722">
      <w:start w:val="1"/>
      <w:numFmt w:val="decimal"/>
      <w:pStyle w:val="Qustion"/>
      <w:lvlText w:val="Q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7B2B7058"/>
    <w:multiLevelType w:val="multilevel"/>
    <w:tmpl w:val="4008C6D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7BD749DB"/>
    <w:multiLevelType w:val="multilevel"/>
    <w:tmpl w:val="231C5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F56DC0"/>
    <w:multiLevelType w:val="hybridMultilevel"/>
    <w:tmpl w:val="4C62E3AC"/>
    <w:lvl w:ilvl="0" w:tplc="3D507B0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10" w:hanging="360"/>
      </w:pPr>
    </w:lvl>
    <w:lvl w:ilvl="2" w:tplc="040C001B" w:tentative="1">
      <w:start w:val="1"/>
      <w:numFmt w:val="lowerRoman"/>
      <w:lvlText w:val="%3."/>
      <w:lvlJc w:val="right"/>
      <w:pPr>
        <w:ind w:left="1830" w:hanging="180"/>
      </w:pPr>
    </w:lvl>
    <w:lvl w:ilvl="3" w:tplc="040C000F" w:tentative="1">
      <w:start w:val="1"/>
      <w:numFmt w:val="decimal"/>
      <w:lvlText w:val="%4."/>
      <w:lvlJc w:val="left"/>
      <w:pPr>
        <w:ind w:left="2550" w:hanging="360"/>
      </w:pPr>
    </w:lvl>
    <w:lvl w:ilvl="4" w:tplc="040C0019" w:tentative="1">
      <w:start w:val="1"/>
      <w:numFmt w:val="lowerLetter"/>
      <w:lvlText w:val="%5."/>
      <w:lvlJc w:val="left"/>
      <w:pPr>
        <w:ind w:left="3270" w:hanging="360"/>
      </w:pPr>
    </w:lvl>
    <w:lvl w:ilvl="5" w:tplc="040C001B" w:tentative="1">
      <w:start w:val="1"/>
      <w:numFmt w:val="lowerRoman"/>
      <w:lvlText w:val="%6."/>
      <w:lvlJc w:val="right"/>
      <w:pPr>
        <w:ind w:left="3990" w:hanging="180"/>
      </w:pPr>
    </w:lvl>
    <w:lvl w:ilvl="6" w:tplc="040C000F" w:tentative="1">
      <w:start w:val="1"/>
      <w:numFmt w:val="decimal"/>
      <w:lvlText w:val="%7."/>
      <w:lvlJc w:val="left"/>
      <w:pPr>
        <w:ind w:left="4710" w:hanging="360"/>
      </w:pPr>
    </w:lvl>
    <w:lvl w:ilvl="7" w:tplc="040C0019" w:tentative="1">
      <w:start w:val="1"/>
      <w:numFmt w:val="lowerLetter"/>
      <w:lvlText w:val="%8."/>
      <w:lvlJc w:val="left"/>
      <w:pPr>
        <w:ind w:left="5430" w:hanging="360"/>
      </w:pPr>
    </w:lvl>
    <w:lvl w:ilvl="8" w:tplc="040C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 w15:restartNumberingAfterBreak="0">
    <w:nsid w:val="7F721833"/>
    <w:multiLevelType w:val="hybridMultilevel"/>
    <w:tmpl w:val="D1926848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13"/>
  </w:num>
  <w:num w:numId="8">
    <w:abstractNumId w:val="1"/>
  </w:num>
  <w:num w:numId="9">
    <w:abstractNumId w:val="9"/>
  </w:num>
  <w:num w:numId="10">
    <w:abstractNumId w:val="0"/>
  </w:num>
  <w:num w:numId="11">
    <w:abstractNumId w:val="8"/>
  </w:num>
  <w:num w:numId="12">
    <w:abstractNumId w:val="14"/>
  </w:num>
  <w:num w:numId="13">
    <w:abstractNumId w:val="2"/>
  </w:num>
  <w:num w:numId="14">
    <w:abstractNumId w:val="15"/>
  </w:num>
  <w:num w:numId="15">
    <w:abstractNumId w:val="1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proofState w:spelling="clean" w:grammar="clean"/>
  <w:attachedTemplate r:id="rId1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4D4C"/>
    <w:rsid w:val="000D4D71"/>
    <w:rsid w:val="00101B95"/>
    <w:rsid w:val="00110F91"/>
    <w:rsid w:val="0014682C"/>
    <w:rsid w:val="00146CC8"/>
    <w:rsid w:val="00154785"/>
    <w:rsid w:val="00155EB8"/>
    <w:rsid w:val="00156CBA"/>
    <w:rsid w:val="00171FF1"/>
    <w:rsid w:val="00191F46"/>
    <w:rsid w:val="001C230B"/>
    <w:rsid w:val="001C5E4F"/>
    <w:rsid w:val="001D3CC9"/>
    <w:rsid w:val="001D7B2B"/>
    <w:rsid w:val="001E0693"/>
    <w:rsid w:val="001E7EB6"/>
    <w:rsid w:val="001F6B67"/>
    <w:rsid w:val="00212108"/>
    <w:rsid w:val="00217D29"/>
    <w:rsid w:val="002400AB"/>
    <w:rsid w:val="00283A4D"/>
    <w:rsid w:val="002910EB"/>
    <w:rsid w:val="0029658E"/>
    <w:rsid w:val="00337ECB"/>
    <w:rsid w:val="0036409D"/>
    <w:rsid w:val="00397DF5"/>
    <w:rsid w:val="003A2A07"/>
    <w:rsid w:val="003B645D"/>
    <w:rsid w:val="003C5FDB"/>
    <w:rsid w:val="003E798C"/>
    <w:rsid w:val="00451289"/>
    <w:rsid w:val="00484D4C"/>
    <w:rsid w:val="00493EF0"/>
    <w:rsid w:val="004D6CC4"/>
    <w:rsid w:val="004E2F07"/>
    <w:rsid w:val="005437C6"/>
    <w:rsid w:val="005944F4"/>
    <w:rsid w:val="005A77D9"/>
    <w:rsid w:val="005E47DD"/>
    <w:rsid w:val="006237E5"/>
    <w:rsid w:val="00634670"/>
    <w:rsid w:val="00651E2C"/>
    <w:rsid w:val="006A3CB4"/>
    <w:rsid w:val="007018C8"/>
    <w:rsid w:val="00733281"/>
    <w:rsid w:val="00770452"/>
    <w:rsid w:val="007842E8"/>
    <w:rsid w:val="00793B64"/>
    <w:rsid w:val="007D5FE7"/>
    <w:rsid w:val="007F6CD7"/>
    <w:rsid w:val="00825517"/>
    <w:rsid w:val="00854A24"/>
    <w:rsid w:val="00862DBC"/>
    <w:rsid w:val="008908A0"/>
    <w:rsid w:val="008B426C"/>
    <w:rsid w:val="008D3F60"/>
    <w:rsid w:val="008E526A"/>
    <w:rsid w:val="009001B5"/>
    <w:rsid w:val="0091042E"/>
    <w:rsid w:val="00926140"/>
    <w:rsid w:val="0093328E"/>
    <w:rsid w:val="00955664"/>
    <w:rsid w:val="00974DE4"/>
    <w:rsid w:val="009867EB"/>
    <w:rsid w:val="009914ED"/>
    <w:rsid w:val="009C33FB"/>
    <w:rsid w:val="009E044E"/>
    <w:rsid w:val="00A97747"/>
    <w:rsid w:val="00AA390D"/>
    <w:rsid w:val="00AC041C"/>
    <w:rsid w:val="00AE10DC"/>
    <w:rsid w:val="00AE7B58"/>
    <w:rsid w:val="00B21C09"/>
    <w:rsid w:val="00B263AF"/>
    <w:rsid w:val="00B269B6"/>
    <w:rsid w:val="00B462DA"/>
    <w:rsid w:val="00B81C8E"/>
    <w:rsid w:val="00B83CC5"/>
    <w:rsid w:val="00B927FD"/>
    <w:rsid w:val="00B9744B"/>
    <w:rsid w:val="00BB5E47"/>
    <w:rsid w:val="00BC15F6"/>
    <w:rsid w:val="00BD1D3C"/>
    <w:rsid w:val="00C00A0B"/>
    <w:rsid w:val="00C04AC9"/>
    <w:rsid w:val="00C26A10"/>
    <w:rsid w:val="00C44174"/>
    <w:rsid w:val="00C828AC"/>
    <w:rsid w:val="00C82BD6"/>
    <w:rsid w:val="00CC36A6"/>
    <w:rsid w:val="00CD20E3"/>
    <w:rsid w:val="00D55B84"/>
    <w:rsid w:val="00D80B21"/>
    <w:rsid w:val="00DF376F"/>
    <w:rsid w:val="00E10F75"/>
    <w:rsid w:val="00E6475C"/>
    <w:rsid w:val="00E715E4"/>
    <w:rsid w:val="00EA1E6E"/>
    <w:rsid w:val="00EA2323"/>
    <w:rsid w:val="00EE0861"/>
    <w:rsid w:val="00EF6647"/>
    <w:rsid w:val="00F469B6"/>
    <w:rsid w:val="00F90F17"/>
    <w:rsid w:val="00FC1273"/>
    <w:rsid w:val="00FD5D1E"/>
    <w:rsid w:val="00FE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31E5F2A"/>
  <w15:docId w15:val="{17B8BB6B-6F76-4342-8D51-9D0B4211F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D1E"/>
    <w:pPr>
      <w:spacing w:after="0" w:line="240" w:lineRule="auto"/>
      <w:ind w:left="284"/>
      <w:jc w:val="both"/>
    </w:pPr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212108"/>
    <w:pPr>
      <w:keepNext/>
      <w:keepLines/>
      <w:numPr>
        <w:numId w:val="3"/>
      </w:numPr>
      <w:pBdr>
        <w:bottom w:val="double" w:sz="6" w:space="1" w:color="4F81BD" w:themeColor="accent1"/>
      </w:pBdr>
      <w:spacing w:before="240" w:after="240"/>
      <w:ind w:left="426" w:hanging="426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C5E4F"/>
    <w:pPr>
      <w:keepNext/>
      <w:keepLines/>
      <w:numPr>
        <w:ilvl w:val="1"/>
        <w:numId w:val="3"/>
      </w:numPr>
      <w:pBdr>
        <w:bottom w:val="single" w:sz="6" w:space="1" w:color="4F81BD" w:themeColor="accent1"/>
      </w:pBdr>
      <w:spacing w:before="120" w:after="240"/>
      <w:ind w:left="709" w:hanging="567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Titre3">
    <w:name w:val="heading 3"/>
    <w:basedOn w:val="Paragraphedeliste"/>
    <w:next w:val="Normal"/>
    <w:link w:val="Titre3Car"/>
    <w:uiPriority w:val="9"/>
    <w:unhideWhenUsed/>
    <w:qFormat/>
    <w:rsid w:val="009914ED"/>
    <w:pPr>
      <w:numPr>
        <w:ilvl w:val="2"/>
        <w:numId w:val="3"/>
      </w:numPr>
      <w:pBdr>
        <w:bottom w:val="dashed" w:sz="6" w:space="1" w:color="4F81BD" w:themeColor="accent1"/>
      </w:pBdr>
      <w:spacing w:before="120" w:after="240"/>
      <w:ind w:left="993" w:hanging="709"/>
      <w:outlineLvl w:val="2"/>
    </w:pPr>
    <w:rPr>
      <w:b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01B95"/>
  </w:style>
  <w:style w:type="paragraph" w:styleId="Pieddepage">
    <w:name w:val="footer"/>
    <w:basedOn w:val="Normal"/>
    <w:link w:val="Pieddepag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1B95"/>
  </w:style>
  <w:style w:type="paragraph" w:styleId="NormalWeb">
    <w:name w:val="Normal (Web)"/>
    <w:basedOn w:val="Normal"/>
    <w:uiPriority w:val="99"/>
    <w:unhideWhenUsed/>
    <w:rsid w:val="00101B95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fr-FR"/>
    </w:rPr>
  </w:style>
  <w:style w:type="table" w:styleId="Grilledutableau">
    <w:name w:val="Table Grid"/>
    <w:basedOn w:val="TableauNormal"/>
    <w:uiPriority w:val="59"/>
    <w:rsid w:val="006A3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441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417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93B64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212108"/>
    <w:pPr>
      <w:pBdr>
        <w:top w:val="single" w:sz="6" w:space="1" w:color="4F81BD" w:themeColor="accent1"/>
        <w:left w:val="single" w:sz="6" w:space="4" w:color="4F81BD" w:themeColor="accent1"/>
        <w:bottom w:val="single" w:sz="6" w:space="1" w:color="4F81BD" w:themeColor="accent1"/>
        <w:right w:val="single" w:sz="6" w:space="4" w:color="4F81BD" w:themeColor="accent1"/>
      </w:pBdr>
      <w:shd w:val="clear" w:color="auto" w:fill="B8CCE4" w:themeFill="accent1" w:themeFillTint="66"/>
      <w:spacing w:after="240"/>
      <w:contextualSpacing/>
      <w:jc w:val="center"/>
    </w:pPr>
    <w:rPr>
      <w:rFonts w:eastAsiaTheme="majorEastAsia" w:cstheme="majorBidi"/>
      <w:b/>
      <w:caps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12108"/>
    <w:rPr>
      <w:rFonts w:eastAsiaTheme="majorEastAsia" w:cstheme="majorBidi"/>
      <w:b/>
      <w:caps/>
      <w:spacing w:val="5"/>
      <w:kern w:val="28"/>
      <w:sz w:val="36"/>
      <w:szCs w:val="52"/>
      <w:shd w:val="clear" w:color="auto" w:fill="B8CCE4" w:themeFill="accent1" w:themeFillTint="66"/>
    </w:rPr>
  </w:style>
  <w:style w:type="character" w:customStyle="1" w:styleId="Titre1Car">
    <w:name w:val="Titre 1 Car"/>
    <w:basedOn w:val="Policepardfaut"/>
    <w:link w:val="Titre1"/>
    <w:uiPriority w:val="9"/>
    <w:rsid w:val="00212108"/>
    <w:rPr>
      <w:rFonts w:eastAsiaTheme="majorEastAsia" w:cstheme="majorBidi"/>
      <w:b/>
      <w:bCs/>
      <w:sz w:val="32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1C5E4F"/>
    <w:rPr>
      <w:rFonts w:eastAsiaTheme="majorEastAsia" w:cstheme="majorBidi"/>
      <w:b/>
      <w:bCs/>
      <w:sz w:val="28"/>
      <w:szCs w:val="26"/>
    </w:rPr>
  </w:style>
  <w:style w:type="paragraph" w:styleId="Sansinterligne">
    <w:name w:val="No Spacing"/>
    <w:aliases w:val="Eleve"/>
    <w:next w:val="Normal"/>
    <w:link w:val="SansinterligneCar"/>
    <w:uiPriority w:val="1"/>
    <w:qFormat/>
    <w:rsid w:val="00171FF1"/>
    <w:pPr>
      <w:spacing w:after="0" w:line="360" w:lineRule="auto"/>
      <w:jc w:val="both"/>
    </w:pPr>
    <w:rPr>
      <w:rFonts w:ascii="Segoe Script" w:hAnsi="Segoe Script"/>
      <w:b/>
      <w:color w:val="FFFFFF" w:themeColor="background1"/>
      <w:spacing w:val="20"/>
      <w:u w:val="dotted" w:color="000000" w:themeColor="text1"/>
    </w:rPr>
  </w:style>
  <w:style w:type="character" w:customStyle="1" w:styleId="Titre3Car">
    <w:name w:val="Titre 3 Car"/>
    <w:basedOn w:val="Policepardfaut"/>
    <w:link w:val="Titre3"/>
    <w:uiPriority w:val="9"/>
    <w:rsid w:val="009914ED"/>
    <w:rPr>
      <w:b/>
      <w:sz w:val="24"/>
      <w:lang w:eastAsia="fr-FR"/>
    </w:rPr>
  </w:style>
  <w:style w:type="character" w:customStyle="1" w:styleId="SansinterligneCar">
    <w:name w:val="Sans interligne Car"/>
    <w:aliases w:val="Eleve Car"/>
    <w:basedOn w:val="Policepardfaut"/>
    <w:link w:val="Sansinterligne"/>
    <w:uiPriority w:val="1"/>
    <w:rsid w:val="00171FF1"/>
    <w:rPr>
      <w:rFonts w:ascii="Segoe Script" w:hAnsi="Segoe Script"/>
      <w:b/>
      <w:color w:val="FFFFFF" w:themeColor="background1"/>
      <w:spacing w:val="20"/>
      <w:u w:val="dotted" w:color="000000" w:themeColor="text1"/>
    </w:rPr>
  </w:style>
  <w:style w:type="character" w:styleId="Lienhypertexte">
    <w:name w:val="Hyperlink"/>
    <w:basedOn w:val="Policepardfaut"/>
    <w:uiPriority w:val="99"/>
    <w:unhideWhenUsed/>
    <w:rsid w:val="00D55B84"/>
    <w:rPr>
      <w:color w:val="0000FF" w:themeColor="hyperlink"/>
      <w:u w:val="single"/>
    </w:rPr>
  </w:style>
  <w:style w:type="paragraph" w:customStyle="1" w:styleId="puces">
    <w:name w:val="puces"/>
    <w:basedOn w:val="Paragraphedeliste"/>
    <w:qFormat/>
    <w:rsid w:val="00D55B84"/>
    <w:pPr>
      <w:numPr>
        <w:numId w:val="4"/>
      </w:numPr>
      <w:ind w:left="851" w:hanging="284"/>
    </w:pPr>
    <w:rPr>
      <w:noProof/>
    </w:rPr>
  </w:style>
  <w:style w:type="paragraph" w:customStyle="1" w:styleId="Paragraphedeliste1">
    <w:name w:val="Paragraphe de liste1"/>
    <w:basedOn w:val="Normal"/>
    <w:rsid w:val="00EE0861"/>
    <w:pPr>
      <w:ind w:left="720"/>
      <w:contextualSpacing/>
      <w:jc w:val="left"/>
    </w:pPr>
    <w:rPr>
      <w:rFonts w:ascii="Times New Roman" w:eastAsia="Times New Roman" w:hAnsi="Times New Roman" w:cs="Times New Roman"/>
      <w:szCs w:val="24"/>
      <w:lang w:eastAsia="fr-FR"/>
    </w:rPr>
  </w:style>
  <w:style w:type="paragraph" w:customStyle="1" w:styleId="Qustion">
    <w:name w:val="Qustion"/>
    <w:basedOn w:val="Paragraphedeliste"/>
    <w:qFormat/>
    <w:rsid w:val="00BC15F6"/>
    <w:pPr>
      <w:numPr>
        <w:numId w:val="15"/>
      </w:numPr>
      <w:ind w:left="426" w:hanging="426"/>
    </w:pPr>
    <w:rPr>
      <w:i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70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rems7881:Documents:lycee_jules_ferry:19%20-%20STI2D:0-ressources:ITEC:profs:travail:charte_ITEC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00D54-2B24-074A-846D-D5E896E8B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Macintosh%20HD:Users:rems7881:Documents:lycee_jules_ferry:19%20-%20STI2D:0-ressources:ITEC:profs:travail:charte_ITEC.dotx</Template>
  <TotalTime>812</TotalTime>
  <Pages>2</Pages>
  <Words>203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STAVRAKAS Rémi</dc:creator>
  <cp:lastModifiedBy>Anne Le Sech</cp:lastModifiedBy>
  <cp:revision>46</cp:revision>
  <cp:lastPrinted>2012-02-08T13:25:00Z</cp:lastPrinted>
  <dcterms:created xsi:type="dcterms:W3CDTF">2012-02-02T09:21:00Z</dcterms:created>
  <dcterms:modified xsi:type="dcterms:W3CDTF">2020-09-20T13:49:00Z</dcterms:modified>
</cp:coreProperties>
</file>