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7"/>
        <w:gridCol w:w="2900"/>
      </w:tblGrid>
      <w:tr w:rsidR="008B1E9A" w:rsidRPr="007F1A2A" w14:paraId="11B6BCC2" w14:textId="77777777" w:rsidTr="00410F26">
        <w:tc>
          <w:tcPr>
            <w:tcW w:w="4077" w:type="dxa"/>
          </w:tcPr>
          <w:p w14:paraId="4E900AA7" w14:textId="77777777" w:rsidR="008B1E9A" w:rsidRPr="007F1A2A" w:rsidRDefault="008B1E9A" w:rsidP="00410F26">
            <w:pPr>
              <w:rPr>
                <w:sz w:val="30"/>
                <w:szCs w:val="30"/>
              </w:rPr>
            </w:pPr>
            <w:r w:rsidRPr="007F1A2A">
              <w:rPr>
                <w:sz w:val="30"/>
                <w:szCs w:val="30"/>
              </w:rPr>
              <w:t>Nom : ………………………………</w:t>
            </w:r>
          </w:p>
        </w:tc>
        <w:tc>
          <w:tcPr>
            <w:tcW w:w="2900" w:type="dxa"/>
          </w:tcPr>
          <w:p w14:paraId="06F575D9" w14:textId="77777777" w:rsidR="008B1E9A" w:rsidRPr="007F1A2A" w:rsidRDefault="008B1E9A" w:rsidP="00410F26">
            <w:pPr>
              <w:rPr>
                <w:sz w:val="30"/>
                <w:szCs w:val="30"/>
              </w:rPr>
            </w:pPr>
            <w:r w:rsidRPr="007F1A2A">
              <w:rPr>
                <w:sz w:val="30"/>
                <w:szCs w:val="30"/>
              </w:rPr>
              <w:t>Classe : ………</w:t>
            </w:r>
            <w:proofErr w:type="gramStart"/>
            <w:r w:rsidRPr="007F1A2A">
              <w:rPr>
                <w:sz w:val="30"/>
                <w:szCs w:val="30"/>
              </w:rPr>
              <w:t>…….</w:t>
            </w:r>
            <w:proofErr w:type="gramEnd"/>
            <w:r w:rsidRPr="007F1A2A">
              <w:rPr>
                <w:sz w:val="30"/>
                <w:szCs w:val="30"/>
              </w:rPr>
              <w:t>.</w:t>
            </w:r>
          </w:p>
        </w:tc>
      </w:tr>
      <w:tr w:rsidR="008B1E9A" w:rsidRPr="007F1A2A" w14:paraId="7757FB78" w14:textId="77777777" w:rsidTr="00410F26">
        <w:tc>
          <w:tcPr>
            <w:tcW w:w="4077" w:type="dxa"/>
          </w:tcPr>
          <w:p w14:paraId="2A74176C" w14:textId="77777777" w:rsidR="008B1E9A" w:rsidRPr="007F1A2A" w:rsidRDefault="008B1E9A" w:rsidP="00410F26">
            <w:pPr>
              <w:rPr>
                <w:sz w:val="30"/>
                <w:szCs w:val="30"/>
              </w:rPr>
            </w:pPr>
            <w:r w:rsidRPr="007F1A2A">
              <w:rPr>
                <w:sz w:val="30"/>
                <w:szCs w:val="30"/>
              </w:rPr>
              <w:t>Prénom : …………………………</w:t>
            </w:r>
          </w:p>
        </w:tc>
        <w:tc>
          <w:tcPr>
            <w:tcW w:w="2900" w:type="dxa"/>
          </w:tcPr>
          <w:p w14:paraId="42B365DF" w14:textId="77777777" w:rsidR="008B1E9A" w:rsidRPr="007F1A2A" w:rsidRDefault="008B1E9A" w:rsidP="00410F26">
            <w:pPr>
              <w:rPr>
                <w:sz w:val="30"/>
                <w:szCs w:val="30"/>
              </w:rPr>
            </w:pPr>
            <w:r w:rsidRPr="007F1A2A">
              <w:rPr>
                <w:sz w:val="30"/>
                <w:szCs w:val="30"/>
              </w:rPr>
              <w:t>Date : …………</w:t>
            </w:r>
            <w:proofErr w:type="gramStart"/>
            <w:r w:rsidRPr="007F1A2A">
              <w:rPr>
                <w:sz w:val="30"/>
                <w:szCs w:val="30"/>
              </w:rPr>
              <w:t>…….</w:t>
            </w:r>
            <w:proofErr w:type="gramEnd"/>
            <w:r w:rsidRPr="007F1A2A">
              <w:rPr>
                <w:sz w:val="30"/>
                <w:szCs w:val="30"/>
              </w:rPr>
              <w:t>.</w:t>
            </w:r>
          </w:p>
        </w:tc>
      </w:tr>
    </w:tbl>
    <w:p w14:paraId="0557142C" w14:textId="77777777" w:rsidR="008B1E9A" w:rsidRDefault="008B1E9A" w:rsidP="008B1E9A"/>
    <w:p w14:paraId="78AD8CE9" w14:textId="7CF20613" w:rsidR="008B1E9A" w:rsidRDefault="000230E2" w:rsidP="00770861">
      <w:pPr>
        <w:pStyle w:val="Qustion"/>
      </w:pPr>
      <w:r>
        <w:t>N</w:t>
      </w:r>
      <w:r w:rsidRPr="000230E2">
        <w:t>ombre d’emballages placés dans le carton de transport</w:t>
      </w:r>
      <w:r>
        <w:t> :</w:t>
      </w:r>
    </w:p>
    <w:p w14:paraId="5C94D74F" w14:textId="77777777" w:rsidR="000230E2" w:rsidRPr="000230E2" w:rsidRDefault="000230E2" w:rsidP="000230E2"/>
    <w:p w14:paraId="6E3E97B7" w14:textId="303B565C" w:rsidR="000230E2" w:rsidRPr="000230E2" w:rsidRDefault="000230E2" w:rsidP="000230E2">
      <w:pPr>
        <w:pStyle w:val="Sansinterligne"/>
        <w:tabs>
          <w:tab w:val="left" w:pos="10204"/>
        </w:tabs>
      </w:pPr>
      <w:r w:rsidRPr="000230E2">
        <w:t xml:space="preserve">32 emballages de </w:t>
      </w:r>
      <w:proofErr w:type="spellStart"/>
      <w:r w:rsidRPr="000230E2">
        <w:t>Boost’Apile</w:t>
      </w:r>
      <w:proofErr w:type="spellEnd"/>
      <w:r w:rsidRPr="000230E2">
        <w:rPr>
          <w:vertAlign w:val="subscript"/>
        </w:rPr>
        <w:t>®</w:t>
      </w:r>
      <w:r w:rsidRPr="000230E2">
        <w:t xml:space="preserve"> dans un carton de transport.</w:t>
      </w:r>
      <w:r>
        <w:tab/>
      </w:r>
    </w:p>
    <w:p w14:paraId="2C3C3A76" w14:textId="30105F71" w:rsidR="000230E2" w:rsidRDefault="000230E2" w:rsidP="00770861">
      <w:pPr>
        <w:pStyle w:val="Qustion"/>
      </w:pPr>
      <w:r w:rsidRPr="000230E2">
        <w:t>2 principaux inconvénients de l'actuel emballage</w:t>
      </w:r>
      <w:r>
        <w:t> :</w:t>
      </w:r>
    </w:p>
    <w:p w14:paraId="7F2A3F60" w14:textId="77777777" w:rsidR="000230E2" w:rsidRDefault="000230E2" w:rsidP="000230E2"/>
    <w:p w14:paraId="603EEB1B" w14:textId="3BA18609" w:rsidR="000230E2" w:rsidRPr="000230E2" w:rsidRDefault="000230E2" w:rsidP="00410F26">
      <w:pPr>
        <w:pStyle w:val="puces"/>
        <w:numPr>
          <w:ilvl w:val="0"/>
          <w:numId w:val="0"/>
        </w:numPr>
        <w:tabs>
          <w:tab w:val="left" w:pos="10204"/>
        </w:tabs>
        <w:ind w:left="567" w:hanging="283"/>
        <w:rPr>
          <w:rFonts w:ascii="Segoe Script" w:hAnsi="Segoe Script"/>
          <w:b/>
          <w:color w:val="1F497D" w:themeColor="text2"/>
          <w:spacing w:val="20"/>
          <w:u w:val="dotted" w:color="000000" w:themeColor="text1"/>
        </w:rPr>
      </w:pPr>
      <w:r w:rsidRPr="000230E2">
        <w:t>1 -</w:t>
      </w:r>
      <w:r>
        <w:t xml:space="preserve"> </w:t>
      </w:r>
      <w:r w:rsidR="00410F26" w:rsidRPr="009F13E3">
        <w:rPr>
          <w:rStyle w:val="SansinterligneCar"/>
        </w:rPr>
        <w:t>Matière plastique polluante</w:t>
      </w:r>
      <w:r w:rsidR="00410F26">
        <w:rPr>
          <w:rFonts w:ascii="Segoe Script" w:hAnsi="Segoe Script"/>
          <w:b/>
          <w:color w:val="1F497D" w:themeColor="text2"/>
          <w:spacing w:val="20"/>
          <w:u w:val="dotted" w:color="000000" w:themeColor="text1"/>
        </w:rPr>
        <w:tab/>
      </w:r>
    </w:p>
    <w:p w14:paraId="68CE51FC" w14:textId="44585A4F" w:rsidR="000230E2" w:rsidRPr="000230E2" w:rsidRDefault="000230E2" w:rsidP="000230E2">
      <w:pPr>
        <w:pStyle w:val="Sansinterligne"/>
        <w:tabs>
          <w:tab w:val="left" w:pos="10204"/>
        </w:tabs>
        <w:ind w:left="284"/>
      </w:pPr>
      <w:r w:rsidRPr="000230E2">
        <w:rPr>
          <w:rFonts w:asciiTheme="minorHAnsi" w:hAnsiTheme="minorHAnsi"/>
          <w:b w:val="0"/>
          <w:noProof/>
          <w:color w:val="auto"/>
          <w:spacing w:val="0"/>
          <w:u w:val="none"/>
        </w:rPr>
        <w:t xml:space="preserve">2 - </w:t>
      </w:r>
      <w:r w:rsidR="00410F26">
        <w:t>Grandes di</w:t>
      </w:r>
      <w:r w:rsidR="001D0176">
        <w:t>mensions = pénalisant pour le transport</w:t>
      </w:r>
      <w:r>
        <w:tab/>
      </w:r>
    </w:p>
    <w:p w14:paraId="12CE311A" w14:textId="003D40DF" w:rsidR="000230E2" w:rsidRDefault="00E31CA9" w:rsidP="00770861">
      <w:pPr>
        <w:pStyle w:val="Qustion"/>
      </w:pPr>
      <w:r>
        <w:t>C</w:t>
      </w:r>
      <w:r w:rsidRPr="00E31CA9">
        <w:t xml:space="preserve">roquis </w:t>
      </w:r>
      <w:r>
        <w:t>du positionnement du transformateur :</w:t>
      </w:r>
    </w:p>
    <w:p w14:paraId="64AE4D06" w14:textId="77777777" w:rsidR="00E31CA9" w:rsidRDefault="00E31CA9" w:rsidP="00E31CA9"/>
    <w:p w14:paraId="0DCDC47C" w14:textId="53C0D8DB" w:rsidR="00E31CA9" w:rsidRDefault="00E31CA9" w:rsidP="00E31CA9">
      <w:r>
        <w:rPr>
          <w:noProof/>
          <w:lang w:eastAsia="fr-FR"/>
        </w:rPr>
        <mc:AlternateContent>
          <mc:Choice Requires="wps">
            <w:drawing>
              <wp:inline distT="0" distB="0" distL="0" distR="0" wp14:anchorId="501193C9" wp14:editId="0E199E12">
                <wp:extent cx="6225540" cy="4135413"/>
                <wp:effectExtent l="50800" t="25400" r="73660" b="106680"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25540" cy="413541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mv="urn:schemas-microsoft-com:mac:vml" xmlns:mo="http://schemas.microsoft.com/office/mac/office/2008/main" xmlns="">
            <w:pict>
              <v:rect id="Rectangle 6" o:spid="_x0000_s1026" style="width:490.2pt;height:32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">
                <v:shadow on="t" opacity="22937f" mv:blur="40000f" origin=",.5" offset="0,23000emu"/>
                <w10:anchorlock/>
              </v:rect>
            </w:pict>
          </mc:Fallback>
        </mc:AlternateContent>
      </w:r>
    </w:p>
    <w:p w14:paraId="4B369C9A" w14:textId="77777777" w:rsidR="00E31CA9" w:rsidRPr="00E31CA9" w:rsidRDefault="00E31CA9" w:rsidP="00E31CA9"/>
    <w:p w14:paraId="48EE67A1" w14:textId="4DA1AE22" w:rsidR="00E31CA9" w:rsidRDefault="00E31CA9" w:rsidP="00770861">
      <w:pPr>
        <w:pStyle w:val="Qustion"/>
      </w:pPr>
      <w:r>
        <w:t>Manipulation SolidWorks</w:t>
      </w:r>
    </w:p>
    <w:p w14:paraId="1C5E8CF0" w14:textId="77777777" w:rsidR="00E31CA9" w:rsidRDefault="00E31CA9" w:rsidP="00770861">
      <w:pPr>
        <w:pStyle w:val="Qustion"/>
      </w:pPr>
      <w:r>
        <w:t>Manipulation SolidWorks</w:t>
      </w:r>
    </w:p>
    <w:p w14:paraId="72519319" w14:textId="77777777" w:rsidR="00E31CA9" w:rsidRDefault="00E31CA9" w:rsidP="00770861">
      <w:pPr>
        <w:pStyle w:val="Qustion"/>
      </w:pPr>
      <w:r>
        <w:t>Manipulation SolidWorks</w:t>
      </w:r>
    </w:p>
    <w:p w14:paraId="3E8523F6" w14:textId="77777777" w:rsidR="00E31CA9" w:rsidRDefault="00E31CA9" w:rsidP="00770861">
      <w:pPr>
        <w:pStyle w:val="Qustion"/>
      </w:pPr>
      <w:r>
        <w:t>Manipulation SolidWorks</w:t>
      </w:r>
    </w:p>
    <w:p w14:paraId="5C93AE94" w14:textId="1E58D097" w:rsidR="00E31CA9" w:rsidRDefault="00E31CA9">
      <w:pPr>
        <w:spacing w:after="200" w:line="276" w:lineRule="auto"/>
        <w:ind w:left="0"/>
        <w:jc w:val="left"/>
      </w:pPr>
      <w:r>
        <w:br w:type="page"/>
      </w:r>
    </w:p>
    <w:p w14:paraId="381471B5" w14:textId="2046FE49" w:rsidR="00770861" w:rsidRDefault="00770861" w:rsidP="00770861">
      <w:pPr>
        <w:pStyle w:val="Qustion"/>
      </w:pPr>
      <w:r>
        <w:lastRenderedPageBreak/>
        <w:t>C</w:t>
      </w:r>
      <w:r w:rsidRPr="00E31CA9">
        <w:t xml:space="preserve">roquis </w:t>
      </w:r>
      <w:r>
        <w:t>du positionnement de l’emballage dans le carton de transport :</w:t>
      </w:r>
    </w:p>
    <w:p w14:paraId="43800C5D" w14:textId="77777777" w:rsidR="00841C8E" w:rsidRPr="00841C8E" w:rsidRDefault="00841C8E" w:rsidP="00841C8E"/>
    <w:p w14:paraId="035B0B64" w14:textId="12CDA952" w:rsidR="00770861" w:rsidRDefault="00841C8E" w:rsidP="0007506D">
      <w:pPr>
        <w:jc w:val="center"/>
      </w:pPr>
      <w:r>
        <w:rPr>
          <w:noProof/>
          <w:lang w:eastAsia="fr-FR"/>
        </w:rPr>
        <mc:AlternateContent>
          <mc:Choice Requires="wpg">
            <w:drawing>
              <wp:inline distT="0" distB="0" distL="0" distR="0" wp14:anchorId="76E57153" wp14:editId="0879768F">
                <wp:extent cx="5320274" cy="2386183"/>
                <wp:effectExtent l="50800" t="25400" r="64770" b="78105"/>
                <wp:docPr id="20" name="Grouper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20274" cy="2386183"/>
                          <a:chOff x="-720726" y="0"/>
                          <a:chExt cx="6945757" cy="3112186"/>
                        </a:xfrm>
                      </wpg:grpSpPr>
                      <wps:wsp>
                        <wps:cNvPr id="7" name="Rectangle 7"/>
                        <wps:cNvSpPr/>
                        <wps:spPr>
                          <a:xfrm>
                            <a:off x="-720726" y="0"/>
                            <a:ext cx="6945757" cy="3073401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rgbClr val="00000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9" name="Grouper 19"/>
                        <wpg:cNvGrpSpPr/>
                        <wpg:grpSpPr>
                          <a:xfrm>
                            <a:off x="-543607" y="33492"/>
                            <a:ext cx="5719492" cy="3078694"/>
                            <a:chOff x="-2317162" y="-183678"/>
                            <a:chExt cx="5719492" cy="3078694"/>
                          </a:xfrm>
                        </wpg:grpSpPr>
                        <wpg:grpSp>
                          <wpg:cNvPr id="17" name="Grouper 17"/>
                          <wpg:cNvGrpSpPr/>
                          <wpg:grpSpPr>
                            <a:xfrm>
                              <a:off x="0" y="0"/>
                              <a:ext cx="3402330" cy="2497455"/>
                              <a:chOff x="0" y="0"/>
                              <a:chExt cx="3402330" cy="2497455"/>
                            </a:xfrm>
                          </wpg:grpSpPr>
                          <wps:wsp>
                            <wps:cNvPr id="10" name="Rectangle 10"/>
                            <wps:cNvSpPr/>
                            <wps:spPr>
                              <a:xfrm>
                                <a:off x="1447800" y="0"/>
                                <a:ext cx="1954530" cy="1773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cmpd="sng">
                                <a:solidFill>
                                  <a:srgbClr val="000000"/>
                                </a:solidFill>
                                <a:prstDash val="dash"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9" name="Rectangle 9"/>
                            <wps:cNvSpPr/>
                            <wps:spPr>
                              <a:xfrm>
                                <a:off x="0" y="723900"/>
                                <a:ext cx="1954530" cy="1773555"/>
                              </a:xfrm>
                              <a:prstGeom prst="rect">
                                <a:avLst/>
                              </a:prstGeom>
                              <a:noFill/>
                              <a:ln w="28575" cmpd="sng">
                                <a:solidFill>
                                  <a:srgbClr val="000000"/>
                                </a:solidFill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1" name="Connecteur droit 11"/>
                            <wps:cNvCnPr/>
                            <wps:spPr>
                              <a:xfrm flipV="1">
                                <a:off x="0" y="0"/>
                                <a:ext cx="1447800" cy="723900"/>
                              </a:xfrm>
                              <a:prstGeom prst="line">
                                <a:avLst/>
                              </a:prstGeom>
                              <a:solidFill>
                                <a:srgbClr val="FFFFFF"/>
                              </a:solidFill>
                              <a:ln w="28575" cmpd="sng">
                                <a:solidFill>
                                  <a:srgbClr val="000000"/>
                                </a:solidFill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  <wps:wsp>
                            <wps:cNvPr id="12" name="Connecteur droit 12"/>
                            <wps:cNvCnPr/>
                            <wps:spPr>
                              <a:xfrm flipV="1">
                                <a:off x="1954530" y="0"/>
                                <a:ext cx="1447800" cy="723900"/>
                              </a:xfrm>
                              <a:prstGeom prst="line">
                                <a:avLst/>
                              </a:prstGeom>
                              <a:solidFill>
                                <a:srgbClr val="FFFFFF"/>
                              </a:solidFill>
                              <a:ln w="28575" cmpd="sng">
                                <a:solidFill>
                                  <a:srgbClr val="000000"/>
                                </a:solidFill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  <wps:wsp>
                            <wps:cNvPr id="13" name="Connecteur droit 13"/>
                            <wps:cNvCnPr/>
                            <wps:spPr>
                              <a:xfrm flipV="1">
                                <a:off x="1954530" y="1773555"/>
                                <a:ext cx="1447800" cy="723900"/>
                              </a:xfrm>
                              <a:prstGeom prst="line">
                                <a:avLst/>
                              </a:prstGeom>
                              <a:solidFill>
                                <a:srgbClr val="FFFFFF"/>
                              </a:solidFill>
                              <a:ln w="28575" cmpd="sng">
                                <a:solidFill>
                                  <a:srgbClr val="000000"/>
                                </a:solidFill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  <wps:wsp>
                            <wps:cNvPr id="14" name="Connecteur droit 14"/>
                            <wps:cNvCnPr/>
                            <wps:spPr>
                              <a:xfrm flipV="1">
                                <a:off x="0" y="1773555"/>
                                <a:ext cx="1447800" cy="723900"/>
                              </a:xfrm>
                              <a:prstGeom prst="line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cmpd="sng">
                                <a:solidFill>
                                  <a:srgbClr val="000000"/>
                                </a:solidFill>
                                <a:prstDash val="dash"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  <wps:wsp>
                            <wps:cNvPr id="15" name="Connecteur droit 15"/>
                            <wps:cNvCnPr/>
                            <wps:spPr>
                              <a:xfrm flipV="1">
                                <a:off x="1447800" y="0"/>
                                <a:ext cx="1954530" cy="0"/>
                              </a:xfrm>
                              <a:prstGeom prst="line">
                                <a:avLst/>
                              </a:prstGeom>
                              <a:solidFill>
                                <a:srgbClr val="FFFFFF"/>
                              </a:solidFill>
                              <a:ln w="28575" cmpd="sng">
                                <a:solidFill>
                                  <a:srgbClr val="000000"/>
                                </a:solidFill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  <wps:wsp>
                            <wps:cNvPr id="16" name="Connecteur droit 16"/>
                            <wps:cNvCnPr/>
                            <wps:spPr>
                              <a:xfrm>
                                <a:off x="3402330" y="0"/>
                                <a:ext cx="0" cy="1773555"/>
                              </a:xfrm>
                              <a:prstGeom prst="line">
                                <a:avLst/>
                              </a:prstGeom>
                              <a:solidFill>
                                <a:srgbClr val="FFFFFF"/>
                              </a:solidFill>
                              <a:ln w="28575" cmpd="sng">
                                <a:solidFill>
                                  <a:srgbClr val="000000"/>
                                </a:solidFill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wpg:grpSp>
                        <wps:wsp>
                          <wps:cNvPr id="18" name="Zone de texte 18"/>
                          <wps:cNvSpPr txBox="1"/>
                          <wps:spPr>
                            <a:xfrm>
                              <a:off x="-48899" y="2496871"/>
                              <a:ext cx="2002100" cy="39814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C572A759-6A51-4108-AA02-DFA0A04FC94B}">
  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  </a:ext>
                            </a:extLst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0BA6A326" w14:textId="77777777" w:rsidR="00AD7807" w:rsidRDefault="00AD7807" w:rsidP="00841C8E">
                                <w:pPr>
                                  <w:ind w:left="0"/>
                                </w:pPr>
                                <w:r>
                                  <w:t>Carton de transport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1" name="Zone de texte 21"/>
                          <wps:cNvSpPr txBox="1"/>
                          <wps:spPr>
                            <a:xfrm>
                              <a:off x="-2317155" y="-183678"/>
                              <a:ext cx="2003984" cy="67179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C572A759-6A51-4108-AA02-DFA0A04FC94B}">
  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  </a:ext>
                            </a:extLst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0F50974E" w14:textId="5629E12A" w:rsidR="00AD7807" w:rsidRDefault="00AD7807" w:rsidP="00841C8E">
                                <w:pPr>
                                  <w:ind w:left="0"/>
                                </w:pPr>
                                <w:r>
                                  <w:t>Dim. Carton :</w:t>
                                </w:r>
                              </w:p>
                              <w:p w14:paraId="1FAFD9DB" w14:textId="384578FB" w:rsidR="00AD7807" w:rsidRDefault="00AD7807" w:rsidP="00666931">
                                <w:pPr>
                                  <w:pStyle w:val="Sansinterligne"/>
                                </w:pPr>
                                <w:r>
                                  <w:t xml:space="preserve">LL x </w:t>
                                </w:r>
                                <w:proofErr w:type="spellStart"/>
                                <w:r>
                                  <w:t>ll</w:t>
                                </w:r>
                                <w:proofErr w:type="spellEnd"/>
                                <w:r>
                                  <w:t xml:space="preserve"> x HH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2" name="Zone de texte 22"/>
                          <wps:cNvSpPr txBox="1"/>
                          <wps:spPr>
                            <a:xfrm>
                              <a:off x="-2317162" y="723917"/>
                              <a:ext cx="1909485" cy="75612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C572A759-6A51-4108-AA02-DFA0A04FC94B}">
  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  </a:ext>
                            </a:extLst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4747E284" w14:textId="0E408E1C" w:rsidR="00AD7807" w:rsidRDefault="00AD7807" w:rsidP="00841C8E">
                                <w:pPr>
                                  <w:ind w:left="0"/>
                                </w:pPr>
                                <w:r>
                                  <w:t>Dim. Emballage :</w:t>
                                </w:r>
                              </w:p>
                              <w:p w14:paraId="2BC9BB92" w14:textId="77777777" w:rsidR="00AD7807" w:rsidRDefault="00AD7807" w:rsidP="00666931">
                                <w:pPr>
                                  <w:pStyle w:val="Sansinterligne"/>
                                </w:pPr>
                                <w:r>
                                  <w:t xml:space="preserve">LL x </w:t>
                                </w:r>
                                <w:proofErr w:type="spellStart"/>
                                <w:r>
                                  <w:t>ll</w:t>
                                </w:r>
                                <w:proofErr w:type="spellEnd"/>
                                <w:r>
                                  <w:t xml:space="preserve"> x HH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mv="urn:schemas-microsoft-com:mac:vml" xmlns:mo="http://schemas.microsoft.com/office/mac/office/2008/main" xmlns="">
            <w:pict>
              <v:group id="Grouper 20" o:spid="_x0000_s1026" style="width:418.9pt;height:187.9pt;mso-position-horizontal-relative:char;mso-position-vertical-relative:line" coordorigin="-720726" coordsize="6945757,3112186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">
                <v:rect id="Rectangle 7" o:spid="_x0000_s1027" style="position:absolute;left:-720726;width:6945757;height:3073401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QPj+GwwAA&#10;ANoAAAAPAAAAZHJzL2Rvd25yZXYueG1sRI9Ba8JAFITvBf/D8oTe6sam2BJdRRRLpRebCl4f2Wc2&#10;mH0bsmuS/ntXEHocZuYbZrEabC06an3lWMF0koAgLpyuuFRw/N29fIDwAVlj7ZgU/JGH1XL0tMBM&#10;u55/qMtDKSKEfYYKTAhNJqUvDFn0E9cQR+/sWoshyraUusU+wm0tX5NkJi1WHBcMNrQxVFzyq1Uw&#10;+652XW6m6XX72R36t/R02m9TpZ7Hw3oOItAQ/sOP9pdW8A73K/EGyOUN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BQPj+GwwAAANoAAAAPAAAAAAAAAAAAAAAAAJcCAABkcnMvZG93&#10;bnJldi54bWxQSwUGAAAAAAQABAD1AAAAhwMAAAAA&#10;" filled="f">
                  <v:shadow on="t" opacity="22937f" mv:blur="40000f" origin=",.5" offset="0,23000emu"/>
                </v:rect>
                <v:group id="Grouper 19" o:spid="_x0000_s1028" style="position:absolute;left:-543607;top:33492;width:5719492;height:3078694" coordorigin="-2317162,-183678" coordsize="5719492,3078694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">
                  <v:group id="Grouper 17" o:spid="_x0000_s1029" style="position:absolute;width:3402330;height:2497455" coordsize="3402330,2497455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">
                    <v:rect id="Rectangle 10" o:spid="_x0000_s1030" style="position:absolute;left:1447800;width:1954530;height:1773555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y8F25xAAA&#10;ANsAAAAPAAAAZHJzL2Rvd25yZXYueG1sRI9Bb8IwDIXvk/gPkZG4jRQOaCsEhJAqth42je3CzTSm&#10;rWicKglQ/v18mLSbrff83ufVZnCdulGIrWcDs2kGirjytuXawM938fwCKiZki51nMvCgCJv16GmF&#10;ufV3/qLbIdVKQjjmaKBJqc+1jlVDDuPU98SinX1wmGQNtbYB7xLuOj3PsoV22LI0NNjTrqHqcrg6&#10;A8X+UZTlpz9foz7O3j9OoSxegzGT8bBdgko0pH/z3/WbFXyhl19kAL3+BQ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MvBducQAAADbAAAADwAAAAAAAAAAAAAAAACXAgAAZHJzL2Rv&#10;d25yZXYueG1sUEsFBgAAAAAEAAQA9QAAAIgDAAAAAA==&#10;" strokeweight="1pt">
                      <v:stroke dashstyle="dash"/>
                    </v:rect>
                    <v:rect id="Rectangle 9" o:spid="_x0000_s1031" style="position:absolute;top:723900;width:1954530;height:1773555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1t+Z3xAAA&#10;ANoAAAAPAAAAZHJzL2Rvd25yZXYueG1sRI/dasJAFITvBd9hOYJ3ulGoP6mrSLAgFYWq2F6eZo9J&#10;MHs2ZLcmffuuIPRymJlvmMWqNaW4U+0KywpGwwgEcWp1wZmC8+ltMAPhPLLG0jIp+CUHq2W3s8BY&#10;24Y/6H70mQgQdjEqyL2vYildmpNBN7QVcfCutjbog6wzqWtsAtyUchxFE2mw4LCQY0VJTunt+GMU&#10;rCW/70ZJM5se9p8vyWVjq2/7pVS/165fQXhq/X/42d5qBXN4XAk3QC7/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dbfmd8QAAADaAAAADwAAAAAAAAAAAAAAAACXAgAAZHJzL2Rv&#10;d25yZXYueG1sUEsFBgAAAAAEAAQA9QAAAIgDAAAAAA==&#10;" filled="f" strokeweight="2.25pt"/>
                    <v:line id="Connecteur droit 11" o:spid="_x0000_s1032" style="position:absolute;flip:y;visibility:visible;mso-wrap-style:square" from="0,0" to="1447800,72390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" filled="t" strokeweight="2.25pt"/>
                    <v:line id="Connecteur droit 12" o:spid="_x0000_s1033" style="position:absolute;flip:y;visibility:visible;mso-wrap-style:square" from="1954530,0" to="3402330,72390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" filled="t" strokeweight="2.25pt"/>
                    <v:line id="Connecteur droit 13" o:spid="_x0000_s1034" style="position:absolute;flip:y;visibility:visible;mso-wrap-style:square" from="1954530,1773555" to="3402330,2497455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" filled="t" strokeweight="2.25pt"/>
                    <v:line id="Connecteur droit 14" o:spid="_x0000_s1035" style="position:absolute;flip:y;visibility:visible;mso-wrap-style:square" from="0,1773555" to="1447800,2497455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" filled="t" strokeweight="1pt">
                      <v:stroke dashstyle="dash"/>
                    </v:line>
                    <v:line id="Connecteur droit 15" o:spid="_x0000_s1036" style="position:absolute;flip:y;visibility:visible;mso-wrap-style:square" from="1447800,0" to="3402330,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" filled="t" strokeweight="2.25pt"/>
                    <v:line id="Connecteur droit 16" o:spid="_x0000_s1037" style="position:absolute;visibility:visible;mso-wrap-style:square" from="3402330,0" to="3402330,1773555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" filled="t" strokeweight="2.25pt"/>
                  </v:group>
                  <v:shapetype id="_x0000_t202" coordsize="21600,21600" o:spt="202" path="m0,0l0,21600,21600,21600,21600,0xe">
                    <v:stroke joinstyle="miter"/>
                    <v:path gradientshapeok="t" o:connecttype="rect"/>
                  </v:shapetype>
                  <v:shape id="Zone de texte 18" o:spid="_x0000_s1038" type="#_x0000_t202" style="position:absolute;left:-48899;top:2496871;width:2002100;height:398145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i9tn/xAAA&#10;ANsAAAAPAAAAZHJzL2Rvd25yZXYueG1sRI9Pa8JAEMXvQr/DMgVvuttiRaOrlJaCpxbjH/A2ZMck&#10;NDsbslsTv33nUOhthvfmvd+st4Nv1I26WAe28DQ1oIiL4GouLRwPH5MFqJiQHTaBycKdImw3D6M1&#10;Zi70vKdbnkolIRwztFCl1GZax6Iij3EaWmLRrqHzmGTtSu067CXcN/rZmLn2WLM0VNjSW0XFd/7j&#10;LZw+r5fzzHyV7/6l7cNgNPultnb8OLyuQCUa0r/573rnBF9g5RcZQG9+AQ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ovbZ/8QAAADbAAAADwAAAAAAAAAAAAAAAACXAgAAZHJzL2Rv&#10;d25yZXYueG1sUEsFBgAAAAAEAAQA9QAAAIgDAAAAAA==&#10;" filled="f" stroked="f">
                    <v:textbox>
                      <w:txbxContent>
                        <w:p w14:paraId="0BA6A326" w14:textId="77777777" w:rsidR="00AD7807" w:rsidRDefault="00AD7807" w:rsidP="00841C8E">
                          <w:pPr>
                            <w:ind w:left="0"/>
                          </w:pPr>
                          <w:r>
                            <w:t>Carton de transport</w:t>
                          </w:r>
                        </w:p>
                      </w:txbxContent>
                    </v:textbox>
                  </v:shape>
                  <v:shape id="Zone de texte 21" o:spid="_x0000_s1039" type="#_x0000_t202" style="position:absolute;left:-2317155;top:-183678;width:2003984;height:671795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9oLrfwgAA&#10;ANsAAAAPAAAAZHJzL2Rvd25yZXYueG1sRI9Bi8IwFITvwv6H8ARvmigq2jXKoix4UtRdYW+P5tkW&#10;m5fSZG3990YQPA4z8w2zWLW2FDeqfeFYw3CgQBCnzhScafg5ffdnIHxANlg6Jg138rBafnQWmBjX&#10;8IFux5CJCGGfoIY8hCqR0qc5WfQDVxFH7+JqiyHKOpOmxibCbSlHSk2lxYLjQo4VrXNKr8d/q+F3&#10;d/k7j9U+29hJ1bhWSbZzqXWv2359ggjUhnf41d4aDaMhPL/EHyCXD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P2gut/CAAAA2wAAAA8AAAAAAAAAAAAAAAAAlwIAAGRycy9kb3du&#10;cmV2LnhtbFBLBQYAAAAABAAEAPUAAACGAwAAAAA=&#10;" filled="f" stroked="f">
                    <v:textbox>
                      <w:txbxContent>
                        <w:p w14:paraId="0F50974E" w14:textId="5629E12A" w:rsidR="00AD7807" w:rsidRDefault="00AD7807" w:rsidP="00841C8E">
                          <w:pPr>
                            <w:ind w:left="0"/>
                          </w:pPr>
                          <w:r>
                            <w:t>Dim. Carton :</w:t>
                          </w:r>
                        </w:p>
                        <w:p w14:paraId="1FAFD9DB" w14:textId="384578FB" w:rsidR="00AD7807" w:rsidRDefault="00AD7807" w:rsidP="00666931">
                          <w:pPr>
                            <w:pStyle w:val="Sansinterligne"/>
                          </w:pPr>
                          <w:r>
                            <w:t xml:space="preserve">LL x </w:t>
                          </w:r>
                          <w:proofErr w:type="spellStart"/>
                          <w:r>
                            <w:t>ll</w:t>
                          </w:r>
                          <w:proofErr w:type="spellEnd"/>
                          <w:r>
                            <w:t xml:space="preserve"> x HH</w:t>
                          </w:r>
                        </w:p>
                      </w:txbxContent>
                    </v:textbox>
                  </v:shape>
                  <v:shape id="Zone de texte 22" o:spid="_x0000_s1040" type="#_x0000_t202" style="position:absolute;left:-2317162;top:723917;width:1909485;height:756126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NciSowgAA&#10;ANsAAAAPAAAAZHJzL2Rvd25yZXYueG1sRI9Ba8JAFITvBf/D8gRvdddgi0ZXkRbBU6VWBW+P7DMJ&#10;Zt+G7Griv3cFocdhZr5h5svOVuJGjS8daxgNFQjizJmScw37v/X7BIQPyAYrx6ThTh6Wi97bHFPj&#10;Wv6l2y7kIkLYp6ihCKFOpfRZQRb90NXE0Tu7xmKIssmlabCNcFvJRKlPabHkuFBgTV8FZZfd1Wo4&#10;/JxPx7Ha5t/2o25dpyTbqdR60O9WMxCBuvAffrU3RkOSwPNL/AFy8Q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A1yJKjCAAAA2wAAAA8AAAAAAAAAAAAAAAAAlwIAAGRycy9kb3du&#10;cmV2LnhtbFBLBQYAAAAABAAEAPUAAACGAwAAAAA=&#10;" filled="f" stroked="f">
                    <v:textbox>
                      <w:txbxContent>
                        <w:p w14:paraId="4747E284" w14:textId="0E408E1C" w:rsidR="00AD7807" w:rsidRDefault="00AD7807" w:rsidP="00841C8E">
                          <w:pPr>
                            <w:ind w:left="0"/>
                          </w:pPr>
                          <w:r>
                            <w:t>Dim. Emballage :</w:t>
                          </w:r>
                        </w:p>
                        <w:p w14:paraId="2BC9BB92" w14:textId="77777777" w:rsidR="00AD7807" w:rsidRDefault="00AD7807" w:rsidP="00666931">
                          <w:pPr>
                            <w:pStyle w:val="Sansinterligne"/>
                          </w:pPr>
                          <w:r>
                            <w:t xml:space="preserve">LL x </w:t>
                          </w:r>
                          <w:proofErr w:type="spellStart"/>
                          <w:r>
                            <w:t>ll</w:t>
                          </w:r>
                          <w:proofErr w:type="spellEnd"/>
                          <w:r>
                            <w:t xml:space="preserve"> x HH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784F295F" w14:textId="77777777" w:rsidR="004527B9" w:rsidRDefault="004527B9" w:rsidP="004527B9">
      <w:pPr>
        <w:pStyle w:val="Qustion"/>
      </w:pPr>
      <w:r>
        <w:t>Manipulation SolidWorks</w:t>
      </w:r>
    </w:p>
    <w:p w14:paraId="0FF31D85" w14:textId="77777777" w:rsidR="004527B9" w:rsidRPr="004527B9" w:rsidRDefault="004527B9" w:rsidP="004527B9"/>
    <w:p w14:paraId="12908B12" w14:textId="30BF6DAC" w:rsidR="00E31CA9" w:rsidRDefault="00006822" w:rsidP="00770861">
      <w:pPr>
        <w:pStyle w:val="Qustion"/>
      </w:pPr>
      <w:r>
        <w:t>Chiffrage du gain</w:t>
      </w:r>
      <w:r w:rsidR="004527B9">
        <w:t> :</w:t>
      </w:r>
    </w:p>
    <w:p w14:paraId="6394415B" w14:textId="77777777" w:rsidR="004527B9" w:rsidRPr="004527B9" w:rsidRDefault="004527B9" w:rsidP="004527B9"/>
    <w:p w14:paraId="4DCF617F" w14:textId="43FBCC19" w:rsidR="004527B9" w:rsidRPr="004527B9" w:rsidRDefault="004527B9" w:rsidP="004527B9">
      <w:pPr>
        <w:pStyle w:val="Sansinterligne"/>
        <w:tabs>
          <w:tab w:val="left" w:pos="10204"/>
        </w:tabs>
      </w:pPr>
      <w:r w:rsidRPr="007A69E2">
        <w:t xml:space="preserve">J’ai réussi à placer </w:t>
      </w:r>
      <w:r>
        <w:t>48</w:t>
      </w:r>
      <w:r w:rsidRPr="007A69E2">
        <w:t xml:space="preserve"> emballages</w:t>
      </w:r>
      <w:r w:rsidR="00E42A43">
        <w:t xml:space="preserve"> (actuellement </w:t>
      </w:r>
      <w:r w:rsidRPr="007A69E2">
        <w:t>32 emballages</w:t>
      </w:r>
      <w:r w:rsidR="00E42A43">
        <w:t>)</w:t>
      </w:r>
      <w:r w:rsidRPr="007A69E2">
        <w:t xml:space="preserve"> dans un carton. L’économie réalisée est de l’ordre de </w:t>
      </w:r>
      <w:r>
        <w:t>30</w:t>
      </w:r>
      <w:r w:rsidRPr="007A69E2">
        <w:t>%.</w:t>
      </w:r>
      <w:r>
        <w:tab/>
      </w:r>
    </w:p>
    <w:p w14:paraId="7D0A634D" w14:textId="1CAA8044" w:rsidR="00E31CA9" w:rsidRDefault="003D67A9" w:rsidP="00770861">
      <w:pPr>
        <w:pStyle w:val="Qustion"/>
      </w:pPr>
      <w:r>
        <w:t>Economie par containers :</w:t>
      </w:r>
    </w:p>
    <w:p w14:paraId="72200289" w14:textId="77777777" w:rsidR="003D67A9" w:rsidRPr="003D67A9" w:rsidRDefault="003D67A9" w:rsidP="003D67A9"/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047"/>
        <w:gridCol w:w="3145"/>
        <w:gridCol w:w="2650"/>
        <w:gridCol w:w="2364"/>
      </w:tblGrid>
      <w:tr w:rsidR="003D67A9" w14:paraId="064B53B4" w14:textId="77777777" w:rsidTr="005C1816"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3B8F5F64" w14:textId="77777777" w:rsidR="003D67A9" w:rsidRPr="00331E58" w:rsidRDefault="003D67A9" w:rsidP="005C1816">
            <w:pPr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1E58">
              <w:rPr>
                <w:rFonts w:ascii="Arial" w:hAnsi="Arial" w:cs="Arial"/>
                <w:b/>
                <w:sz w:val="20"/>
                <w:szCs w:val="20"/>
              </w:rPr>
              <w:t>Capacité de stockage par Carton de Transport</w:t>
            </w:r>
          </w:p>
        </w:tc>
      </w:tr>
      <w:tr w:rsidR="003D67A9" w:rsidRPr="00B869A5" w14:paraId="64FDB2A3" w14:textId="77777777" w:rsidTr="005C1816">
        <w:tc>
          <w:tcPr>
            <w:tcW w:w="5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6C1BD" w14:textId="77777777" w:rsidR="003D67A9" w:rsidRPr="00B869A5" w:rsidRDefault="003D67A9" w:rsidP="005C1816">
            <w:pPr>
              <w:ind w:left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869A5">
              <w:rPr>
                <w:rFonts w:ascii="Arial" w:hAnsi="Arial" w:cs="Arial"/>
                <w:sz w:val="16"/>
                <w:szCs w:val="16"/>
              </w:rPr>
              <w:t>Nombre d’emballage d’origine dans le Carton de Transport</w:t>
            </w:r>
          </w:p>
        </w:tc>
        <w:tc>
          <w:tcPr>
            <w:tcW w:w="5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31C9E" w14:textId="77777777" w:rsidR="003D67A9" w:rsidRPr="00B869A5" w:rsidRDefault="003D67A9" w:rsidP="005C1816">
            <w:pPr>
              <w:ind w:left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869A5">
              <w:rPr>
                <w:rFonts w:ascii="Arial" w:hAnsi="Arial" w:cs="Arial"/>
                <w:sz w:val="16"/>
                <w:szCs w:val="16"/>
              </w:rPr>
              <w:t>Nombre du nouvel emballage dans le Carton de Transport</w:t>
            </w:r>
          </w:p>
        </w:tc>
      </w:tr>
      <w:tr w:rsidR="003D67A9" w14:paraId="000DE240" w14:textId="77777777" w:rsidTr="005C1816">
        <w:tc>
          <w:tcPr>
            <w:tcW w:w="5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AFDDD" w14:textId="77777777" w:rsidR="003D67A9" w:rsidRPr="00331E58" w:rsidRDefault="003D67A9" w:rsidP="005C1816">
            <w:pPr>
              <w:pStyle w:val="Sansinterligne"/>
              <w:spacing w:before="120" w:line="240" w:lineRule="auto"/>
              <w:jc w:val="center"/>
            </w:pPr>
            <w:r w:rsidRPr="00331E58">
              <w:t>32 emballages</w:t>
            </w:r>
          </w:p>
        </w:tc>
        <w:tc>
          <w:tcPr>
            <w:tcW w:w="5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A01A4" w14:textId="77777777" w:rsidR="003D67A9" w:rsidRPr="00331E58" w:rsidRDefault="003D67A9" w:rsidP="005C1816">
            <w:pPr>
              <w:pStyle w:val="Sansinterligne"/>
              <w:spacing w:before="120" w:line="240" w:lineRule="auto"/>
              <w:jc w:val="center"/>
            </w:pPr>
            <w:r>
              <w:t>48</w:t>
            </w:r>
            <w:r w:rsidRPr="00595445">
              <w:t xml:space="preserve"> emballages</w:t>
            </w:r>
          </w:p>
        </w:tc>
      </w:tr>
      <w:tr w:rsidR="003D67A9" w14:paraId="2766031F" w14:textId="77777777" w:rsidTr="005C1816"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2FAD536B" w14:textId="77777777" w:rsidR="003D67A9" w:rsidRPr="00331E58" w:rsidRDefault="003D67A9" w:rsidP="005C1816">
            <w:pPr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1E58">
              <w:rPr>
                <w:rFonts w:ascii="Arial" w:hAnsi="Arial" w:cs="Arial"/>
                <w:b/>
                <w:sz w:val="20"/>
                <w:szCs w:val="20"/>
              </w:rPr>
              <w:t>Carton de Transport et Container</w:t>
            </w:r>
          </w:p>
        </w:tc>
      </w:tr>
      <w:tr w:rsidR="003D67A9" w14:paraId="01F63CB1" w14:textId="77777777" w:rsidTr="005C1816">
        <w:trPr>
          <w:trHeight w:val="862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275CF" w14:textId="77777777" w:rsidR="003D67A9" w:rsidRPr="00B869A5" w:rsidRDefault="003D67A9" w:rsidP="005C1816">
            <w:pPr>
              <w:ind w:left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869A5">
              <w:rPr>
                <w:rFonts w:ascii="Arial" w:hAnsi="Arial" w:cs="Arial"/>
                <w:sz w:val="16"/>
                <w:szCs w:val="16"/>
              </w:rPr>
              <w:t>Carton de Transport</w:t>
            </w:r>
          </w:p>
        </w:tc>
        <w:tc>
          <w:tcPr>
            <w:tcW w:w="3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E4CDC" w14:textId="77777777" w:rsidR="003D67A9" w:rsidRPr="00B869A5" w:rsidRDefault="003D67A9" w:rsidP="005C1816">
            <w:pPr>
              <w:ind w:left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869A5">
              <w:rPr>
                <w:rFonts w:ascii="Arial" w:hAnsi="Arial" w:cs="Arial"/>
                <w:noProof/>
                <w:sz w:val="16"/>
                <w:szCs w:val="16"/>
                <w:lang w:eastAsia="fr-FR"/>
              </w:rPr>
              <w:drawing>
                <wp:inline distT="0" distB="0" distL="0" distR="0" wp14:anchorId="283848AD" wp14:editId="5077BF40">
                  <wp:extent cx="746885" cy="713300"/>
                  <wp:effectExtent l="0" t="0" r="0" b="0"/>
                  <wp:docPr id="25" name="Image 1" descr="C:\Users\Sébastien Dupart\Cours\Technologie Service\Boost'Apile\Activité STI2D\Activités\4.2 - Optimisation de l'emballage\Images\carto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" descr="C:\Users\Sébastien Dupart\Cours\Technologie Service\Boost'Apile\Activité STI2D\Activités\4.2 - Optimisation de l'emballage\Images\carto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527" t="3214" r="5389" b="56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6885" cy="713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7526A" w14:textId="77777777" w:rsidR="003D67A9" w:rsidRPr="00B869A5" w:rsidRDefault="003D67A9" w:rsidP="005C1816">
            <w:pPr>
              <w:ind w:left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869A5">
              <w:rPr>
                <w:rFonts w:ascii="Arial" w:hAnsi="Arial" w:cs="Arial"/>
                <w:sz w:val="16"/>
                <w:szCs w:val="16"/>
              </w:rPr>
              <w:t>Dimensions extérieures</w:t>
            </w:r>
          </w:p>
          <w:p w14:paraId="0B4172B8" w14:textId="77777777" w:rsidR="003D67A9" w:rsidRPr="00B869A5" w:rsidRDefault="003D67A9" w:rsidP="005C1816">
            <w:pPr>
              <w:ind w:left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8DAC363" w14:textId="42CFED1B" w:rsidR="003D67A9" w:rsidRPr="00B869A5" w:rsidRDefault="003D67A9" w:rsidP="005C1816">
            <w:pPr>
              <w:ind w:left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869A5">
              <w:rPr>
                <w:rFonts w:ascii="Arial" w:hAnsi="Arial" w:cs="Arial"/>
                <w:sz w:val="16"/>
                <w:szCs w:val="16"/>
              </w:rPr>
              <w:t xml:space="preserve">55 </w:t>
            </w:r>
            <w:r w:rsidR="00AD7807">
              <w:rPr>
                <w:rFonts w:ascii="Arial" w:hAnsi="Arial" w:cs="Arial"/>
                <w:sz w:val="16"/>
                <w:szCs w:val="16"/>
              </w:rPr>
              <w:t xml:space="preserve">x 35 x 30 </w:t>
            </w:r>
            <w:r w:rsidRPr="00B869A5">
              <w:rPr>
                <w:rFonts w:ascii="Arial" w:hAnsi="Arial" w:cs="Arial"/>
                <w:sz w:val="16"/>
                <w:szCs w:val="16"/>
              </w:rPr>
              <w:t>cm</w:t>
            </w:r>
          </w:p>
          <w:p w14:paraId="6F27E8BD" w14:textId="77777777" w:rsidR="003D67A9" w:rsidRPr="00B869A5" w:rsidRDefault="003D67A9" w:rsidP="005C1816">
            <w:pPr>
              <w:ind w:left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869A5">
              <w:rPr>
                <w:rFonts w:ascii="Arial" w:hAnsi="Arial" w:cs="Arial"/>
                <w:sz w:val="16"/>
                <w:szCs w:val="16"/>
              </w:rPr>
              <w:t>Epaisseur : 5mm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914DB" w14:textId="77777777" w:rsidR="003D67A9" w:rsidRPr="00B869A5" w:rsidRDefault="003D67A9" w:rsidP="005C1816">
            <w:pPr>
              <w:ind w:left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869A5">
              <w:rPr>
                <w:rFonts w:ascii="Arial" w:hAnsi="Arial" w:cs="Arial"/>
                <w:sz w:val="16"/>
                <w:szCs w:val="16"/>
              </w:rPr>
              <w:t>Volume</w:t>
            </w:r>
          </w:p>
          <w:p w14:paraId="6A8212FC" w14:textId="77777777" w:rsidR="003D67A9" w:rsidRPr="00B869A5" w:rsidRDefault="003D67A9" w:rsidP="005C1816">
            <w:pPr>
              <w:ind w:left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1B5E0BC5" w14:textId="77777777" w:rsidR="003D67A9" w:rsidRPr="00331E58" w:rsidRDefault="003D67A9" w:rsidP="005C1816">
            <w:pPr>
              <w:pStyle w:val="Sansinterligne"/>
              <w:spacing w:before="120" w:line="240" w:lineRule="auto"/>
              <w:jc w:val="center"/>
            </w:pPr>
            <w:r w:rsidRPr="00331E58">
              <w:t xml:space="preserve">57750 </w:t>
            </w:r>
            <w:r w:rsidRPr="003D67A9">
              <w:rPr>
                <w:rFonts w:ascii="Arial" w:hAnsi="Arial" w:cs="Arial"/>
                <w:b w:val="0"/>
                <w:color w:val="auto"/>
                <w:spacing w:val="0"/>
                <w:sz w:val="20"/>
                <w:szCs w:val="20"/>
                <w:u w:val="none"/>
              </w:rPr>
              <w:t>cm</w:t>
            </w:r>
            <w:r w:rsidRPr="007A56E5">
              <w:rPr>
                <w:rFonts w:ascii="Arial" w:hAnsi="Arial" w:cs="Arial"/>
                <w:b w:val="0"/>
                <w:color w:val="auto"/>
                <w:spacing w:val="0"/>
                <w:sz w:val="20"/>
                <w:szCs w:val="20"/>
                <w:u w:val="none"/>
                <w:vertAlign w:val="superscript"/>
              </w:rPr>
              <w:t>3</w:t>
            </w:r>
          </w:p>
        </w:tc>
      </w:tr>
      <w:tr w:rsidR="003D67A9" w14:paraId="616898F9" w14:textId="77777777" w:rsidTr="005C1816">
        <w:trPr>
          <w:trHeight w:val="1006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307A6" w14:textId="77777777" w:rsidR="003D67A9" w:rsidRPr="00B869A5" w:rsidRDefault="003D67A9" w:rsidP="005C1816">
            <w:pPr>
              <w:ind w:left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869A5">
              <w:rPr>
                <w:rFonts w:ascii="Arial" w:hAnsi="Arial" w:cs="Arial"/>
                <w:sz w:val="16"/>
                <w:szCs w:val="16"/>
              </w:rPr>
              <w:t>Container</w:t>
            </w:r>
          </w:p>
        </w:tc>
        <w:tc>
          <w:tcPr>
            <w:tcW w:w="3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951BB" w14:textId="77777777" w:rsidR="003D67A9" w:rsidRPr="00331E58" w:rsidRDefault="003D67A9" w:rsidP="005C1816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fr-FR"/>
              </w:rPr>
              <w:drawing>
                <wp:inline distT="0" distB="0" distL="0" distR="0" wp14:anchorId="0E0600A5" wp14:editId="6475FB07">
                  <wp:extent cx="1293593" cy="671241"/>
                  <wp:effectExtent l="0" t="0" r="1905" b="0"/>
                  <wp:docPr id="26" name="Image 5" descr="C:\Users\Sébastien Dupart\Cours\Technologie Service\Boost'Apile\Activité STI2D\Activités\4.2 - Optimisation de l'emballage\Images\Contain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5" descr="C:\Users\Sébastien Dupart\Cours\Technologie Service\Boost'Apile\Activité STI2D\Activités\4.2 - Optimisation de l'emballage\Images\Contain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3593" cy="6712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D516F64" w14:textId="77777777" w:rsidR="003D67A9" w:rsidRPr="00331E58" w:rsidRDefault="003D67A9" w:rsidP="005C1816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B1DDA" w14:textId="77777777" w:rsidR="003D67A9" w:rsidRPr="00B869A5" w:rsidRDefault="003D67A9" w:rsidP="005C1816">
            <w:pPr>
              <w:ind w:left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869A5">
              <w:rPr>
                <w:rFonts w:ascii="Arial" w:hAnsi="Arial" w:cs="Arial"/>
                <w:sz w:val="16"/>
                <w:szCs w:val="16"/>
              </w:rPr>
              <w:t>Volume</w:t>
            </w:r>
          </w:p>
          <w:p w14:paraId="29251BD3" w14:textId="77777777" w:rsidR="003D67A9" w:rsidRPr="00B869A5" w:rsidRDefault="003D67A9" w:rsidP="005C1816">
            <w:pPr>
              <w:ind w:left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FA92939" w14:textId="77777777" w:rsidR="003D67A9" w:rsidRPr="00B869A5" w:rsidRDefault="003D67A9" w:rsidP="005C1816">
            <w:pPr>
              <w:ind w:left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79F32B1" w14:textId="77777777" w:rsidR="003D67A9" w:rsidRPr="00331E58" w:rsidRDefault="003D67A9" w:rsidP="005C1816">
            <w:p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869A5">
              <w:rPr>
                <w:rFonts w:ascii="Arial" w:hAnsi="Arial" w:cs="Arial"/>
                <w:sz w:val="16"/>
                <w:szCs w:val="16"/>
              </w:rPr>
              <w:t>63 m</w:t>
            </w:r>
            <w:r w:rsidRPr="00B869A5">
              <w:rPr>
                <w:rFonts w:ascii="Arial" w:hAnsi="Arial" w:cs="Arial"/>
                <w:sz w:val="16"/>
                <w:szCs w:val="16"/>
                <w:vertAlign w:val="superscript"/>
              </w:rPr>
              <w:t>3</w:t>
            </w:r>
          </w:p>
        </w:tc>
      </w:tr>
      <w:tr w:rsidR="003D67A9" w14:paraId="0D282527" w14:textId="77777777" w:rsidTr="005C1816"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01D61675" w14:textId="77777777" w:rsidR="003D67A9" w:rsidRPr="00331E58" w:rsidRDefault="003D67A9" w:rsidP="005C1816">
            <w:pPr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1E58">
              <w:rPr>
                <w:rFonts w:ascii="Arial" w:hAnsi="Arial" w:cs="Arial"/>
                <w:b/>
                <w:sz w:val="20"/>
                <w:szCs w:val="20"/>
              </w:rPr>
              <w:t>Optimisation du Transport et économie réalisée</w:t>
            </w:r>
          </w:p>
        </w:tc>
      </w:tr>
      <w:tr w:rsidR="003D67A9" w14:paraId="01B6796C" w14:textId="77777777" w:rsidTr="005C1816">
        <w:tc>
          <w:tcPr>
            <w:tcW w:w="5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607CF" w14:textId="77777777" w:rsidR="003D67A9" w:rsidRPr="00B869A5" w:rsidRDefault="003D67A9" w:rsidP="005C1816">
            <w:pPr>
              <w:ind w:left="0"/>
              <w:jc w:val="center"/>
              <w:rPr>
                <w:rFonts w:ascii="Arial" w:hAnsi="Arial" w:cs="Arial"/>
                <w:noProof/>
                <w:sz w:val="16"/>
                <w:szCs w:val="16"/>
              </w:rPr>
            </w:pPr>
            <w:r w:rsidRPr="00B869A5">
              <w:rPr>
                <w:rFonts w:ascii="Arial" w:hAnsi="Arial" w:cs="Arial"/>
                <w:noProof/>
                <w:sz w:val="16"/>
                <w:szCs w:val="16"/>
              </w:rPr>
              <w:t>Nombre de Carton de Transport que l’on peut placer dans le container (en terme de volume)</w:t>
            </w:r>
          </w:p>
        </w:tc>
        <w:tc>
          <w:tcPr>
            <w:tcW w:w="5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067B56" w14:textId="2CBABBB3" w:rsidR="003D67A9" w:rsidRPr="00465EF5" w:rsidRDefault="003D67A9" w:rsidP="005C1816">
            <w:pPr>
              <w:pStyle w:val="Sansinterligne"/>
              <w:spacing w:before="120" w:line="240" w:lineRule="auto"/>
              <w:jc w:val="center"/>
            </w:pPr>
            <w:r w:rsidRPr="00465EF5">
              <w:t>63/0,05775 = 1090</w:t>
            </w:r>
          </w:p>
        </w:tc>
      </w:tr>
      <w:tr w:rsidR="003D67A9" w14:paraId="7A4F7009" w14:textId="77777777" w:rsidTr="005C1816">
        <w:tc>
          <w:tcPr>
            <w:tcW w:w="5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736D3" w14:textId="77777777" w:rsidR="003D67A9" w:rsidRPr="00B869A5" w:rsidRDefault="003D67A9" w:rsidP="005C1816">
            <w:pPr>
              <w:ind w:left="0"/>
              <w:jc w:val="center"/>
              <w:rPr>
                <w:rFonts w:ascii="Arial" w:hAnsi="Arial" w:cs="Arial"/>
                <w:noProof/>
                <w:sz w:val="16"/>
                <w:szCs w:val="16"/>
              </w:rPr>
            </w:pPr>
            <w:r w:rsidRPr="00B869A5">
              <w:rPr>
                <w:rFonts w:ascii="Arial" w:hAnsi="Arial" w:cs="Arial"/>
                <w:noProof/>
                <w:sz w:val="16"/>
                <w:szCs w:val="16"/>
              </w:rPr>
              <w:t>Nombre de Boost’Apile</w:t>
            </w:r>
            <w:r w:rsidRPr="00B869A5">
              <w:rPr>
                <w:sz w:val="16"/>
                <w:szCs w:val="16"/>
                <w:vertAlign w:val="subscript"/>
              </w:rPr>
              <w:t>®</w:t>
            </w:r>
            <w:r w:rsidRPr="00B869A5">
              <w:rPr>
                <w:rFonts w:ascii="Arial" w:hAnsi="Arial" w:cs="Arial"/>
                <w:noProof/>
                <w:sz w:val="16"/>
                <w:szCs w:val="16"/>
              </w:rPr>
              <w:t xml:space="preserve"> transporté avec l’emballage d’origine</w:t>
            </w:r>
          </w:p>
        </w:tc>
        <w:tc>
          <w:tcPr>
            <w:tcW w:w="5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6EF23A" w14:textId="77777777" w:rsidR="003D67A9" w:rsidRPr="00B869A5" w:rsidRDefault="003D67A9" w:rsidP="005C1816">
            <w:pPr>
              <w:ind w:left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869A5">
              <w:rPr>
                <w:rFonts w:ascii="Arial" w:hAnsi="Arial" w:cs="Arial"/>
                <w:noProof/>
                <w:sz w:val="16"/>
                <w:szCs w:val="16"/>
              </w:rPr>
              <w:t>Nombre de Boost’Apile</w:t>
            </w:r>
            <w:r w:rsidRPr="00B869A5">
              <w:rPr>
                <w:sz w:val="16"/>
                <w:szCs w:val="16"/>
                <w:vertAlign w:val="subscript"/>
              </w:rPr>
              <w:t>®</w:t>
            </w:r>
            <w:r w:rsidRPr="00B869A5">
              <w:rPr>
                <w:rFonts w:ascii="Arial" w:hAnsi="Arial" w:cs="Arial"/>
                <w:noProof/>
                <w:sz w:val="16"/>
                <w:szCs w:val="16"/>
              </w:rPr>
              <w:t xml:space="preserve"> transporté avec le nouvel emballage</w:t>
            </w:r>
          </w:p>
        </w:tc>
      </w:tr>
      <w:tr w:rsidR="003D67A9" w14:paraId="3EBE0ED8" w14:textId="77777777" w:rsidTr="005C1816">
        <w:tc>
          <w:tcPr>
            <w:tcW w:w="5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A08B9" w14:textId="1DA43543" w:rsidR="003D67A9" w:rsidRPr="0007506D" w:rsidRDefault="003D67A9" w:rsidP="005C1816">
            <w:pPr>
              <w:pStyle w:val="Sansinterligne"/>
              <w:spacing w:before="120" w:line="240" w:lineRule="auto"/>
              <w:jc w:val="center"/>
            </w:pPr>
            <w:r w:rsidRPr="0007506D">
              <w:t>32 x 1090= 34880</w:t>
            </w:r>
          </w:p>
        </w:tc>
        <w:tc>
          <w:tcPr>
            <w:tcW w:w="5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7D79FF" w14:textId="7BCC3323" w:rsidR="003D67A9" w:rsidRPr="0007506D" w:rsidRDefault="003D67A9" w:rsidP="005C1816">
            <w:pPr>
              <w:pStyle w:val="Sansinterligne"/>
              <w:spacing w:before="120" w:line="240" w:lineRule="auto"/>
              <w:jc w:val="center"/>
            </w:pPr>
            <w:r w:rsidRPr="0007506D">
              <w:t>48 x 1090 = 52320</w:t>
            </w:r>
          </w:p>
        </w:tc>
      </w:tr>
      <w:tr w:rsidR="003D67A9" w:rsidRPr="00B869A5" w14:paraId="0C274A42" w14:textId="77777777" w:rsidTr="005C1816"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674066C" w14:textId="77777777" w:rsidR="003D67A9" w:rsidRPr="00B869A5" w:rsidRDefault="003D67A9" w:rsidP="005C1816">
            <w:pPr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869A5">
              <w:rPr>
                <w:rFonts w:ascii="Arial" w:hAnsi="Arial" w:cs="Arial"/>
                <w:b/>
                <w:sz w:val="20"/>
                <w:szCs w:val="20"/>
              </w:rPr>
              <w:t>Gain réalisé sur un container</w:t>
            </w:r>
          </w:p>
        </w:tc>
      </w:tr>
      <w:tr w:rsidR="003D67A9" w:rsidRPr="0007506D" w14:paraId="4AF15AE1" w14:textId="77777777" w:rsidTr="005C1816">
        <w:trPr>
          <w:trHeight w:val="868"/>
        </w:trPr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EB5CE" w14:textId="1B58F8F0" w:rsidR="003D67A9" w:rsidRPr="0007506D" w:rsidRDefault="003D67A9" w:rsidP="00A9307F">
            <w:pPr>
              <w:pStyle w:val="Sansinterligne"/>
              <w:tabs>
                <w:tab w:val="left" w:pos="9990"/>
              </w:tabs>
              <w:spacing w:line="240" w:lineRule="auto"/>
            </w:pPr>
            <w:r w:rsidRPr="0007506D">
              <w:t xml:space="preserve">52320 – 34880 = 17440 </w:t>
            </w:r>
            <w:proofErr w:type="spellStart"/>
            <w:r w:rsidRPr="0007506D">
              <w:t>Boost’Apile</w:t>
            </w:r>
            <w:proofErr w:type="spellEnd"/>
            <w:r w:rsidR="0007506D">
              <w:t xml:space="preserve">. </w:t>
            </w:r>
            <w:r w:rsidRPr="0007506D">
              <w:t>Grâce à ce nouvel emballage, l’entreprise pourrait économiser l’équivalent de la moit</w:t>
            </w:r>
            <w:r w:rsidR="00A9307F">
              <w:t>ié d’un container par livraison</w:t>
            </w:r>
            <w:r w:rsidR="00A9307F">
              <w:tab/>
            </w:r>
          </w:p>
        </w:tc>
      </w:tr>
    </w:tbl>
    <w:p w14:paraId="1E12E3C2" w14:textId="77777777" w:rsidR="001D3CC9" w:rsidRPr="003B645D" w:rsidRDefault="001D3CC9" w:rsidP="0088399A">
      <w:pPr>
        <w:ind w:left="0"/>
      </w:pPr>
    </w:p>
    <w:sectPr w:rsidR="001D3CC9" w:rsidRPr="003B645D" w:rsidSect="00EA1E6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418" w:right="851" w:bottom="1134" w:left="851" w:header="737" w:footer="7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24EDB2A" w14:textId="77777777" w:rsidR="003B150C" w:rsidRDefault="003B150C" w:rsidP="00FD5D1E">
      <w:r>
        <w:separator/>
      </w:r>
    </w:p>
  </w:endnote>
  <w:endnote w:type="continuationSeparator" w:id="0">
    <w:p w14:paraId="60B24794" w14:textId="77777777" w:rsidR="003B150C" w:rsidRDefault="003B150C" w:rsidP="00FD5D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Script">
    <w:panose1 w:val="030B0804020000000003"/>
    <w:charset w:val="00"/>
    <w:family w:val="swiss"/>
    <w:pitch w:val="variable"/>
    <w:sig w:usb0="0000028F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793810" w14:textId="77777777" w:rsidR="005C77AE" w:rsidRDefault="005C77AE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ED646A" w14:textId="71538A40" w:rsidR="00AD7807" w:rsidRPr="005C77AE" w:rsidRDefault="005C77AE" w:rsidP="005C77AE">
    <w:pPr>
      <w:pStyle w:val="Pieddepage"/>
      <w:pBdr>
        <w:top w:val="single" w:sz="4" w:space="1" w:color="auto"/>
      </w:pBdr>
      <w:tabs>
        <w:tab w:val="clear" w:pos="4536"/>
        <w:tab w:val="clear" w:pos="9072"/>
        <w:tab w:val="center" w:pos="5387"/>
        <w:tab w:val="left" w:pos="9781"/>
      </w:tabs>
      <w:rPr>
        <w:sz w:val="18"/>
      </w:rPr>
    </w:pPr>
    <w:r>
      <w:rPr>
        <w:sz w:val="18"/>
      </w:rPr>
      <w:t xml:space="preserve">ITEC </w:t>
    </w:r>
    <w:proofErr w:type="spellStart"/>
    <w:r>
      <w:rPr>
        <w:sz w:val="18"/>
      </w:rPr>
      <w:t>Ecoconception</w:t>
    </w:r>
    <w:proofErr w:type="spellEnd"/>
    <w:r>
      <w:rPr>
        <w:sz w:val="18"/>
      </w:rPr>
      <w:t xml:space="preserve"> </w:t>
    </w:r>
    <w:proofErr w:type="spellStart"/>
    <w:r>
      <w:rPr>
        <w:sz w:val="18"/>
      </w:rPr>
      <w:t>Boostapile</w:t>
    </w:r>
    <w:proofErr w:type="spellEnd"/>
    <w:r w:rsidR="00AD7807" w:rsidRPr="00155EB8">
      <w:tab/>
      <w:t>Lycée Jules Ferry – Versailles</w:t>
    </w:r>
    <w:r w:rsidR="00AD7807" w:rsidRPr="00155EB8">
      <w:tab/>
    </w:r>
    <w:r w:rsidR="00AD7807" w:rsidRPr="00155EB8">
      <w:fldChar w:fldCharType="begin"/>
    </w:r>
    <w:r w:rsidR="00AD7807" w:rsidRPr="00155EB8">
      <w:instrText xml:space="preserve"> PAGE   \* MERGEFORMAT </w:instrText>
    </w:r>
    <w:r w:rsidR="00AD7807" w:rsidRPr="00155EB8">
      <w:fldChar w:fldCharType="separate"/>
    </w:r>
    <w:r w:rsidR="00470D82">
      <w:rPr>
        <w:noProof/>
      </w:rPr>
      <w:t>2</w:t>
    </w:r>
    <w:r w:rsidR="00AD7807" w:rsidRPr="00155EB8">
      <w:fldChar w:fldCharType="end"/>
    </w:r>
    <w:r w:rsidR="00AD7807" w:rsidRPr="00155EB8">
      <w:t>/</w:t>
    </w:r>
    <w:fldSimple w:instr=" NUMPAGES   \* MERGEFORMAT ">
      <w:r w:rsidR="00470D82">
        <w:rPr>
          <w:noProof/>
        </w:rPr>
        <w:t>2</w:t>
      </w:r>
    </w:fldSimple>
  </w:p>
  <w:p w14:paraId="1F069694" w14:textId="14734A13" w:rsidR="00AD7807" w:rsidRPr="00770452" w:rsidRDefault="00AD7807" w:rsidP="00FD5D1E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34DB33" w14:textId="77777777" w:rsidR="00AD7807" w:rsidRPr="00155EB8" w:rsidRDefault="00AD7807" w:rsidP="00FD5D1E">
    <w:pPr>
      <w:pStyle w:val="Pieddepage"/>
      <w:pBdr>
        <w:top w:val="single" w:sz="4" w:space="1" w:color="auto"/>
      </w:pBdr>
      <w:tabs>
        <w:tab w:val="clear" w:pos="4536"/>
        <w:tab w:val="clear" w:pos="9072"/>
        <w:tab w:val="center" w:pos="5387"/>
        <w:tab w:val="left" w:pos="9781"/>
      </w:tabs>
    </w:pPr>
    <w:r w:rsidRPr="0036409D">
      <w:rPr>
        <w:sz w:val="18"/>
      </w:rPr>
      <w:fldChar w:fldCharType="begin"/>
    </w:r>
    <w:r w:rsidRPr="0036409D">
      <w:rPr>
        <w:sz w:val="18"/>
      </w:rPr>
      <w:instrText xml:space="preserve"> FILENAME   \* MERGEFORMAT </w:instrText>
    </w:r>
    <w:r w:rsidRPr="0036409D">
      <w:rPr>
        <w:sz w:val="18"/>
      </w:rPr>
      <w:fldChar w:fldCharType="separate"/>
    </w:r>
    <w:r w:rsidR="00C96FEC">
      <w:rPr>
        <w:noProof/>
        <w:sz w:val="18"/>
      </w:rPr>
      <w:t>CI4_TP_ecoconcep_boostapile_DR3_PROFS.docx</w:t>
    </w:r>
    <w:r w:rsidRPr="0036409D">
      <w:rPr>
        <w:noProof/>
        <w:sz w:val="18"/>
      </w:rPr>
      <w:fldChar w:fldCharType="end"/>
    </w:r>
    <w:r w:rsidRPr="00155EB8">
      <w:tab/>
      <w:t>Lycée Jules Ferry – Versailles</w:t>
    </w:r>
    <w:r w:rsidRPr="00155EB8">
      <w:tab/>
    </w:r>
    <w:r w:rsidRPr="00155EB8">
      <w:fldChar w:fldCharType="begin"/>
    </w:r>
    <w:r w:rsidRPr="00155EB8">
      <w:instrText xml:space="preserve"> PAGE   \* MERGEFORMAT </w:instrText>
    </w:r>
    <w:r w:rsidRPr="00155EB8">
      <w:fldChar w:fldCharType="separate"/>
    </w:r>
    <w:r w:rsidR="00470D82">
      <w:rPr>
        <w:noProof/>
      </w:rPr>
      <w:t>1</w:t>
    </w:r>
    <w:r w:rsidRPr="00155EB8">
      <w:fldChar w:fldCharType="end"/>
    </w:r>
    <w:r w:rsidRPr="00155EB8">
      <w:t>/</w:t>
    </w:r>
    <w:fldSimple w:instr=" NUMPAGES   \* MERGEFORMAT ">
      <w:r w:rsidR="00470D82">
        <w:rPr>
          <w:noProof/>
        </w:rPr>
        <w:t>2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85EF06" w14:textId="77777777" w:rsidR="003B150C" w:rsidRDefault="003B150C" w:rsidP="00FD5D1E">
      <w:r>
        <w:separator/>
      </w:r>
    </w:p>
  </w:footnote>
  <w:footnote w:type="continuationSeparator" w:id="0">
    <w:p w14:paraId="7C9DD32F" w14:textId="77777777" w:rsidR="003B150C" w:rsidRDefault="003B150C" w:rsidP="00FD5D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12D6AC" w14:textId="77777777" w:rsidR="005C77AE" w:rsidRDefault="005C77AE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4D5BC9" w14:textId="6A761895" w:rsidR="00AD7807" w:rsidRPr="00770452" w:rsidRDefault="005C77AE" w:rsidP="00271488">
    <w:pPr>
      <w:pStyle w:val="En-tte"/>
      <w:pBdr>
        <w:bottom w:val="single" w:sz="4" w:space="1" w:color="auto"/>
      </w:pBdr>
      <w:tabs>
        <w:tab w:val="clear" w:pos="4536"/>
        <w:tab w:val="clear" w:pos="9072"/>
        <w:tab w:val="center" w:pos="5245"/>
        <w:tab w:val="right" w:pos="10206"/>
      </w:tabs>
      <w:ind w:left="0"/>
    </w:pPr>
    <w:r>
      <w:t>T</w:t>
    </w:r>
    <w:r w:rsidR="00AD7807" w:rsidRPr="00770452">
      <w:t xml:space="preserve"> STI2D</w:t>
    </w:r>
    <w:r>
      <w:t xml:space="preserve"> ITEC</w:t>
    </w:r>
    <w:r w:rsidR="00AD7807" w:rsidRPr="00EA1E6E">
      <w:rPr>
        <w:b/>
      </w:rPr>
      <w:tab/>
    </w:r>
    <w:r w:rsidR="00AD7807" w:rsidRPr="00AC041C">
      <w:rPr>
        <w:sz w:val="22"/>
      </w:rPr>
      <w:t xml:space="preserve">TP </w:t>
    </w:r>
    <w:proofErr w:type="spellStart"/>
    <w:r w:rsidR="00AD7807" w:rsidRPr="00AC041C">
      <w:rPr>
        <w:sz w:val="22"/>
      </w:rPr>
      <w:t>Eco-Conception</w:t>
    </w:r>
    <w:proofErr w:type="spellEnd"/>
    <w:r w:rsidR="00AD7807" w:rsidRPr="00AC041C">
      <w:rPr>
        <w:sz w:val="22"/>
      </w:rPr>
      <w:t xml:space="preserve"> - Chargeur BOOST’APILE</w:t>
    </w:r>
    <w:r w:rsidR="00AD7807" w:rsidRPr="00EA1E6E">
      <w:rPr>
        <w:b/>
      </w:rPr>
      <w:tab/>
    </w:r>
    <w:r w:rsidR="00AD7807">
      <w:t>DR3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Grilledutableau"/>
      <w:tblW w:w="0" w:type="auto"/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Look w:val="04A0" w:firstRow="1" w:lastRow="0" w:firstColumn="1" w:lastColumn="0" w:noHBand="0" w:noVBand="1"/>
    </w:tblPr>
    <w:tblGrid>
      <w:gridCol w:w="1724"/>
      <w:gridCol w:w="5203"/>
      <w:gridCol w:w="1673"/>
      <w:gridCol w:w="1634"/>
    </w:tblGrid>
    <w:tr w:rsidR="005C77AE" w14:paraId="5AD6475F" w14:textId="77777777" w:rsidTr="00822A5A">
      <w:trPr>
        <w:trHeight w:val="284"/>
        <w:jc w:val="center"/>
      </w:trPr>
      <w:tc>
        <w:tcPr>
          <w:tcW w:w="1441" w:type="dxa"/>
          <w:vMerge w:val="restar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  <w:hideMark/>
        </w:tcPr>
        <w:p w14:paraId="0D29F7CE" w14:textId="77777777" w:rsidR="005C77AE" w:rsidRDefault="005C77AE" w:rsidP="005C77AE">
          <w:pPr>
            <w:pStyle w:val="En-tte"/>
          </w:pPr>
          <w:r>
            <w:rPr>
              <w:noProof/>
              <w:lang w:eastAsia="fr-FR"/>
            </w:rPr>
            <w:drawing>
              <wp:inline distT="0" distB="0" distL="0" distR="0" wp14:anchorId="71756053" wp14:editId="3EFD3BE6">
                <wp:extent cx="895350" cy="752475"/>
                <wp:effectExtent l="0" t="0" r="0" b="9525"/>
                <wp:docPr id="14" name="Image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1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95350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316" w:type="dxa"/>
          <w:gridSpan w:val="2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  <w:hideMark/>
        </w:tcPr>
        <w:p w14:paraId="1E144E37" w14:textId="77777777" w:rsidR="005C77AE" w:rsidRDefault="005C77AE" w:rsidP="005C77AE">
          <w:pPr>
            <w:pStyle w:val="En-tte"/>
            <w:jc w:val="center"/>
            <w:rPr>
              <w:sz w:val="20"/>
            </w:rPr>
          </w:pPr>
          <w:r>
            <w:rPr>
              <w:b/>
              <w:bCs/>
              <w:sz w:val="20"/>
            </w:rPr>
            <w:t>S</w:t>
          </w:r>
          <w:r>
            <w:rPr>
              <w:sz w:val="20"/>
            </w:rPr>
            <w:t xml:space="preserve">ciences et </w:t>
          </w:r>
          <w:r>
            <w:rPr>
              <w:b/>
              <w:bCs/>
              <w:sz w:val="20"/>
            </w:rPr>
            <w:t>T</w:t>
          </w:r>
          <w:r>
            <w:rPr>
              <w:sz w:val="20"/>
            </w:rPr>
            <w:t>echnologies de l’</w:t>
          </w:r>
          <w:r>
            <w:rPr>
              <w:b/>
              <w:bCs/>
              <w:sz w:val="20"/>
            </w:rPr>
            <w:t>I</w:t>
          </w:r>
          <w:r>
            <w:rPr>
              <w:sz w:val="20"/>
            </w:rPr>
            <w:t xml:space="preserve">ndustrie et du </w:t>
          </w:r>
          <w:r>
            <w:rPr>
              <w:b/>
              <w:bCs/>
              <w:sz w:val="20"/>
            </w:rPr>
            <w:t>D</w:t>
          </w:r>
          <w:r>
            <w:rPr>
              <w:sz w:val="20"/>
            </w:rPr>
            <w:t xml:space="preserve">éveloppement </w:t>
          </w:r>
          <w:r>
            <w:rPr>
              <w:b/>
              <w:bCs/>
              <w:sz w:val="20"/>
            </w:rPr>
            <w:t>D</w:t>
          </w:r>
          <w:r>
            <w:rPr>
              <w:sz w:val="20"/>
            </w:rPr>
            <w:t>urable</w:t>
          </w:r>
        </w:p>
      </w:tc>
      <w:tc>
        <w:tcPr>
          <w:tcW w:w="1417" w:type="dxa"/>
          <w:vMerge w:val="restar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  <w:hideMark/>
        </w:tcPr>
        <w:p w14:paraId="0C094630" w14:textId="77777777" w:rsidR="005C77AE" w:rsidRDefault="005C77AE" w:rsidP="005C77AE">
          <w:pPr>
            <w:pStyle w:val="En-tte"/>
            <w:jc w:val="center"/>
          </w:pPr>
          <w:r>
            <w:rPr>
              <w:b/>
              <w:noProof/>
              <w:sz w:val="28"/>
              <w:szCs w:val="28"/>
            </w:rPr>
            <w:drawing>
              <wp:inline distT="0" distB="0" distL="0" distR="0" wp14:anchorId="13EFC830" wp14:editId="70DFA6E9">
                <wp:extent cx="838200" cy="390525"/>
                <wp:effectExtent l="0" t="0" r="0" b="9525"/>
                <wp:docPr id="13" name="Image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1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2975" t="5098" b="16760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8200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5C77AE" w14:paraId="4A289710" w14:textId="77777777" w:rsidTr="00822A5A">
      <w:trPr>
        <w:trHeight w:val="510"/>
        <w:jc w:val="center"/>
      </w:trPr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697D0098" w14:textId="77777777" w:rsidR="005C77AE" w:rsidRDefault="005C77AE" w:rsidP="005C77AE">
          <w:pPr>
            <w:jc w:val="left"/>
          </w:pPr>
        </w:p>
      </w:tc>
      <w:tc>
        <w:tcPr>
          <w:tcW w:w="7316" w:type="dxa"/>
          <w:gridSpan w:val="2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  <w:hideMark/>
        </w:tcPr>
        <w:p w14:paraId="7B8CB56F" w14:textId="77777777" w:rsidR="005C77AE" w:rsidRDefault="005C77AE" w:rsidP="005C77AE">
          <w:pPr>
            <w:pStyle w:val="En-tte"/>
            <w:jc w:val="center"/>
            <w:rPr>
              <w:b/>
              <w:sz w:val="28"/>
              <w:szCs w:val="28"/>
            </w:rPr>
          </w:pPr>
          <w:r>
            <w:rPr>
              <w:b/>
              <w:sz w:val="28"/>
              <w:szCs w:val="24"/>
            </w:rPr>
            <w:t>Écoconception / Sustainability</w:t>
          </w:r>
        </w:p>
      </w:tc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60196AF1" w14:textId="77777777" w:rsidR="005C77AE" w:rsidRDefault="005C77AE" w:rsidP="005C77AE">
          <w:pPr>
            <w:jc w:val="left"/>
          </w:pPr>
        </w:p>
      </w:tc>
    </w:tr>
    <w:tr w:rsidR="005C77AE" w14:paraId="22214589" w14:textId="77777777" w:rsidTr="00822A5A">
      <w:trPr>
        <w:trHeight w:val="397"/>
        <w:jc w:val="center"/>
      </w:trPr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12380FCA" w14:textId="77777777" w:rsidR="005C77AE" w:rsidRDefault="005C77AE" w:rsidP="005C77AE">
          <w:pPr>
            <w:jc w:val="left"/>
          </w:pPr>
        </w:p>
      </w:tc>
      <w:tc>
        <w:tcPr>
          <w:tcW w:w="5615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  <w:hideMark/>
        </w:tcPr>
        <w:p w14:paraId="0BC27D18" w14:textId="77777777" w:rsidR="005C77AE" w:rsidRDefault="005C77AE" w:rsidP="005C77AE">
          <w:pPr>
            <w:pStyle w:val="En-tte"/>
            <w:ind w:left="136"/>
            <w:jc w:val="center"/>
          </w:pPr>
          <w:r>
            <w:t>Enseignement spécifique ITEC</w:t>
          </w:r>
        </w:p>
      </w:tc>
      <w:tc>
        <w:tcPr>
          <w:tcW w:w="1701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3F45CAD9" w14:textId="77777777" w:rsidR="005C77AE" w:rsidRDefault="005C77AE" w:rsidP="005C77AE">
          <w:pPr>
            <w:pStyle w:val="En-tte"/>
            <w:jc w:val="center"/>
          </w:pPr>
          <w:r>
            <w:t>Travaux Pratiques</w:t>
          </w:r>
        </w:p>
      </w:tc>
      <w:tc>
        <w:tcPr>
          <w:tcW w:w="1417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  <w:hideMark/>
        </w:tcPr>
        <w:p w14:paraId="7383CB75" w14:textId="77777777" w:rsidR="005C77AE" w:rsidRDefault="005C77AE" w:rsidP="005C77AE">
          <w:pPr>
            <w:pStyle w:val="En-tte"/>
            <w:jc w:val="center"/>
            <w:rPr>
              <w:b/>
            </w:rPr>
          </w:pPr>
          <w:r>
            <w:rPr>
              <w:b/>
            </w:rPr>
            <w:t>TSTI2D</w:t>
          </w:r>
        </w:p>
      </w:tc>
    </w:tr>
  </w:tbl>
  <w:p w14:paraId="630B2B38" w14:textId="77777777" w:rsidR="00AD7807" w:rsidRPr="007D5FE7" w:rsidRDefault="00AD7807" w:rsidP="00FD5D1E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504CD"/>
    <w:multiLevelType w:val="multilevel"/>
    <w:tmpl w:val="A17EF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C75089"/>
    <w:multiLevelType w:val="multilevel"/>
    <w:tmpl w:val="ABA41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296C52"/>
    <w:multiLevelType w:val="multilevel"/>
    <w:tmpl w:val="BE16E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39174A3"/>
    <w:multiLevelType w:val="hybridMultilevel"/>
    <w:tmpl w:val="D160FD8C"/>
    <w:lvl w:ilvl="0" w:tplc="7940E7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1D01B3"/>
    <w:multiLevelType w:val="hybridMultilevel"/>
    <w:tmpl w:val="5F141826"/>
    <w:lvl w:ilvl="0" w:tplc="7162562C">
      <w:start w:val="1"/>
      <w:numFmt w:val="decimal"/>
      <w:lvlText w:val="%1."/>
      <w:lvlJc w:val="left"/>
      <w:pPr>
        <w:ind w:left="1714" w:hanging="360"/>
      </w:pPr>
    </w:lvl>
    <w:lvl w:ilvl="1" w:tplc="040C0019">
      <w:start w:val="1"/>
      <w:numFmt w:val="lowerLetter"/>
      <w:lvlText w:val="%2."/>
      <w:lvlJc w:val="left"/>
      <w:pPr>
        <w:ind w:left="2434" w:hanging="360"/>
      </w:pPr>
    </w:lvl>
    <w:lvl w:ilvl="2" w:tplc="040C001B" w:tentative="1">
      <w:start w:val="1"/>
      <w:numFmt w:val="lowerRoman"/>
      <w:lvlText w:val="%3."/>
      <w:lvlJc w:val="right"/>
      <w:pPr>
        <w:ind w:left="3154" w:hanging="180"/>
      </w:pPr>
    </w:lvl>
    <w:lvl w:ilvl="3" w:tplc="040C000F" w:tentative="1">
      <w:start w:val="1"/>
      <w:numFmt w:val="decimal"/>
      <w:lvlText w:val="%4."/>
      <w:lvlJc w:val="left"/>
      <w:pPr>
        <w:ind w:left="3874" w:hanging="360"/>
      </w:pPr>
    </w:lvl>
    <w:lvl w:ilvl="4" w:tplc="040C0019" w:tentative="1">
      <w:start w:val="1"/>
      <w:numFmt w:val="lowerLetter"/>
      <w:lvlText w:val="%5."/>
      <w:lvlJc w:val="left"/>
      <w:pPr>
        <w:ind w:left="4594" w:hanging="360"/>
      </w:pPr>
    </w:lvl>
    <w:lvl w:ilvl="5" w:tplc="040C001B" w:tentative="1">
      <w:start w:val="1"/>
      <w:numFmt w:val="lowerRoman"/>
      <w:lvlText w:val="%6."/>
      <w:lvlJc w:val="right"/>
      <w:pPr>
        <w:ind w:left="5314" w:hanging="180"/>
      </w:pPr>
    </w:lvl>
    <w:lvl w:ilvl="6" w:tplc="040C000F" w:tentative="1">
      <w:start w:val="1"/>
      <w:numFmt w:val="decimal"/>
      <w:lvlText w:val="%7."/>
      <w:lvlJc w:val="left"/>
      <w:pPr>
        <w:ind w:left="6034" w:hanging="360"/>
      </w:pPr>
    </w:lvl>
    <w:lvl w:ilvl="7" w:tplc="040C0019" w:tentative="1">
      <w:start w:val="1"/>
      <w:numFmt w:val="lowerLetter"/>
      <w:lvlText w:val="%8."/>
      <w:lvlJc w:val="left"/>
      <w:pPr>
        <w:ind w:left="6754" w:hanging="360"/>
      </w:pPr>
    </w:lvl>
    <w:lvl w:ilvl="8" w:tplc="040C001B" w:tentative="1">
      <w:start w:val="1"/>
      <w:numFmt w:val="lowerRoman"/>
      <w:lvlText w:val="%9."/>
      <w:lvlJc w:val="right"/>
      <w:pPr>
        <w:ind w:left="7474" w:hanging="180"/>
      </w:pPr>
    </w:lvl>
  </w:abstractNum>
  <w:abstractNum w:abstractNumId="5" w15:restartNumberingAfterBreak="0">
    <w:nsid w:val="428701D1"/>
    <w:multiLevelType w:val="multilevel"/>
    <w:tmpl w:val="B2D0817A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51224492"/>
    <w:multiLevelType w:val="hybridMultilevel"/>
    <w:tmpl w:val="F1641D70"/>
    <w:lvl w:ilvl="0" w:tplc="B50638DE">
      <w:start w:val="1"/>
      <w:numFmt w:val="bullet"/>
      <w:pStyle w:val="puce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F11C25"/>
    <w:multiLevelType w:val="hybridMultilevel"/>
    <w:tmpl w:val="EE8AAA2E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245489"/>
    <w:multiLevelType w:val="multilevel"/>
    <w:tmpl w:val="8368B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0F7399A"/>
    <w:multiLevelType w:val="multilevel"/>
    <w:tmpl w:val="1D186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783554D"/>
    <w:multiLevelType w:val="hybridMultilevel"/>
    <w:tmpl w:val="4852DF54"/>
    <w:lvl w:ilvl="0" w:tplc="E6E44420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3C4662"/>
    <w:multiLevelType w:val="hybridMultilevel"/>
    <w:tmpl w:val="50146434"/>
    <w:lvl w:ilvl="0" w:tplc="751AD700">
      <w:start w:val="1"/>
      <w:numFmt w:val="decimal"/>
      <w:pStyle w:val="Qustion"/>
      <w:lvlText w:val="Q%1.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24" w:hanging="360"/>
      </w:pPr>
    </w:lvl>
    <w:lvl w:ilvl="2" w:tplc="040C001B" w:tentative="1">
      <w:start w:val="1"/>
      <w:numFmt w:val="lowerRoman"/>
      <w:lvlText w:val="%3."/>
      <w:lvlJc w:val="right"/>
      <w:pPr>
        <w:ind w:left="2444" w:hanging="180"/>
      </w:pPr>
    </w:lvl>
    <w:lvl w:ilvl="3" w:tplc="040C000F" w:tentative="1">
      <w:start w:val="1"/>
      <w:numFmt w:val="decimal"/>
      <w:lvlText w:val="%4."/>
      <w:lvlJc w:val="left"/>
      <w:pPr>
        <w:ind w:left="3164" w:hanging="360"/>
      </w:pPr>
    </w:lvl>
    <w:lvl w:ilvl="4" w:tplc="040C0019" w:tentative="1">
      <w:start w:val="1"/>
      <w:numFmt w:val="lowerLetter"/>
      <w:lvlText w:val="%5."/>
      <w:lvlJc w:val="left"/>
      <w:pPr>
        <w:ind w:left="3884" w:hanging="360"/>
      </w:pPr>
    </w:lvl>
    <w:lvl w:ilvl="5" w:tplc="040C001B" w:tentative="1">
      <w:start w:val="1"/>
      <w:numFmt w:val="lowerRoman"/>
      <w:lvlText w:val="%6."/>
      <w:lvlJc w:val="right"/>
      <w:pPr>
        <w:ind w:left="4604" w:hanging="180"/>
      </w:pPr>
    </w:lvl>
    <w:lvl w:ilvl="6" w:tplc="040C000F" w:tentative="1">
      <w:start w:val="1"/>
      <w:numFmt w:val="decimal"/>
      <w:lvlText w:val="%7."/>
      <w:lvlJc w:val="left"/>
      <w:pPr>
        <w:ind w:left="5324" w:hanging="360"/>
      </w:pPr>
    </w:lvl>
    <w:lvl w:ilvl="7" w:tplc="040C0019" w:tentative="1">
      <w:start w:val="1"/>
      <w:numFmt w:val="lowerLetter"/>
      <w:lvlText w:val="%8."/>
      <w:lvlJc w:val="left"/>
      <w:pPr>
        <w:ind w:left="6044" w:hanging="360"/>
      </w:pPr>
    </w:lvl>
    <w:lvl w:ilvl="8" w:tplc="040C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7BD749DB"/>
    <w:multiLevelType w:val="multilevel"/>
    <w:tmpl w:val="231C5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DF56DC0"/>
    <w:multiLevelType w:val="hybridMultilevel"/>
    <w:tmpl w:val="4C62E3AC"/>
    <w:lvl w:ilvl="0" w:tplc="3D507B08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110" w:hanging="360"/>
      </w:pPr>
    </w:lvl>
    <w:lvl w:ilvl="2" w:tplc="040C001B" w:tentative="1">
      <w:start w:val="1"/>
      <w:numFmt w:val="lowerRoman"/>
      <w:lvlText w:val="%3."/>
      <w:lvlJc w:val="right"/>
      <w:pPr>
        <w:ind w:left="1830" w:hanging="180"/>
      </w:pPr>
    </w:lvl>
    <w:lvl w:ilvl="3" w:tplc="040C000F" w:tentative="1">
      <w:start w:val="1"/>
      <w:numFmt w:val="decimal"/>
      <w:lvlText w:val="%4."/>
      <w:lvlJc w:val="left"/>
      <w:pPr>
        <w:ind w:left="2550" w:hanging="360"/>
      </w:pPr>
    </w:lvl>
    <w:lvl w:ilvl="4" w:tplc="040C0019" w:tentative="1">
      <w:start w:val="1"/>
      <w:numFmt w:val="lowerLetter"/>
      <w:lvlText w:val="%5."/>
      <w:lvlJc w:val="left"/>
      <w:pPr>
        <w:ind w:left="3270" w:hanging="360"/>
      </w:pPr>
    </w:lvl>
    <w:lvl w:ilvl="5" w:tplc="040C001B" w:tentative="1">
      <w:start w:val="1"/>
      <w:numFmt w:val="lowerRoman"/>
      <w:lvlText w:val="%6."/>
      <w:lvlJc w:val="right"/>
      <w:pPr>
        <w:ind w:left="3990" w:hanging="180"/>
      </w:pPr>
    </w:lvl>
    <w:lvl w:ilvl="6" w:tplc="040C000F" w:tentative="1">
      <w:start w:val="1"/>
      <w:numFmt w:val="decimal"/>
      <w:lvlText w:val="%7."/>
      <w:lvlJc w:val="left"/>
      <w:pPr>
        <w:ind w:left="4710" w:hanging="360"/>
      </w:pPr>
    </w:lvl>
    <w:lvl w:ilvl="7" w:tplc="040C0019" w:tentative="1">
      <w:start w:val="1"/>
      <w:numFmt w:val="lowerLetter"/>
      <w:lvlText w:val="%8."/>
      <w:lvlJc w:val="left"/>
      <w:pPr>
        <w:ind w:left="5430" w:hanging="360"/>
      </w:pPr>
    </w:lvl>
    <w:lvl w:ilvl="8" w:tplc="040C001B" w:tentative="1">
      <w:start w:val="1"/>
      <w:numFmt w:val="lowerRoman"/>
      <w:lvlText w:val="%9."/>
      <w:lvlJc w:val="right"/>
      <w:pPr>
        <w:ind w:left="6150" w:hanging="180"/>
      </w:pPr>
    </w:lvl>
  </w:abstractNum>
  <w:num w:numId="1">
    <w:abstractNumId w:val="10"/>
  </w:num>
  <w:num w:numId="2">
    <w:abstractNumId w:val="4"/>
  </w:num>
  <w:num w:numId="3">
    <w:abstractNumId w:val="5"/>
  </w:num>
  <w:num w:numId="4">
    <w:abstractNumId w:val="6"/>
  </w:num>
  <w:num w:numId="5">
    <w:abstractNumId w:val="3"/>
  </w:num>
  <w:num w:numId="6">
    <w:abstractNumId w:val="7"/>
  </w:num>
  <w:num w:numId="7">
    <w:abstractNumId w:val="12"/>
  </w:num>
  <w:num w:numId="8">
    <w:abstractNumId w:val="1"/>
  </w:num>
  <w:num w:numId="9">
    <w:abstractNumId w:val="9"/>
  </w:num>
  <w:num w:numId="10">
    <w:abstractNumId w:val="0"/>
  </w:num>
  <w:num w:numId="11">
    <w:abstractNumId w:val="8"/>
  </w:num>
  <w:num w:numId="12">
    <w:abstractNumId w:val="13"/>
  </w:num>
  <w:num w:numId="13">
    <w:abstractNumId w:val="2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5"/>
  <w:proofState w:spelling="clean" w:grammar="clean"/>
  <w:attachedTemplate r:id="rId1"/>
  <w:defaultTabStop w:val="709"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84D4C"/>
    <w:rsid w:val="000013A5"/>
    <w:rsid w:val="00006822"/>
    <w:rsid w:val="000230E2"/>
    <w:rsid w:val="0007506D"/>
    <w:rsid w:val="000B0AE4"/>
    <w:rsid w:val="000D4D71"/>
    <w:rsid w:val="00101B95"/>
    <w:rsid w:val="00146CC8"/>
    <w:rsid w:val="00154785"/>
    <w:rsid w:val="00155EB8"/>
    <w:rsid w:val="00156CBA"/>
    <w:rsid w:val="001C230B"/>
    <w:rsid w:val="001C5E4F"/>
    <w:rsid w:val="001D0176"/>
    <w:rsid w:val="001D3CC9"/>
    <w:rsid w:val="001D7B2B"/>
    <w:rsid w:val="001E7EB6"/>
    <w:rsid w:val="001F6B67"/>
    <w:rsid w:val="00212108"/>
    <w:rsid w:val="00217D29"/>
    <w:rsid w:val="00231FFC"/>
    <w:rsid w:val="002400AB"/>
    <w:rsid w:val="00271488"/>
    <w:rsid w:val="00283A4D"/>
    <w:rsid w:val="002910EB"/>
    <w:rsid w:val="003071FF"/>
    <w:rsid w:val="00337ECB"/>
    <w:rsid w:val="0036409D"/>
    <w:rsid w:val="00397DF5"/>
    <w:rsid w:val="003A2A07"/>
    <w:rsid w:val="003B150C"/>
    <w:rsid w:val="003B645D"/>
    <w:rsid w:val="003C5FDB"/>
    <w:rsid w:val="003D67A9"/>
    <w:rsid w:val="003E798C"/>
    <w:rsid w:val="00410F26"/>
    <w:rsid w:val="00451289"/>
    <w:rsid w:val="004527B9"/>
    <w:rsid w:val="00465EF5"/>
    <w:rsid w:val="00470D82"/>
    <w:rsid w:val="00484D4C"/>
    <w:rsid w:val="00487C48"/>
    <w:rsid w:val="00493EF0"/>
    <w:rsid w:val="004D6CC4"/>
    <w:rsid w:val="004E2F07"/>
    <w:rsid w:val="00501116"/>
    <w:rsid w:val="005437C6"/>
    <w:rsid w:val="0055068B"/>
    <w:rsid w:val="005944F4"/>
    <w:rsid w:val="005A77D9"/>
    <w:rsid w:val="005C1816"/>
    <w:rsid w:val="005C77AE"/>
    <w:rsid w:val="005E47DD"/>
    <w:rsid w:val="0060467B"/>
    <w:rsid w:val="006237E5"/>
    <w:rsid w:val="00634670"/>
    <w:rsid w:val="00651E2C"/>
    <w:rsid w:val="00666931"/>
    <w:rsid w:val="006A00C9"/>
    <w:rsid w:val="006A3CB4"/>
    <w:rsid w:val="007018C8"/>
    <w:rsid w:val="00721DAD"/>
    <w:rsid w:val="00733281"/>
    <w:rsid w:val="00770452"/>
    <w:rsid w:val="00770861"/>
    <w:rsid w:val="007842E8"/>
    <w:rsid w:val="00793B64"/>
    <w:rsid w:val="007A56E5"/>
    <w:rsid w:val="007D5FE7"/>
    <w:rsid w:val="007F6CD7"/>
    <w:rsid w:val="00825517"/>
    <w:rsid w:val="00841C8E"/>
    <w:rsid w:val="00854A24"/>
    <w:rsid w:val="00862DBC"/>
    <w:rsid w:val="00876D86"/>
    <w:rsid w:val="0088399A"/>
    <w:rsid w:val="008908A0"/>
    <w:rsid w:val="008B1E9A"/>
    <w:rsid w:val="008D3F60"/>
    <w:rsid w:val="008E526A"/>
    <w:rsid w:val="009157D3"/>
    <w:rsid w:val="00926140"/>
    <w:rsid w:val="009267AE"/>
    <w:rsid w:val="0093328E"/>
    <w:rsid w:val="00955664"/>
    <w:rsid w:val="00974DE4"/>
    <w:rsid w:val="009867EB"/>
    <w:rsid w:val="009914ED"/>
    <w:rsid w:val="009C33FB"/>
    <w:rsid w:val="009E044E"/>
    <w:rsid w:val="009F13E3"/>
    <w:rsid w:val="00A9307F"/>
    <w:rsid w:val="00AA390D"/>
    <w:rsid w:val="00AC041C"/>
    <w:rsid w:val="00AD7807"/>
    <w:rsid w:val="00AE7B58"/>
    <w:rsid w:val="00B21C09"/>
    <w:rsid w:val="00B263AF"/>
    <w:rsid w:val="00B269B6"/>
    <w:rsid w:val="00B462DA"/>
    <w:rsid w:val="00B83CC5"/>
    <w:rsid w:val="00B869A5"/>
    <w:rsid w:val="00B9744B"/>
    <w:rsid w:val="00BA6443"/>
    <w:rsid w:val="00BB5E47"/>
    <w:rsid w:val="00C04AC9"/>
    <w:rsid w:val="00C44174"/>
    <w:rsid w:val="00C45321"/>
    <w:rsid w:val="00C82BD6"/>
    <w:rsid w:val="00C96FEC"/>
    <w:rsid w:val="00CC36A6"/>
    <w:rsid w:val="00CD20E3"/>
    <w:rsid w:val="00D55B84"/>
    <w:rsid w:val="00D80B21"/>
    <w:rsid w:val="00DD5BB7"/>
    <w:rsid w:val="00E31CA9"/>
    <w:rsid w:val="00E42A43"/>
    <w:rsid w:val="00E715E4"/>
    <w:rsid w:val="00E72327"/>
    <w:rsid w:val="00EA1E6E"/>
    <w:rsid w:val="00EA2323"/>
    <w:rsid w:val="00EF6647"/>
    <w:rsid w:val="00F469B6"/>
    <w:rsid w:val="00F90F17"/>
    <w:rsid w:val="00FD5D1E"/>
    <w:rsid w:val="00FE5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31E5F2A"/>
  <w15:docId w15:val="{17B8BB6B-6F76-4342-8D51-9D0B4211F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5D1E"/>
    <w:pPr>
      <w:spacing w:after="0" w:line="240" w:lineRule="auto"/>
      <w:ind w:left="284"/>
      <w:jc w:val="both"/>
    </w:pPr>
    <w:rPr>
      <w:sz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212108"/>
    <w:pPr>
      <w:keepNext/>
      <w:keepLines/>
      <w:numPr>
        <w:numId w:val="3"/>
      </w:numPr>
      <w:pBdr>
        <w:bottom w:val="double" w:sz="6" w:space="1" w:color="4F81BD" w:themeColor="accent1"/>
      </w:pBdr>
      <w:spacing w:before="240" w:after="240"/>
      <w:ind w:left="426" w:hanging="426"/>
      <w:outlineLvl w:val="0"/>
    </w:pPr>
    <w:rPr>
      <w:rFonts w:eastAsiaTheme="majorEastAsia" w:cstheme="majorBidi"/>
      <w:b/>
      <w:bCs/>
      <w:sz w:val="32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1C5E4F"/>
    <w:pPr>
      <w:keepNext/>
      <w:keepLines/>
      <w:numPr>
        <w:ilvl w:val="1"/>
        <w:numId w:val="3"/>
      </w:numPr>
      <w:pBdr>
        <w:bottom w:val="single" w:sz="6" w:space="1" w:color="4F81BD" w:themeColor="accent1"/>
      </w:pBdr>
      <w:spacing w:before="120" w:after="240"/>
      <w:ind w:left="709" w:hanging="567"/>
      <w:outlineLvl w:val="1"/>
    </w:pPr>
    <w:rPr>
      <w:rFonts w:eastAsiaTheme="majorEastAsia" w:cstheme="majorBidi"/>
      <w:b/>
      <w:bCs/>
      <w:sz w:val="28"/>
      <w:szCs w:val="26"/>
    </w:rPr>
  </w:style>
  <w:style w:type="paragraph" w:styleId="Titre3">
    <w:name w:val="heading 3"/>
    <w:basedOn w:val="Paragraphedeliste"/>
    <w:next w:val="Normal"/>
    <w:link w:val="Titre3Car"/>
    <w:uiPriority w:val="9"/>
    <w:unhideWhenUsed/>
    <w:qFormat/>
    <w:rsid w:val="009914ED"/>
    <w:pPr>
      <w:numPr>
        <w:ilvl w:val="2"/>
        <w:numId w:val="3"/>
      </w:numPr>
      <w:pBdr>
        <w:bottom w:val="dashed" w:sz="6" w:space="1" w:color="4F81BD" w:themeColor="accent1"/>
      </w:pBdr>
      <w:spacing w:before="120" w:after="240"/>
      <w:ind w:left="993" w:hanging="709"/>
      <w:outlineLvl w:val="2"/>
    </w:pPr>
    <w:rPr>
      <w:b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101B95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101B95"/>
  </w:style>
  <w:style w:type="paragraph" w:styleId="Pieddepage">
    <w:name w:val="footer"/>
    <w:basedOn w:val="Normal"/>
    <w:link w:val="PieddepageCar"/>
    <w:uiPriority w:val="99"/>
    <w:unhideWhenUsed/>
    <w:rsid w:val="00101B9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01B95"/>
  </w:style>
  <w:style w:type="paragraph" w:styleId="NormalWeb">
    <w:name w:val="Normal (Web)"/>
    <w:basedOn w:val="Normal"/>
    <w:uiPriority w:val="99"/>
    <w:unhideWhenUsed/>
    <w:rsid w:val="00101B95"/>
    <w:pPr>
      <w:spacing w:before="100" w:beforeAutospacing="1" w:after="100" w:afterAutospacing="1"/>
    </w:pPr>
    <w:rPr>
      <w:rFonts w:ascii="Times New Roman" w:eastAsiaTheme="minorEastAsia" w:hAnsi="Times New Roman" w:cs="Times New Roman"/>
      <w:szCs w:val="24"/>
      <w:lang w:eastAsia="fr-FR"/>
    </w:rPr>
  </w:style>
  <w:style w:type="table" w:styleId="Grilledutableau">
    <w:name w:val="Table Grid"/>
    <w:basedOn w:val="TableauNormal"/>
    <w:uiPriority w:val="59"/>
    <w:rsid w:val="006A3C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C44174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44174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793B64"/>
    <w:pPr>
      <w:ind w:left="720"/>
      <w:contextualSpacing/>
    </w:pPr>
  </w:style>
  <w:style w:type="paragraph" w:styleId="Titre">
    <w:name w:val="Title"/>
    <w:basedOn w:val="Normal"/>
    <w:next w:val="Normal"/>
    <w:link w:val="TitreCar"/>
    <w:uiPriority w:val="10"/>
    <w:qFormat/>
    <w:rsid w:val="00212108"/>
    <w:pPr>
      <w:pBdr>
        <w:top w:val="single" w:sz="6" w:space="1" w:color="4F81BD" w:themeColor="accent1"/>
        <w:left w:val="single" w:sz="6" w:space="4" w:color="4F81BD" w:themeColor="accent1"/>
        <w:bottom w:val="single" w:sz="6" w:space="1" w:color="4F81BD" w:themeColor="accent1"/>
        <w:right w:val="single" w:sz="6" w:space="4" w:color="4F81BD" w:themeColor="accent1"/>
      </w:pBdr>
      <w:shd w:val="clear" w:color="auto" w:fill="B8CCE4" w:themeFill="accent1" w:themeFillTint="66"/>
      <w:spacing w:after="240"/>
      <w:contextualSpacing/>
      <w:jc w:val="center"/>
    </w:pPr>
    <w:rPr>
      <w:rFonts w:eastAsiaTheme="majorEastAsia" w:cstheme="majorBidi"/>
      <w:b/>
      <w:caps/>
      <w:spacing w:val="5"/>
      <w:kern w:val="28"/>
      <w:sz w:val="36"/>
      <w:szCs w:val="52"/>
    </w:rPr>
  </w:style>
  <w:style w:type="character" w:customStyle="1" w:styleId="TitreCar">
    <w:name w:val="Titre Car"/>
    <w:basedOn w:val="Policepardfaut"/>
    <w:link w:val="Titre"/>
    <w:uiPriority w:val="10"/>
    <w:rsid w:val="00212108"/>
    <w:rPr>
      <w:rFonts w:eastAsiaTheme="majorEastAsia" w:cstheme="majorBidi"/>
      <w:b/>
      <w:caps/>
      <w:spacing w:val="5"/>
      <w:kern w:val="28"/>
      <w:sz w:val="36"/>
      <w:szCs w:val="52"/>
      <w:shd w:val="clear" w:color="auto" w:fill="B8CCE4" w:themeFill="accent1" w:themeFillTint="66"/>
    </w:rPr>
  </w:style>
  <w:style w:type="character" w:customStyle="1" w:styleId="Titre1Car">
    <w:name w:val="Titre 1 Car"/>
    <w:basedOn w:val="Policepardfaut"/>
    <w:link w:val="Titre1"/>
    <w:uiPriority w:val="9"/>
    <w:rsid w:val="00212108"/>
    <w:rPr>
      <w:rFonts w:eastAsiaTheme="majorEastAsia" w:cstheme="majorBidi"/>
      <w:b/>
      <w:bCs/>
      <w:sz w:val="32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1C5E4F"/>
    <w:rPr>
      <w:rFonts w:eastAsiaTheme="majorEastAsia" w:cstheme="majorBidi"/>
      <w:b/>
      <w:bCs/>
      <w:sz w:val="28"/>
      <w:szCs w:val="26"/>
    </w:rPr>
  </w:style>
  <w:style w:type="paragraph" w:styleId="Sansinterligne">
    <w:name w:val="No Spacing"/>
    <w:aliases w:val="Eleve"/>
    <w:next w:val="Normal"/>
    <w:link w:val="SansinterligneCar"/>
    <w:uiPriority w:val="1"/>
    <w:qFormat/>
    <w:rsid w:val="00470D82"/>
    <w:pPr>
      <w:spacing w:after="0" w:line="360" w:lineRule="auto"/>
      <w:jc w:val="both"/>
    </w:pPr>
    <w:rPr>
      <w:rFonts w:ascii="Segoe Script" w:hAnsi="Segoe Script"/>
      <w:b/>
      <w:color w:val="FFFFFF" w:themeColor="background1"/>
      <w:spacing w:val="20"/>
      <w:sz w:val="24"/>
      <w:u w:val="dotted" w:color="000000" w:themeColor="text1"/>
    </w:rPr>
  </w:style>
  <w:style w:type="character" w:customStyle="1" w:styleId="Titre3Car">
    <w:name w:val="Titre 3 Car"/>
    <w:basedOn w:val="Policepardfaut"/>
    <w:link w:val="Titre3"/>
    <w:uiPriority w:val="9"/>
    <w:rsid w:val="009914ED"/>
    <w:rPr>
      <w:b/>
      <w:sz w:val="24"/>
      <w:lang w:eastAsia="fr-FR"/>
    </w:rPr>
  </w:style>
  <w:style w:type="character" w:customStyle="1" w:styleId="SansinterligneCar">
    <w:name w:val="Sans interligne Car"/>
    <w:aliases w:val="Eleve Car"/>
    <w:basedOn w:val="Policepardfaut"/>
    <w:link w:val="Sansinterligne"/>
    <w:uiPriority w:val="1"/>
    <w:rsid w:val="00470D82"/>
    <w:rPr>
      <w:rFonts w:ascii="Segoe Script" w:hAnsi="Segoe Script"/>
      <w:b/>
      <w:color w:val="FFFFFF" w:themeColor="background1"/>
      <w:spacing w:val="20"/>
      <w:sz w:val="24"/>
      <w:u w:val="dotted" w:color="000000" w:themeColor="text1"/>
    </w:rPr>
  </w:style>
  <w:style w:type="character" w:styleId="Lienhypertexte">
    <w:name w:val="Hyperlink"/>
    <w:basedOn w:val="Policepardfaut"/>
    <w:uiPriority w:val="99"/>
    <w:unhideWhenUsed/>
    <w:rsid w:val="00D55B84"/>
    <w:rPr>
      <w:color w:val="0000FF" w:themeColor="hyperlink"/>
      <w:u w:val="single"/>
    </w:rPr>
  </w:style>
  <w:style w:type="paragraph" w:customStyle="1" w:styleId="puces">
    <w:name w:val="puces"/>
    <w:basedOn w:val="Paragraphedeliste"/>
    <w:qFormat/>
    <w:rsid w:val="00D55B84"/>
    <w:pPr>
      <w:numPr>
        <w:numId w:val="4"/>
      </w:numPr>
      <w:ind w:left="851" w:hanging="284"/>
    </w:pPr>
    <w:rPr>
      <w:noProof/>
    </w:rPr>
  </w:style>
  <w:style w:type="paragraph" w:customStyle="1" w:styleId="Qustion">
    <w:name w:val="Qustion"/>
    <w:basedOn w:val="Paragraphedeliste"/>
    <w:next w:val="Normal"/>
    <w:qFormat/>
    <w:rsid w:val="00770861"/>
    <w:pPr>
      <w:numPr>
        <w:numId w:val="14"/>
      </w:numPr>
      <w:ind w:left="567" w:hanging="567"/>
    </w:pPr>
    <w:rPr>
      <w:i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3707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0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23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Macintosh%20HD:Users:rems7881:Documents:lycee_jules_ferry:19%20-%20STI2D:0-ressources:ITEC:profs:travail:charte_ITEC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B453BE-FA1A-7D49-9F57-D61E40E62B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Macintosh%20HD:Users:rems7881:Documents:lycee_jules_ferry:19%20-%20STI2D:0-ressources:ITEC:profs:travail:charte_ITEC.dotx</Template>
  <TotalTime>979</TotalTime>
  <Pages>2</Pages>
  <Words>246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STAVRAKAS Rémi</dc:creator>
  <cp:lastModifiedBy>Anne Le Sech</cp:lastModifiedBy>
  <cp:revision>62</cp:revision>
  <cp:lastPrinted>2012-02-09T10:53:00Z</cp:lastPrinted>
  <dcterms:created xsi:type="dcterms:W3CDTF">2012-02-02T09:21:00Z</dcterms:created>
  <dcterms:modified xsi:type="dcterms:W3CDTF">2020-09-20T13:51:00Z</dcterms:modified>
</cp:coreProperties>
</file>