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478EE" w14:textId="76F88491" w:rsidR="00D50827" w:rsidRPr="00D50827" w:rsidRDefault="00D50827" w:rsidP="00D50827">
      <w:pPr>
        <w:pStyle w:val="Titre"/>
        <w:rPr>
          <w:sz w:val="24"/>
          <w:szCs w:val="24"/>
        </w:rPr>
      </w:pPr>
      <w:r w:rsidRPr="00D50827">
        <w:rPr>
          <w:sz w:val="24"/>
          <w:szCs w:val="24"/>
        </w:rPr>
        <w:t>Question Sociétale : Comment réduire la consommation de ressources naturelles en optimisant la quantité de matière utilisée dans les systèmes ?</w:t>
      </w:r>
    </w:p>
    <w:p w14:paraId="32E3BEEB" w14:textId="5B51F3E7" w:rsidR="003A5798" w:rsidRDefault="003A5798" w:rsidP="003A5798">
      <w:pPr>
        <w:pStyle w:val="Titre1"/>
      </w:pPr>
      <w:r>
        <w:t xml:space="preserve">Partie 1 : </w:t>
      </w:r>
      <w:r w:rsidRPr="003A5798">
        <w:t>Modélisation du problème :</w:t>
      </w:r>
    </w:p>
    <w:p w14:paraId="66200E84" w14:textId="2ACF1042" w:rsidR="003A5798" w:rsidRDefault="00724593" w:rsidP="00D545FC">
      <w:pPr>
        <w:tabs>
          <w:tab w:val="right" w:pos="10204"/>
        </w:tabs>
      </w:pPr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3020ADEF" wp14:editId="4E700E95">
                <wp:extent cx="4352925" cy="4490085"/>
                <wp:effectExtent l="0" t="0" r="15875" b="5715"/>
                <wp:docPr id="104" name="Grouper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2925" cy="4490085"/>
                          <a:chOff x="0" y="0"/>
                          <a:chExt cx="4352925" cy="4490677"/>
                        </a:xfrm>
                      </wpg:grpSpPr>
                      <wpg:grpSp>
                        <wpg:cNvPr id="105" name="Grouper 105"/>
                        <wpg:cNvGrpSpPr/>
                        <wpg:grpSpPr>
                          <a:xfrm>
                            <a:off x="0" y="0"/>
                            <a:ext cx="4352925" cy="4490677"/>
                            <a:chOff x="0" y="0"/>
                            <a:chExt cx="4352925" cy="4491332"/>
                          </a:xfrm>
                        </wpg:grpSpPr>
                        <pic:pic xmlns:pic="http://schemas.openxmlformats.org/drawingml/2006/picture">
                          <pic:nvPicPr>
                            <pic:cNvPr id="106" name="Imag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200000">
                              <a:off x="857885" y="1762760"/>
                              <a:ext cx="1828800" cy="778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7" name="Rectangle 107"/>
                          <wps:cNvSpPr/>
                          <wps:spPr>
                            <a:xfrm>
                              <a:off x="1184910" y="48894"/>
                              <a:ext cx="264160" cy="430339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08" name="Grouper 108"/>
                          <wpg:cNvGrpSpPr/>
                          <wpg:grpSpPr>
                            <a:xfrm>
                              <a:off x="1447800" y="180975"/>
                              <a:ext cx="2180590" cy="3293745"/>
                              <a:chOff x="0" y="0"/>
                              <a:chExt cx="3544570" cy="4360924"/>
                            </a:xfrm>
                          </wpg:grpSpPr>
                          <wps:wsp>
                            <wps:cNvPr id="109" name="Ellipse 109"/>
                            <wps:cNvSpPr/>
                            <wps:spPr>
                              <a:xfrm>
                                <a:off x="2058670" y="0"/>
                                <a:ext cx="1143000" cy="114300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Rectangle à coins arrondis 110"/>
                            <wps:cNvSpPr/>
                            <wps:spPr>
                              <a:xfrm>
                                <a:off x="2287270" y="1257300"/>
                                <a:ext cx="1257300" cy="21717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1" name="Rectangle à coins arrondis 111"/>
                            <wps:cNvSpPr/>
                            <wps:spPr>
                              <a:xfrm rot="20608123">
                                <a:off x="184785" y="3407410"/>
                                <a:ext cx="3163570" cy="65341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" name="Rectangle à coins arrondis 112"/>
                            <wps:cNvSpPr/>
                            <wps:spPr>
                              <a:xfrm>
                                <a:off x="801370" y="1485901"/>
                                <a:ext cx="2140396" cy="4572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Rectangle à coins arrondis 113"/>
                            <wps:cNvSpPr/>
                            <wps:spPr>
                              <a:xfrm rot="5400000">
                                <a:off x="-228918" y="3674807"/>
                                <a:ext cx="915035" cy="4572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4" name="Grouper 114"/>
                          <wpg:cNvGrpSpPr/>
                          <wpg:grpSpPr>
                            <a:xfrm>
                              <a:off x="1864995" y="1397635"/>
                              <a:ext cx="132080" cy="132080"/>
                              <a:chOff x="0" y="0"/>
                              <a:chExt cx="228600" cy="228600"/>
                            </a:xfrm>
                          </wpg:grpSpPr>
                          <wps:wsp>
                            <wps:cNvPr id="115" name="Connecteur droit 115"/>
                            <wps:cNvCnPr/>
                            <wps:spPr>
                              <a:xfrm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6" name="Connecteur droit 116"/>
                            <wps:cNvCnPr/>
                            <wps:spPr>
                              <a:xfrm rot="16200000"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7" name="Grouper 117"/>
                          <wpg:cNvGrpSpPr/>
                          <wpg:grpSpPr>
                            <a:xfrm>
                              <a:off x="1383665" y="3049905"/>
                              <a:ext cx="132080" cy="132080"/>
                              <a:chOff x="0" y="0"/>
                              <a:chExt cx="228600" cy="228600"/>
                            </a:xfrm>
                          </wpg:grpSpPr>
                          <wps:wsp>
                            <wps:cNvPr id="118" name="Connecteur droit 118"/>
                            <wps:cNvCnPr/>
                            <wps:spPr>
                              <a:xfrm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9" name="Connecteur droit 119"/>
                            <wps:cNvCnPr/>
                            <wps:spPr>
                              <a:xfrm rot="16200000"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20" name="Connecteur droit 120"/>
                          <wps:cNvCnPr/>
                          <wps:spPr>
                            <a:xfrm>
                              <a:off x="3103245" y="2329180"/>
                              <a:ext cx="0" cy="1799590"/>
                            </a:xfrm>
                            <a:prstGeom prst="line">
                              <a:avLst/>
                            </a:prstGeom>
                            <a:ln w="38100" cmpd="sng">
                              <a:solidFill>
                                <a:srgbClr val="FF0000"/>
                              </a:solidFill>
                              <a:headEnd type="none"/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1" name="Grouper 121"/>
                          <wpg:cNvGrpSpPr/>
                          <wpg:grpSpPr>
                            <a:xfrm>
                              <a:off x="3034030" y="2269490"/>
                              <a:ext cx="132080" cy="132080"/>
                              <a:chOff x="0" y="0"/>
                              <a:chExt cx="228600" cy="228600"/>
                            </a:xfrm>
                          </wpg:grpSpPr>
                          <wps:wsp>
                            <wps:cNvPr id="122" name="Connecteur droit 122"/>
                            <wps:cNvCnPr/>
                            <wps:spPr>
                              <a:xfrm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3" name="Connecteur droit 123"/>
                            <wps:cNvCnPr/>
                            <wps:spPr>
                              <a:xfrm rot="16200000">
                                <a:off x="11430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ln w="57150" cmpd="sng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24" name="Connecteur droit 124"/>
                          <wps:cNvCnPr/>
                          <wps:spPr>
                            <a:xfrm>
                              <a:off x="1040130" y="1460500"/>
                              <a:ext cx="311277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80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" name="Zone de texte 125"/>
                          <wps:cNvSpPr txBox="1"/>
                          <wps:spPr>
                            <a:xfrm>
                              <a:off x="2813685" y="2075815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671D1B6" w14:textId="77777777" w:rsidR="008A7F24" w:rsidRDefault="008A7F24" w:rsidP="00724593">
                                <w: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Zone de texte 126"/>
                          <wps:cNvSpPr txBox="1"/>
                          <wps:spPr>
                            <a:xfrm>
                              <a:off x="1691640" y="117094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7870EE7" w14:textId="77777777" w:rsidR="008A7F24" w:rsidRDefault="008A7F24" w:rsidP="00724593"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Zone de texte 127"/>
                          <wps:cNvSpPr txBox="1"/>
                          <wps:spPr>
                            <a:xfrm>
                              <a:off x="1184910" y="2835910"/>
                              <a:ext cx="289560" cy="289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53A150" w14:textId="77777777" w:rsidR="008A7F24" w:rsidRDefault="008A7F24" w:rsidP="00724593"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" name="Zone de texte 128"/>
                          <wps:cNvSpPr txBox="1"/>
                          <wps:spPr>
                            <a:xfrm>
                              <a:off x="3655695" y="1122045"/>
                              <a:ext cx="697230" cy="398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605B64" w14:textId="77777777" w:rsidR="008A7F24" w:rsidRPr="00904AB1" w:rsidRDefault="00C56176" w:rsidP="00724593">
                                <w:pPr>
                                  <w:jc w:val="left"/>
                                  <w:rPr>
                                    <w:color w:val="008000"/>
                                  </w:rPr>
                                </w:pPr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8000"/>
                                            <w:sz w:val="3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8000"/>
                                            <w:sz w:val="32"/>
                                          </w:rPr>
                                          <m:t>∆</m:t>
                                        </m:r>
                                      </m:e>
                                      <m:sub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008000"/>
                                                <w:sz w:val="32"/>
                                              </w:rPr>
                                            </m:ctrlPr>
                                          </m:accPr>
                                          <m:e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color w:val="008000"/>
                                                    <w:sz w:val="32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008000"/>
                                                    <w:sz w:val="32"/>
                                                  </w:rPr>
                                                  <m:t>A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p"/>
                                                  </m:rPr>
                                                  <w:rPr>
                                                    <w:rFonts w:ascii="Cambria Math" w:eastAsiaTheme="minorEastAsia" w:hAnsi="Cambria Math"/>
                                                    <w:color w:val="008000"/>
                                                    <w:sz w:val="32"/>
                                                  </w:rPr>
                                                  <m:t>2/1</m:t>
                                                </m:r>
                                              </m:sub>
                                            </m:sSub>
                                          </m:e>
                                        </m:acc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" name="Légende sans bordure 2 129"/>
                          <wps:cNvSpPr/>
                          <wps:spPr>
                            <a:xfrm flipH="1">
                              <a:off x="506730" y="0"/>
                              <a:ext cx="506730" cy="253365"/>
                            </a:xfrm>
                            <a:prstGeom prst="callout2">
                              <a:avLst>
                                <a:gd name="adj1" fmla="val 48825"/>
                                <a:gd name="adj2" fmla="val 852"/>
                                <a:gd name="adj3" fmla="val 48826"/>
                                <a:gd name="adj4" fmla="val -16515"/>
                                <a:gd name="adj5" fmla="val 101566"/>
                                <a:gd name="adj6" fmla="val -61212"/>
                              </a:avLst>
                            </a:prstGeom>
                            <a:ln w="12700" cmpd="sng">
                              <a:tailEnd type="oval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9F09A8" w14:textId="77777777" w:rsidR="008A7F24" w:rsidRDefault="008A7F24" w:rsidP="00724593">
                                <w:pPr>
                                  <w:jc w:val="right"/>
                                </w:pPr>
                                <w:r>
                                  <w:t xml:space="preserve">Mur </w:t>
                                </w:r>
                                <w:r w:rsidRPr="00E038C2">
                                  <w:rPr>
                                    <w:b/>
                                    <w:u w:val="single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" name="Légende sans bordure 2 130"/>
                          <wps:cNvSpPr/>
                          <wps:spPr>
                            <a:xfrm flipH="1">
                              <a:off x="0" y="253365"/>
                              <a:ext cx="1013460" cy="253365"/>
                            </a:xfrm>
                            <a:prstGeom prst="callout2">
                              <a:avLst>
                                <a:gd name="adj1" fmla="val 47630"/>
                                <a:gd name="adj2" fmla="val 253"/>
                                <a:gd name="adj3" fmla="val 48178"/>
                                <a:gd name="adj4" fmla="val -7166"/>
                                <a:gd name="adj5" fmla="val 173082"/>
                                <a:gd name="adj6" fmla="val -205149"/>
                              </a:avLst>
                            </a:prstGeom>
                            <a:ln w="12700" cmpd="sng">
                              <a:tailEnd type="oval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425576" w14:textId="77777777" w:rsidR="008A7F24" w:rsidRDefault="008A7F24" w:rsidP="00724593">
                                <w:pPr>
                                  <w:jc w:val="right"/>
                                </w:pPr>
                                <w:r>
                                  <w:t xml:space="preserve">Vandale </w:t>
                                </w:r>
                                <w:r>
                                  <w:rPr>
                                    <w:b/>
                                    <w:u w:val="single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" name="Légende sans bordure 2 131"/>
                          <wps:cNvSpPr/>
                          <wps:spPr>
                            <a:xfrm flipH="1">
                              <a:off x="144780" y="506730"/>
                              <a:ext cx="868680" cy="253365"/>
                            </a:xfrm>
                            <a:prstGeom prst="callout2">
                              <a:avLst>
                                <a:gd name="adj1" fmla="val 51215"/>
                                <a:gd name="adj2" fmla="val 292"/>
                                <a:gd name="adj3" fmla="val 50445"/>
                                <a:gd name="adj4" fmla="val -10007"/>
                                <a:gd name="adj5" fmla="val 468303"/>
                                <a:gd name="adj6" fmla="val -59221"/>
                              </a:avLst>
                            </a:prstGeom>
                            <a:ln w="12700" cmpd="sng">
                              <a:tailEnd type="oval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0D56B21" w14:textId="77777777" w:rsidR="008A7F24" w:rsidRDefault="008A7F24" w:rsidP="00724593">
                                <w:pPr>
                                  <w:jc w:val="right"/>
                                </w:pPr>
                                <w:r>
                                  <w:t xml:space="preserve">Airblade </w:t>
                                </w:r>
                                <w:r>
                                  <w:rPr>
                                    <w:b/>
                                    <w:u w:val="single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" name="Zone de texte 132"/>
                          <wps:cNvSpPr txBox="1"/>
                          <wps:spPr>
                            <a:xfrm>
                              <a:off x="3148965" y="3148965"/>
                              <a:ext cx="697230" cy="398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67BB3F8" w14:textId="77777777" w:rsidR="008A7F24" w:rsidRPr="00904AB1" w:rsidRDefault="00C56176" w:rsidP="00724593">
                                <w:pPr>
                                  <w:jc w:val="left"/>
                                  <w:rPr>
                                    <w:color w:val="FF0000"/>
                                  </w:rPr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0000"/>
                                            <w:sz w:val="32"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color w:val="FF0000"/>
                                                <w:sz w:val="32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color w:val="FF0000"/>
                                                <w:sz w:val="32"/>
                                              </w:rPr>
                                              <m:t>G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  <w:color w:val="FF0000"/>
                                                <w:sz w:val="32"/>
                                              </w:rPr>
                                              <m:t>terre/1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" name="Zone de texte 139"/>
                          <wps:cNvSpPr txBox="1"/>
                          <wps:spPr>
                            <a:xfrm>
                              <a:off x="2164080" y="4201772"/>
                              <a:ext cx="1122045" cy="289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2B408E8" w14:textId="77777777" w:rsidR="008A7F24" w:rsidRPr="003A5798" w:rsidRDefault="008A7F24" w:rsidP="0072459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3A5798">
                                  <w:rPr>
                                    <w:b/>
                                    <w:sz w:val="18"/>
                                    <w:szCs w:val="18"/>
                                    <w:u w:val="single"/>
                                  </w:rPr>
                                  <w:t>Ech. :</w:t>
                                </w:r>
                                <w:r w:rsidRPr="003A5798">
                                  <w:rPr>
                                    <w:sz w:val="18"/>
                                    <w:szCs w:val="18"/>
                                  </w:rPr>
                                  <w:t xml:space="preserve"> 1 cm = 200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3" name="Grouper 133"/>
                        <wpg:cNvGrpSpPr/>
                        <wpg:grpSpPr>
                          <a:xfrm>
                            <a:off x="1375410" y="3809365"/>
                            <a:ext cx="996315" cy="651510"/>
                            <a:chOff x="0" y="0"/>
                            <a:chExt cx="996315" cy="651510"/>
                          </a:xfrm>
                        </wpg:grpSpPr>
                        <wps:wsp>
                          <wps:cNvPr id="134" name="Connecteur droit 134"/>
                          <wps:cNvCnPr/>
                          <wps:spPr>
                            <a:xfrm>
                              <a:off x="190500" y="542925"/>
                              <a:ext cx="470535" cy="0"/>
                            </a:xfrm>
                            <a:prstGeom prst="line">
                              <a:avLst/>
                            </a:prstGeom>
                            <a:ln>
                              <a:headEnd type="none"/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" name="Connecteur droit 135"/>
                          <wps:cNvCnPr/>
                          <wps:spPr>
                            <a:xfrm rot="16200000">
                              <a:off x="-44768" y="307023"/>
                              <a:ext cx="470535" cy="0"/>
                            </a:xfrm>
                            <a:prstGeom prst="line">
                              <a:avLst/>
                            </a:prstGeom>
                            <a:ln>
                              <a:headEnd type="none"/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6" name="Zone de texte 136"/>
                          <wps:cNvSpPr txBox="1"/>
                          <wps:spPr>
                            <a:xfrm>
                              <a:off x="299085" y="253365"/>
                              <a:ext cx="697230" cy="398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FC6A7FD" w14:textId="77777777" w:rsidR="008A7F24" w:rsidRPr="003F399B" w:rsidRDefault="00C56176" w:rsidP="00724593">
                                <w:pPr>
                                  <w:jc w:val="left"/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</w:rPr>
                                          <m:t>x</m:t>
                                        </m:r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" name="Zone de texte 137"/>
                          <wps:cNvSpPr txBox="1"/>
                          <wps:spPr>
                            <a:xfrm>
                              <a:off x="0" y="0"/>
                              <a:ext cx="697230" cy="398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3276A7A" w14:textId="77777777" w:rsidR="008A7F24" w:rsidRPr="003F399B" w:rsidRDefault="00C56176" w:rsidP="00724593">
                                <w:pPr>
                                  <w:jc w:val="left"/>
                                </w:pPr>
                                <m:oMathPara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</w:rPr>
                                          <m:t>y</m:t>
                                        </m:r>
                                      </m:e>
                                    </m:acc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id="Grouper 104" o:spid="_x0000_s1026" style="width:342.75pt;height:353.55pt;mso-position-horizontal-relative:char;mso-position-vertical-relative:line" coordsize="4352925,4490677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">
                <v:group id="Grouper 105" o:spid="_x0000_s1027" style="position:absolute;width:4352925;height:4490677" coordsize="4352925,449133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sznEwwAAANwAAAAPAAAAZHJzL2Rvd25yZXYueG1sRE9Na4NAEL0H+h+WCfSW&#10;rLYYgslGJLSlBynEBEpvgztRiTsr7lbNv+8WCr3N433OPptNJ0YaXGtZQbyOQBBXVrdcK7icX1db&#10;EM4ja+wsk4I7OcgOD4s9ptpOfKKx9LUIIexSVNB436dSuqohg25te+LAXe1g0Ac41FIPOIVw08mn&#10;KNpIgy2HhgZ7OjZU3cpvo+Btwil/jl/G4nY93r/OycdnEZNSj8s534HwNPt/8Z/7XYf5U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uzOcTDAAAA3AAAAA8A&#10;AAAAAAAAAAAAAAAAqQ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" o:spid="_x0000_s1028" type="#_x0000_t75" style="position:absolute;left:857885;top:1762760;width:1828800;height:778510;rotation:-9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BP&#10;ukHFAAAA3AAAAA8AAABkcnMvZG93bnJldi54bWxET01rwkAQvRf8D8sIXkrdqFUkdSOiWNqDUK0H&#10;j2N2mk2bnQ3ZjcZ/7xYKvc3jfc5i2dlKXKjxpWMFo2ECgjh3uuRCwfFz+zQH4QOyxsoxKbiRh2XW&#10;e1hgqt2V93Q5hELEEPYpKjAh1KmUPjdk0Q9dTRy5L9dYDBE2hdQNXmO4reQ4SWbSYsmxwWBNa0P5&#10;z6G1Ct7Lk9l87Mavm9FOT7/Pz203mTwqNeh3qxcQgbrwL/5zv+k4P5nB7zPxApnd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AT7pBxQAAANwAAAAPAAAAAAAAAAAAAAAAAJwC&#10;AABkcnMvZG93bnJldi54bWxQSwUGAAAAAAQABAD3AAAAjgMAAAAA&#10;">
                    <v:imagedata r:id="rId10" o:title=""/>
                    <v:path arrowok="t"/>
                  </v:shape>
                  <v:rect id="Rectangle 107" o:spid="_x0000_s1029" style="position:absolute;left:1184910;top:48894;width:264160;height:43033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rWr1wQAA&#10;ANwAAAAPAAAAZHJzL2Rvd25yZXYueG1sRE9Ni8IwEL0v+B/CCN7WVA+6VqNIQRT3tFUP3oZmbIvN&#10;pDSxtv76jbCwt3m8z1ltOlOJlhpXWlYwGUcgiDOrS84VnE+7zy8QziNrrCyTgp4cbNaDjxXG2j75&#10;h9rU5yKEsItRQeF9HUvpsoIMurGtiQN3s41BH2CTS93gM4SbSk6jaCYNlhwaCqwpKSi7pw+j4LuX&#10;vj1fZotXm5S9Tq/J/kiJUqNht12C8NT5f/Gf+6DD/GgO72fCBXL9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a1q9cEAAADcAAAADwAAAAAAAAAAAAAAAACXAgAAZHJzL2Rvd25y&#10;ZXYueG1sUEsFBgAAAAAEAAQA9QAAAIUDAAAAAA==&#10;" fillcolor="white [3201]" strokecolor="black [3200]" strokeweight="2pt"/>
                  <v:group id="Grouper 108" o:spid="_x0000_s1030" style="position:absolute;left:1447800;top:180975;width:2180590;height:3293745" coordsize="3544570,436092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1spZaxgAAANw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E6GV&#10;Z2QCnf8C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LWyllrGAAAA3AAA&#10;AA8AAAAAAAAAAAAAAAAAqQIAAGRycy9kb3ducmV2LnhtbFBLBQYAAAAABAAEAPoAAACcAwAAAAA=&#10;">
                    <v:oval id="Ellipse 109" o:spid="_x0000_s1031" style="position:absolute;left:2058670;width:1143000;height:1143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29qrwgAA&#10;ANwAAAAPAAAAZHJzL2Rvd25yZXYueG1sRE9La8JAEL4L/odlBG9mE1GxqauUSrQeNX1ch+w0Cc3O&#10;huyqaX99VxC8zcf3nNWmN424UOdqywqSKAZBXFhdc6ngPc8mSxDOI2tsLJOCX3KwWQ8HK0y1vfKR&#10;LidfihDCLkUFlfdtKqUrKjLoItsSB+7bdgZ9gF0pdYfXEG4aOY3jhTRYc2iosKXXioqf09ko2J/d&#10;YTu3vV9+uexjn+SffzPaKTUe9S/PIDz1/iG+u990mB8/we2ZcIFc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nb2qvCAAAA3AAAAA8AAAAAAAAAAAAAAAAAlwIAAGRycy9kb3du&#10;cmV2LnhtbFBLBQYAAAAABAAEAPUAAACGAwAAAAA=&#10;" fillcolor="#bfb1d0 [1623]" strokecolor="black [3213]">
                      <v:fill color2="#ece7f1 [503]" rotate="t" colors="0 #c9b5e8;22938f #d9cbee;1 #f0eaf9" type="gradient"/>
                      <v:shadow on="t" opacity="24903f" mv:blur="40000f" origin=",.5" offset="0,20000emu"/>
                    </v:oval>
                    <v:roundrect id="Rectangle à coins arrondis 110" o:spid="_x0000_s1032" style="position:absolute;left:2287270;top:1257300;width:1257300;height:217170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KfFbwwAA&#10;ANwAAAAPAAAAZHJzL2Rvd25yZXYueG1sRI9Na8JAEIbvBf/DMkJvzUYPpcSsUgqC4KnRQ49DdszG&#10;ZGdjdtXUX+8cCr3NMO/HM+Vm8r260RjbwAYWWQ6KuA625cbA8bB9+wAVE7LFPjAZ+KUIm/XspcTC&#10;hjt/061KjZIQjgUacCkNhdaxduQxZmEgltspjB6TrGOj7Yh3Cfe9Xub5u/bYsjQ4HOjLUd1VVy8l&#10;3eWIj2rY9zv7012X8WGny9mY1/n0uQKVaEr/4j/3zgr+QvDlGZlAr5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/KfFbwwAAANwAAAAPAAAAAAAAAAAAAAAAAJcCAABkcnMvZG93&#10;bnJldi54bWxQSwUGAAAAAAQABAD1AAAAhwMAAAAA&#10;" fillcolor="#bfb1d0 [1623]" strokecolor="black [3213]">
                      <v:fill color2="#ece7f1 [503]" rotate="t" colors="0 #c9b5e8;22938f #d9cbee;1 #f0eaf9" type="gradient"/>
                      <v:shadow on="t" opacity="24903f" mv:blur="40000f" origin=",.5" offset="0,20000emu"/>
                    </v:roundrect>
                    <v:roundrect id="Rectangle à coins arrondis 111" o:spid="_x0000_s1033" style="position:absolute;left:184785;top:3407410;width:3163570;height:653415;rotation:-1083394fd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AXOnxQAA&#10;ANwAAAAPAAAAZHJzL2Rvd25yZXYueG1sRE9Na8JAEL0X/A/LCL3VTTzEkmYjorb0UClqPfQ2ZMck&#10;mp2N2W2M/75bEHqbx/ucbD6YRvTUudqygngSgSAurK65VPC1f316BuE8ssbGMim4kYN5PnrIMNX2&#10;ylvqd74UIYRdigoq79tUSldUZNBNbEscuKPtDPoAu1LqDq8h3DRyGkWJNFhzaKiwpWVFxXn3YxSs&#10;T4fZ5m2VnNfFYfZtp5+43X9clHocD4sXEJ4G/y++u991mB/H8PdMuED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sBc6fFAAAA3AAAAA8AAAAAAAAAAAAAAAAAlwIAAGRycy9k&#10;b3ducmV2LnhtbFBLBQYAAAAABAAEAPUAAACJAwAAAAA=&#10;" fillcolor="#bfb1d0 [1623]" strokecolor="black [3213]">
                      <v:fill color2="#ece7f1 [503]" rotate="t" colors="0 #c9b5e8;22938f #d9cbee;1 #f0eaf9" type="gradient"/>
                      <v:shadow on="t" opacity="24903f" mv:blur="40000f" origin=",.5" offset="0,20000emu"/>
                    </v:roundrect>
                    <v:roundrect id="Rectangle à coins arrondis 112" o:spid="_x0000_s1034" style="position:absolute;left:801370;top:1485901;width:2140396;height:45720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t8q3wAAA&#10;ANwAAAAPAAAAZHJzL2Rvd25yZXYueG1sRI9BC8IwDIXvgv+hRPCmnTuITKuIIAienB48hjVuc2s6&#10;16rTX28FwVvCe3nfy2LVmVo8qHWlZQWTcQSCOLO65FzB6bgdzUA4j6yxtkwKXuRgtez3Fpho++QD&#10;PVKfixDCLkEFhfdNIqXLCjLoxrYhDtrFtgZ9WNtc6hafIdzUMo6iqTRYciAU2NCmoKxK7yZAqtsJ&#10;32mzr3f6XN1j99bd7arUcNCt5yA8df5v/l3vdKg/ieH7TJhALj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gt8q3wAAAANwAAAAPAAAAAAAAAAAAAAAAAJcCAABkcnMvZG93bnJl&#10;di54bWxQSwUGAAAAAAQABAD1AAAAhAMAAAAA&#10;" fillcolor="#bfb1d0 [1623]" strokecolor="black [3213]">
                      <v:fill color2="#ece7f1 [503]" rotate="t" colors="0 #c9b5e8;22938f #d9cbee;1 #f0eaf9" type="gradient"/>
                      <v:shadow on="t" opacity="24903f" mv:blur="40000f" origin=",.5" offset="0,20000emu"/>
                    </v:roundrect>
                    <v:roundrect id="Rectangle à coins arrondis 113" o:spid="_x0000_s1035" style="position:absolute;left:-228918;top:3674807;width:915035;height:457200;rotation:9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go2rwwAA&#10;ANwAAAAPAAAAZHJzL2Rvd25yZXYueG1sRE9La8JAEL4L/Q/LCN7qJiq2RFcx9YGHQqiK5yE7JsHs&#10;bMiumv77rlDwNh/fc+bLztTiTq2rLCuIhxEI4tzqigsFp+P2/ROE88gaa8uk4JccLBdvvTkm2j74&#10;h+4HX4gQwi5BBaX3TSKly0sy6Ia2IQ7cxbYGfYBtIXWLjxBuajmKoqk0WHFoKLGhr5Ly6+FmFGzS&#10;1Tg9fTcfuyzO0my0vhwn50ypQb9bzUB46vxL/O/e6zA/HsPzmXCBXPw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Kgo2rwwAAANwAAAAPAAAAAAAAAAAAAAAAAJcCAABkcnMvZG93&#10;bnJldi54bWxQSwUGAAAAAAQABAD1AAAAhwMAAAAA&#10;" fillcolor="#bfb1d0 [1623]" strokecolor="black [3213]">
                      <v:fill color2="#ece7f1 [503]" rotate="t" colors="0 #c9b5e8;22938f #d9cbee;1 #f0eaf9" type="gradient"/>
                      <v:shadow on="t" opacity="24903f" mv:blur="40000f" origin=",.5" offset="0,20000emu"/>
                    </v:roundrect>
                  </v:group>
                  <v:group id="Grouper 114" o:spid="_x0000_s1036" style="position:absolute;left:1864995;top:1397635;width:132080;height:132080" coordsize="228600,2286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xJgqC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yTP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xJgqCxAAAANwAAAAP&#10;AAAAAAAAAAAAAAAAAKkCAABkcnMvZG93bnJldi54bWxQSwUGAAAAAAQABAD6AAAAmgMAAAAA&#10;">
                    <v:line id="Connecteur droit 115" o:spid="_x0000_s1037" style="position:absolute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een0sMAAADcAAAADwAAAGRycy9kb3ducmV2LnhtbERPTWsCMRC9F/wPYQQvi2YVLLI1ShUE&#10;wUPp6sHjsJlutm4mSxJ19dc3hUJv83ifs1z3thU38qFxrGA6yUEQV043XCs4HXfjBYgQkTW2jknB&#10;gwKsV4OXJRba3fmTbmWsRQrhUKACE2NXSBkqQxbDxHXEifty3mJM0NdSe7yncNvKWZ6/SosNpwaD&#10;HW0NVZfyahV8z58zyi592GUfZ58d3GbhSqPUaNi/v4GI1Md/8Z97r9P86Rx+n0kXyNU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nnp9LDAAAA3AAAAA8AAAAAAAAAAAAA&#10;AAAAoQIAAGRycy9kb3ducmV2LnhtbFBLBQYAAAAABAAEAPkAAACRAwAAAAA=&#10;" strokecolor="black [3040]" strokeweight="4.5pt"/>
                    <v:line id="Connecteur droit 116" o:spid="_x0000_s1038" style="position:absolute;rotation:-90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IcSRcQAAADcAAAADwAAAGRycy9kb3ducmV2LnhtbERPS2uDQBC+F/Iflgn0IsmqFAkmm1AC&#10;Qg691D7OE3eipu6suGui/fXdQqG3+fiesztMphM3GlxrWUGyjkEQV1a3XCt4fytWGxDOI2vsLJOC&#10;mRwc9ouHHeba3vmVbqWvRQhhl6OCxvs+l9JVDRl0a9sTB+5iB4M+wKGWesB7CDedTOM4kwZbDg0N&#10;9nRsqPoqR6PgqZy/9WU6F10yRx/n8foZvaSpUo/L6XkLwtPk/8V/7pMO85MMfp8JF8j9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ghxJFxAAAANwAAAAPAAAAAAAAAAAA&#10;AAAAAKECAABkcnMvZG93bnJldi54bWxQSwUGAAAAAAQABAD5AAAAkgMAAAAA&#10;" strokecolor="black [3040]" strokeweight="4.5pt"/>
                  </v:group>
                  <v:group id="Grouper 117" o:spid="_x0000_s1039" style="position:absolute;left:1383665;top:3049905;width:132080;height:132080" coordsize="228600,2286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9JT1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ySv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B9JT1xAAAANwAAAAP&#10;AAAAAAAAAAAAAAAAAKkCAABkcnMvZG93bnJldi54bWxQSwUGAAAAAAQABAD6AAAAmgMAAAAA&#10;">
                    <v:line id="Connecteur droit 118" o:spid="_x0000_s1040" style="position:absolute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+YITMYAAADcAAAADwAAAGRycy9kb3ducmV2LnhtbESPQUvDQBCF7wX/wzKCl2A3LbSE2G1R&#10;oVDwIEYPHofsmI3NzobdbRv99c6h4G2G9+a9bza7yQ/qTDH1gQ0s5iUo4jbYnjsDH+/7+wpUysgW&#10;h8Bk4IcS7LY3sw3WNlz4jc5N7pSEcKrRgMt5rLVOrSOPaR5GYtG+QvSYZY2dthEvEu4HvSzLtfbY&#10;szQ4HOnZUXtsTt7A9+p3ScVxSvvi9TMWL+GpCo0z5u52enwAlWnK/+br9cEK/kJo5RmZQG//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GfmCEzGAAAA3AAAAA8AAAAAAAAA&#10;AAAAAAAAoQIAAGRycy9kb3ducmV2LnhtbFBLBQYAAAAABAAEAPkAAACUAwAAAAA=&#10;" strokecolor="black [3040]" strokeweight="4.5pt"/>
                    <v:line id="Connecteur droit 119" o:spid="_x0000_s1041" style="position:absolute;rotation:-90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RiGN8MAAADcAAAADwAAAGRycy9kb3ducmV2LnhtbERPTWvCQBC9C/0PyxR6Ed0kFKnRVYog&#10;eOilUXueZMckNjsbsqsm/fVdQfA2j/c5y3VvGnGlztWWFcTTCARxYXXNpYLDfjv5AOE8ssbGMikY&#10;yMF69TJaYqrtjb/pmvlShBB2KSqovG9TKV1RkUE3tS1x4E62M+gD7EqpO7yFcNPIJIpm0mDNoaHC&#10;ljYVFb/ZxSh4z4Y/ferzbRMP42N+Of+Mv5JEqbfX/nMBwlPvn+KHe6fD/HgO92fCBXL1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JEYhjfDAAAA3AAAAA8AAAAAAAAAAAAA&#10;AAAAoQIAAGRycy9kb3ducmV2LnhtbFBLBQYAAAAABAAEAPkAAACRAwAAAAA=&#10;" strokecolor="black [3040]" strokeweight="4.5pt"/>
                  </v:group>
                  <v:line id="Connecteur droit 120" o:spid="_x0000_s1042" style="position:absolute;visibility:visible;mso-wrap-style:square" from="3103245,2329180" to="3103245,41287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AQlrcYAAADcAAAADwAAAGRycy9kb3ducmV2LnhtbESPzW7CQAyE75X6DitX6g02oKpAYEFV&#10;/5RDUFXIA5isSSKy3ii7hfD2+IDUm60Zz3xebQbXqjP1ofFsYDJOQBGX3jZcGSj2X6M5qBCRLbae&#10;ycCVAmzWjw8rTK2/8C+dd7FSEsIhRQN1jF2qdShrchjGviMW7eh7h1HWvtK2x4uEu1ZPk+RVO2xY&#10;Gmrs6L2m8rT7cwYOh2K2zfP8e+Z+Xhbzj8wXw2dmzPPT8LYEFWmI/+b7dWYFfyr48oxMoNc3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EgEJa3GAAAA3AAAAA8AAAAAAAAA&#10;AAAAAAAAoQIAAGRycy9kb3ducmV2LnhtbFBLBQYAAAAABAAEAPkAAACUAwAAAAA=&#10;" strokecolor="red" strokeweight="3pt">
                    <v:stroke endarrow="block"/>
                  </v:line>
                  <v:group id="Grouper 121" o:spid="_x0000_s1043" style="position:absolute;left:3034030;top:2269490;width:132080;height:132080" coordsize="228600,2286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vPWOnxAAAANwAAAAP&#10;AAAAAAAAAAAAAAAAAKkCAABkcnMvZG93bnJldi54bWxQSwUGAAAAAAQABAD6AAAAmgMAAAAA&#10;">
                    <v:line id="Connecteur droit 122" o:spid="_x0000_s1044" style="position:absolute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GL1G8MAAADcAAAADwAAAGRycy9kb3ducmV2LnhtbERPTWvCQBC9F/oflin0EuqmAUuIrlIF&#10;oeBBTHvocciO2dTsbNjdavTXu0Kht3m8z5kvR9uLE/nQOVbwOslBEDdOd9wq+PrcvJQgQkTW2Dsm&#10;BRcKsFw8Psyx0u7MezrVsRUphEOFCkyMQyVlaAxZDBM3ECfu4LzFmKBvpfZ4TuG2l0Wev0mLHacG&#10;gwOtDTXH+tcq+JleC8qOY9hku2+fbd2qdLVR6vlpfJ+BiDTGf/Gf+0On+UUB92fSBXJx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hi9RvDAAAA3AAAAA8AAAAAAAAAAAAA&#10;AAAAoQIAAGRycy9kb3ducmV2LnhtbFBLBQYAAAAABAAEAPkAAACRAwAAAAA=&#10;" strokecolor="black [3040]" strokeweight="4.5pt"/>
                    <v:line id="Connecteur droit 123" o:spid="_x0000_s1045" style="position:absolute;rotation:-90;visibility:visible;mso-wrap-style:square" from="114300,0" to="114300,2286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px7YMIAAADcAAAADwAAAGRycy9kb3ducmV2LnhtbERPTYvCMBC9L/gfwgheRFPrIlKNIgvC&#10;HrzY3fU8NmNbbSalidr6640g7G0e73OW69ZU4kaNKy0rmIwjEMSZ1SXnCn5/tqM5COeRNVaWSUFH&#10;Dtar3scSE23vvKdb6nMRQtglqKDwvk6kdFlBBt3Y1sSBO9nGoA+wyaVu8B7CTSXjKJpJgyWHhgJr&#10;+ioou6RXo+Az7R761B631aQb/h2v58NwF8dKDfrtZgHCU+v/xW/3tw7z4ym8ngkXyNUT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px7YMIAAADcAAAADwAAAAAAAAAAAAAA&#10;AAChAgAAZHJzL2Rvd25yZXYueG1sUEsFBgAAAAAEAAQA+QAAAJADAAAAAA==&#10;" strokecolor="black [3040]" strokeweight="4.5pt"/>
                  </v:group>
                  <v:line id="Connecteur droit 124" o:spid="_x0000_s1046" style="position:absolute;visibility:visible;mso-wrap-style:square" from="1040130,1460500" to="4152900,14605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Mu+7cEAAADcAAAADwAAAGRycy9kb3ducmV2LnhtbERPS4vCMBC+C/6HMAveNN3irtI1ig+E&#10;BU9b9T40Y9ttMylNtPXfG0HwNh/fcxar3tTiRq0rLSv4nEQgiDOrS84VnI778RyE88gaa8uk4E4O&#10;VsvhYIGJth3/0S31uQgh7BJUUHjfJFK6rCCDbmIb4sBdbGvQB9jmUrfYhXBTyziKvqXBkkNDgQ1t&#10;C8qq9GoUVKcu3zWzzRce51V1+T/EZ7+JlRp99OsfEJ56/xa/3L86zI+n8HwmXCCXD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Uy77twQAAANwAAAAPAAAAAAAAAAAAAAAA&#10;AKECAABkcnMvZG93bnJldi54bWxQSwUGAAAAAAQABAD5AAAAjwMAAAAA&#10;" strokecolor="green"/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Zone de texte 125" o:spid="_x0000_s1047" type="#_x0000_t202" style="position:absolute;left:2813685;top:2075815;width:289560;height:289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kuAYwgAA&#10;ANwAAAAPAAAAZHJzL2Rvd25yZXYueG1sRE9Na8JAEL0L/odlBG9mV2mkplmltBQ8WbSt0NuQHZNg&#10;djZkt0n8991Cwds83ufku9E2oqfO1441LBMFgrhwpuZSw+fH2+IRhA/IBhvHpOFGHnbb6STHzLiB&#10;j9SfQiliCPsMNVQhtJmUvqjIok9cSxy5i+sshgi7UpoOhxhuG7lSai0t1hwbKmzppaLievqxGr4O&#10;l+/zg3ovX23aDm5Uku1Gaj2fjc9PIAKN4S7+d+9NnL9K4e+ZeIHc/g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eS4BjCAAAA3AAAAA8AAAAAAAAAAAAAAAAAlwIAAGRycy9kb3du&#10;cmV2LnhtbFBLBQYAAAAABAAEAPUAAACGAwAAAAA=&#10;" filled="f" stroked="f">
                    <v:textbox>
                      <w:txbxContent>
                        <w:p w14:paraId="5671D1B6" w14:textId="77777777" w:rsidR="008A7F24" w:rsidRDefault="008A7F24" w:rsidP="00724593">
                          <w:r>
                            <w:t>G</w:t>
                          </w:r>
                        </w:p>
                      </w:txbxContent>
                    </v:textbox>
                  </v:shape>
                  <v:shape id="Zone de texte 126" o:spid="_x0000_s1048" type="#_x0000_t202" style="position:absolute;left:1691640;top:1170940;width:289560;height:289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QH5vwAAA&#10;ANwAAAAPAAAAZHJzL2Rvd25yZXYueG1sRE9Li8IwEL4v+B/CCHtbE0VFq1FEEfa0sr7A29CMbbGZ&#10;lCba7r83woK3+fieM1+2thQPqn3hWEO/p0AQp84UnGk4HrZfExA+IBssHZOGP/KwXHQ+5pgY1/Av&#10;PfYhEzGEfYIa8hCqREqf5mTR91xFHLmrqy2GCOtMmhqbGG5LOVBqLC0WHBtyrGidU3rb362G08/1&#10;ch6qXbaxo6pxrZJsp1Lrz267moEI1Ia3+N/9beL8wRhez8QL5OIJ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HQH5vwAAAANwAAAAPAAAAAAAAAAAAAAAAAJcCAABkcnMvZG93bnJl&#10;di54bWxQSwUGAAAAAAQABAD1AAAAhAMAAAAA&#10;" filled="f" stroked="f">
                    <v:textbox>
                      <w:txbxContent>
                        <w:p w14:paraId="67870EE7" w14:textId="77777777" w:rsidR="008A7F24" w:rsidRDefault="008A7F24" w:rsidP="00724593">
                          <w:r>
                            <w:t>A</w:t>
                          </w:r>
                        </w:p>
                      </w:txbxContent>
                    </v:textbox>
                  </v:shape>
                  <v:shape id="Zone de texte 127" o:spid="_x0000_s1049" type="#_x0000_t202" style="position:absolute;left:1184910;top:2835910;width:289560;height:289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DNv0wgAA&#10;ANwAAAAPAAAAZHJzL2Rvd25yZXYueG1sRE9La8JAEL4X+h+WKXjT3Yr2kWYjRRE8WUyr0NuQHZPQ&#10;7GzIrib+e1cQepuP7znpYrCNOFPna8canicKBHHhTM2lhp/v9fgNhA/IBhvHpOFCHhbZ40OKiXE9&#10;7+ich1LEEPYJaqhCaBMpfVGRRT9xLXHkjq6zGCLsSmk67GO4beRUqRdpsebYUGFLy4qKv/xkNey3&#10;x9/DTH2VKztvezcoyfZdaj16Gj4/QAQawr/47t6YOH/6Crdn4gUyu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gM2/TCAAAA3AAAAA8AAAAAAAAAAAAAAAAAlwIAAGRycy9kb3du&#10;cmV2LnhtbFBLBQYAAAAABAAEAPUAAACGAwAAAAA=&#10;" filled="f" stroked="f">
                    <v:textbox>
                      <w:txbxContent>
                        <w:p w14:paraId="4353A150" w14:textId="77777777" w:rsidR="008A7F24" w:rsidRDefault="008A7F24" w:rsidP="00724593">
                          <w:r>
                            <w:t>B</w:t>
                          </w:r>
                        </w:p>
                      </w:txbxContent>
                    </v:textbox>
                  </v:shape>
                  <v:shape id="Zone de texte 128" o:spid="_x0000_s1050" type="#_x0000_t202" style="position:absolute;left:3655695;top:1122045;width:69723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HQGJxQAA&#10;ANwAAAAPAAAAZHJzL2Rvd25yZXYueG1sRI9Ba8JAEIXvhf6HZYTe6kYPoqmrSKlQKEhjPPQ4zY7J&#10;YnY2Zrca/33nIHib4b1575vlevCtulAfXWADk3EGirgK1nFt4FBuX+egYkK22AYmAzeKsF49Py0x&#10;t+HKBV32qVYSwjFHA01KXa51rBryGMehIxbtGHqPSda+1rbHq4T7Vk+zbKY9OpaGBjt6b6g67f+8&#10;gc0PFx/uvPv9Lo6FK8tFxl+zkzEvo2HzBirRkB7m+/WnFfyp0MozMoFe/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QdAYnFAAAA3AAAAA8AAAAAAAAAAAAAAAAAlwIAAGRycy9k&#10;b3ducmV2LnhtbFBLBQYAAAAABAAEAPUAAACJAwAAAAA=&#10;" filled="f" stroked="f">
                    <v:textbox inset="0,0,0,0">
                      <w:txbxContent>
                        <w:p w14:paraId="7A605B64" w14:textId="77777777" w:rsidR="008A7F24" w:rsidRPr="00904AB1" w:rsidRDefault="00C104CE" w:rsidP="00724593">
                          <w:pPr>
                            <w:jc w:val="left"/>
                            <w:rPr>
                              <w:color w:val="008000"/>
                            </w:rPr>
                          </w:pPr>
                          <m:oMathPara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8000"/>
                                      <w:sz w:val="32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8000"/>
                                      <w:sz w:val="32"/>
                                    </w:rPr>
                                    <m:t>∆</m:t>
                                  </m:r>
                                </m:e>
                                <m:sub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008000"/>
                                          <w:sz w:val="32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color w:val="008000"/>
                                              <w:sz w:val="32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008000"/>
                                              <w:sz w:val="32"/>
                                            </w:rPr>
                                            <m:t>A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Theme="minorEastAsia" w:hAnsi="Cambria Math"/>
                                              <w:color w:val="008000"/>
                                              <w:sz w:val="32"/>
                                            </w:rPr>
                                            <m:t>2/1</m:t>
                                          </m:r>
                                        </m:sub>
                                      </m:sSub>
                                    </m:e>
                                  </m:acc>
                                </m:sub>
                              </m:sSub>
                            </m:oMath>
                          </m:oMathPara>
                        </w:p>
                      </w:txbxContent>
                    </v:textbox>
                  </v:shape>
                  <v:shapetype id="_x0000_t42" coordsize="21600,21600" o:spt="42" adj="-10080,24300,-3600,4050,-1800,4050" path="m@0@1l@2@3@4@5nfem0,0l21600,,21600,21600,,21600ns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val #4"/>
                      <v:f eqn="val #5"/>
                    </v:formulas>
                    <v:path arrowok="t" o:extrusionok="f" gradientshapeok="t" o:connecttype="custom" o:connectlocs="@0,@1;10800,0;10800,21600;0,10800;21600,10800"/>
                    <v:handles>
                      <v:h position="#0,#1"/>
                      <v:h position="#2,#3"/>
                      <v:h position="#4,#5"/>
                    </v:handles>
                    <o:callout v:ext="edit" on="t" textborder="f"/>
                  </v:shapetype>
                  <v:shape id="Légende sans bordure 2 129" o:spid="_x0000_s1051" type="#_x0000_t42" style="position:absolute;left:506730;width:506730;height:25336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L3CBwgAA&#10;ANwAAAAPAAAAZHJzL2Rvd25yZXYueG1sRE9La8JAEL4X/A/LFLzVjQqNpq6iBcFbGx/0OmSn2WB2&#10;NmS3Mfrru4LgbT6+5yxWva1FR62vHCsYjxIQxIXTFZcKjoft2wyED8gaa8ek4EoeVsvBywIz7S6c&#10;U7cPpYgh7DNUYEJoMil9YciiH7mGOHK/rrUYImxLqVu8xHBby0mSvEuLFccGgw19GirO+z+rIF3P&#10;vtNzbqrpZvxzSE+3Do/5l1LD1379ASJQH57ih3un4/zJHO7PxAvk8h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wvcIHCAAAA3AAAAA8AAAAAAAAAAAAAAAAAlwIAAGRycy9kb3du&#10;cmV2LnhtbFBLBQYAAAAABAAEAPUAAACGAwAAAAA=&#10;" adj="-13222,21938,-3567,10546,184,10546" fillcolor="white [3201]" strokecolor="black [3200]" strokeweight="1pt">
                    <v:stroke startarrow="oval"/>
                    <v:textbox inset="1mm,0,1mm,0">
                      <w:txbxContent>
                        <w:p w14:paraId="5D9F09A8" w14:textId="77777777" w:rsidR="008A7F24" w:rsidRDefault="008A7F24" w:rsidP="00724593">
                          <w:pPr>
                            <w:jc w:val="right"/>
                          </w:pPr>
                          <w:r>
                            <w:t xml:space="preserve">Mur </w:t>
                          </w:r>
                          <w:r w:rsidRPr="00E038C2">
                            <w:rPr>
                              <w:b/>
                              <w:u w:val="single"/>
                            </w:rPr>
                            <w:t>0</w:t>
                          </w:r>
                        </w:p>
                      </w:txbxContent>
                    </v:textbox>
                    <o:callout v:ext="edit" minusy="t"/>
                  </v:shape>
                  <v:shape id="Légende sans bordure 2 130" o:spid="_x0000_s1052" type="#_x0000_t42" style="position:absolute;top:253365;width:1013460;height:25336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Sd99xQAA&#10;ANwAAAAPAAAAZHJzL2Rvd25yZXYueG1sRI9BawIxEIXvBf9DGKGXolkrtLIapdQW7KnW+AOGzbi7&#10;uJksSaprf33nUOhthvfmvW9Wm8F36kIxtYENzKYFKOIquJZrA0f7PlmAShnZYReYDNwowWY9ulth&#10;6cKVv+hyyLWSEE4lGmhy7kutU9WQxzQNPbFopxA9ZlljrV3Eq4T7Tj8WxZP22LI0NNjTa0PV+fDt&#10;DYStPdvPHxtuH/1ztA/HuniLe2Pux8PLElSmIf+b/653TvDngi/PyAR6/Q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xJ333FAAAA3AAAAA8AAAAAAAAAAAAAAAAAlwIAAGRycy9k&#10;b3ducmV2LnhtbFBLBQYAAAAABAAEAPUAAACJAwAAAAA=&#10;" adj="-44312,37386,-1548,10406,55,10288" fillcolor="white [3201]" strokecolor="black [3200]" strokeweight="1pt">
                    <v:stroke startarrow="oval"/>
                    <v:textbox inset="1mm,0,1mm,0">
                      <w:txbxContent>
                        <w:p w14:paraId="39425576" w14:textId="77777777" w:rsidR="008A7F24" w:rsidRDefault="008A7F24" w:rsidP="00724593">
                          <w:pPr>
                            <w:jc w:val="right"/>
                          </w:pPr>
                          <w:r>
                            <w:t xml:space="preserve">Vandale </w:t>
                          </w:r>
                          <w:r>
                            <w:rPr>
                              <w:b/>
                              <w:u w:val="single"/>
                            </w:rPr>
                            <w:t>1</w:t>
                          </w:r>
                        </w:p>
                      </w:txbxContent>
                    </v:textbox>
                    <o:callout v:ext="edit" minusy="t"/>
                  </v:shape>
                  <v:shape id="Légende sans bordure 2 131" o:spid="_x0000_s1053" type="#_x0000_t42" style="position:absolute;left:144780;top:506730;width:868680;height:25336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T2ecxAAA&#10;ANwAAAAPAAAAZHJzL2Rvd25yZXYueG1sRE9La8JAEL4L/odlBG+68UFpo6tISUXqoVRLeh2zYxLM&#10;zobsqrG/3i0I3ubje8582ZpKXKhxpWUFo2EEgjizuuRcwc/+Y/AKwnlkjZVlUnAjB8tFtzPHWNsr&#10;f9Nl53MRQtjFqKDwvo6ldFlBBt3Q1sSBO9rGoA+wyaVu8BrCTSXHUfQiDZYcGgqs6b2g7LQ7GwV/&#10;X+16/DtND6vPTerTJEm2b/tEqX6vXc1AeGr9U/xwb3SYPxnB/zPhArm4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k9nnMQAAADcAAAADwAAAAAAAAAAAAAAAACXAgAAZHJzL2Rv&#10;d25yZXYueG1sUEsFBgAAAAAEAAQA9QAAAIgDAAAAAA==&#10;" adj="-12792,101153,-2162,10896,63,11062" fillcolor="white [3201]" strokecolor="black [3200]" strokeweight="1pt">
                    <v:stroke startarrow="oval"/>
                    <v:textbox inset="1mm,0,1mm,0">
                      <w:txbxContent>
                        <w:p w14:paraId="40D56B21" w14:textId="77777777" w:rsidR="008A7F24" w:rsidRDefault="008A7F24" w:rsidP="00724593">
                          <w:pPr>
                            <w:jc w:val="right"/>
                          </w:pPr>
                          <w:r>
                            <w:t xml:space="preserve">Airblade </w:t>
                          </w:r>
                          <w:r>
                            <w:rPr>
                              <w:b/>
                              <w:u w:val="single"/>
                            </w:rPr>
                            <w:t>2</w:t>
                          </w:r>
                        </w:p>
                      </w:txbxContent>
                    </v:textbox>
                    <o:callout v:ext="edit" minusy="t"/>
                  </v:shape>
                  <v:shape id="Zone de texte 132" o:spid="_x0000_s1054" type="#_x0000_t202" style="position:absolute;left:3148965;top:3148965;width:69723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LKC+wwAA&#10;ANwAAAAPAAAAZHJzL2Rvd25yZXYueG1sRE9Na8JAEL0X+h+WKfTWbLQgbXQjUhQKBTGmB49jdkyW&#10;ZGfT7FbTf+8KBW/zeJ+zWI62E2cavHGsYJKkIIgrpw3XCr7LzcsbCB+QNXaOScEfeVjmjw8LzLS7&#10;cEHnfahFDGGfoYImhD6T0lcNWfSJ64kjd3KDxRDhUEs94CWG205O03QmLRqODQ329NFQ1e5/rYLV&#10;gYu1+dked8WpMGX5nvLXrFXq+WlczUEEGsNd/O/+1HH+6xRuz8QLZH4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wLKC+wwAAANwAAAAPAAAAAAAAAAAAAAAAAJcCAABkcnMvZG93&#10;bnJldi54bWxQSwUGAAAAAAQABAD1AAAAhwMAAAAA&#10;" filled="f" stroked="f">
                    <v:textbox inset="0,0,0,0">
                      <w:txbxContent>
                        <w:p w14:paraId="567BB3F8" w14:textId="77777777" w:rsidR="008A7F24" w:rsidRPr="00904AB1" w:rsidRDefault="00C104CE" w:rsidP="00724593">
                          <w:pPr>
                            <w:jc w:val="left"/>
                            <w:rPr>
                              <w:color w:val="FF0000"/>
                            </w:rPr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0000"/>
                                      <w:sz w:val="32"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  <w:sz w:val="3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  <w:sz w:val="32"/>
                                        </w:rPr>
                                        <m:t>G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/>
                                          <w:color w:val="FF0000"/>
                                          <w:sz w:val="32"/>
                                        </w:rPr>
                                        <m:t>terre/1</m:t>
                                      </m:r>
                                    </m:sub>
                                  </m:sSub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Zone de texte 139" o:spid="_x0000_s1055" type="#_x0000_t202" style="position:absolute;left:2164080;top:4201772;width:1122045;height:289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BnzAwQAA&#10;ANwAAAAPAAAAZHJzL2Rvd25yZXYueG1sRE9Ni8IwEL0L/ocwgrc1cdVl7RplUQRPiu4q7G1oxrbY&#10;TEoTbf33RljwNo/3ObNFa0txo9oXjjUMBwoEcepMwZmG35/12ycIH5ANlo5Jw508LObdzgwT4xre&#10;0+0QMhFD2CeoIQ+hSqT0aU4W/cBVxJE7u9piiLDOpKmxieG2lO9KfUiLBceGHCta5pReDler4bg9&#10;/53Gapet7KRqXKsk26nUut9rv79ABGrDS/zv3pg4fzSF5zPxAjl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wZ8wMEAAADcAAAADwAAAAAAAAAAAAAAAACXAgAAZHJzL2Rvd25y&#10;ZXYueG1sUEsFBgAAAAAEAAQA9QAAAIUDAAAAAA==&#10;" filled="f" stroked="f">
                    <v:textbox>
                      <w:txbxContent>
                        <w:p w14:paraId="62B408E8" w14:textId="77777777" w:rsidR="008A7F24" w:rsidRPr="003A5798" w:rsidRDefault="008A7F24" w:rsidP="00724593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3A5798">
                            <w:rPr>
                              <w:b/>
                              <w:sz w:val="18"/>
                              <w:szCs w:val="18"/>
                              <w:u w:val="single"/>
                            </w:rPr>
                            <w:t>Ech. :</w:t>
                          </w:r>
                          <w:r w:rsidRPr="003A5798">
                            <w:rPr>
                              <w:sz w:val="18"/>
                              <w:szCs w:val="18"/>
                            </w:rPr>
                            <w:t xml:space="preserve"> 1 cm = 200 N</w:t>
                          </w:r>
                        </w:p>
                      </w:txbxContent>
                    </v:textbox>
                  </v:shape>
                </v:group>
                <v:group id="Grouper 133" o:spid="_x0000_s1056" style="position:absolute;left:1375410;top:3809365;width:996315;height:651510" coordsize="996315,65151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  <v:line id="Connecteur droit 134" o:spid="_x0000_s1057" style="position:absolute;visibility:visible;mso-wrap-style:square" from="190500,542925" to="661035,5429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GzmLMEAAADcAAAADwAAAGRycy9kb3ducmV2LnhtbERPTWsCMRC9C/6HMEJvmtVWKVujiCJ4&#10;KEJVpL0Nybi7uJksSdRtf70pCN7m8T5nOm9tLa7kQ+VYwXCQgSDWzlRcKDjs1/13ECEiG6wdk4Jf&#10;CjCfdTtTzI278Rddd7EQKYRDjgrKGJtcyqBLshgGriFO3Ml5izFBX0jj8ZbCbS1HWTaRFitODSU2&#10;tCxJn3cXq+Bvq71sv9kf48Jo+sSfzcqNlXrptYsPEJHa+BQ/3BuT5r++wf8z6QI5uw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EbOYswQAAANwAAAAPAAAAAAAAAAAAAAAA&#10;AKECAABkcnMvZG93bnJldi54bWxQSwUGAAAAAAQABAD5AAAAjwMAAAAA&#10;" strokecolor="black [3040]">
                    <v:stroke endarrow="open"/>
                  </v:line>
                  <v:line id="Connecteur droit 135" o:spid="_x0000_s1058" style="position:absolute;rotation:-90;visibility:visible;mso-wrap-style:square" from="-44768,307023" to="425767,30702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I0EAMQAAADcAAAADwAAAGRycy9kb3ducmV2LnhtbERPS2vCQBC+F/wPywheSt3Y0iKpq4hF&#10;8AWlMRdvY3aaBLOzYXeN6b93C4Xe5uN7zmzRm0Z05HxtWcFknIAgLqyuuVSQH9dPUxA+IGtsLJOC&#10;H/KwmA8eZphqe+Mv6rJQihjCPkUFVQhtKqUvKjLox7Yljty3dQZDhK6U2uEthptGPifJmzRYc2yo&#10;sKVVRcUluxoFj3530p/nfS7dodvu1ud8+pHlSo2G/fIdRKA+/Iv/3Bsd57+8wu8z8QI5vw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AjQQAxAAAANwAAAAPAAAAAAAAAAAA&#10;AAAAAKECAABkcnMvZG93bnJldi54bWxQSwUGAAAAAAQABAD5AAAAkgMAAAAA&#10;" strokecolor="black [3040]">
                    <v:stroke endarrow="open"/>
                  </v:line>
                  <v:shape id="Zone de texte 136" o:spid="_x0000_s1059" type="#_x0000_t202" style="position:absolute;left:299085;top:253365;width:69723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F6a9wgAA&#10;ANwAAAAPAAAAZHJzL2Rvd25yZXYueG1sRE9Na8JAEL0L/Q/LFLzppgpBU1eRolAQpDE99DjNjsli&#10;djZmtxr/vVsQvM3jfc5i1dtGXKjzxrGCt3ECgrh02nCl4LvYjmYgfEDW2DgmBTfysFq+DBaYaXfl&#10;nC6HUIkYwj5DBXUIbSalL2uy6MeuJY7c0XUWQ4RdJXWH1xhuGzlJklRaNBwbamzpo6bydPizCtY/&#10;nG/Mef/7lR9zUxTzhHfpSanha79+BxGoD0/xw/2p4/xpCv/PxAvk8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8Xpr3CAAAA3AAAAA8AAAAAAAAAAAAAAAAAlwIAAGRycy9kb3du&#10;cmV2LnhtbFBLBQYAAAAABAAEAPUAAACGAwAAAAA=&#10;" filled="f" stroked="f">
                    <v:textbox inset="0,0,0,0">
                      <w:txbxContent>
                        <w:p w14:paraId="2FC6A7FD" w14:textId="77777777" w:rsidR="008A7F24" w:rsidRPr="003F399B" w:rsidRDefault="00C104CE" w:rsidP="00724593">
                          <w:pPr>
                            <w:jc w:val="left"/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</w:rPr>
                                    <m:t>x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  <v:shape id="Zone de texte 137" o:spid="_x0000_s1060" type="#_x0000_t202" style="position:absolute;width:69723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WwMmwwAA&#10;ANwAAAAPAAAAZHJzL2Rvd25yZXYueG1sRE9Na8JAEL0X/A/LCL3VjS1Yja4ioiAUpDEePI7ZMVnM&#10;zqbZVdN/7xYK3ubxPme26GwtbtR641jBcJCAIC6cNlwqOOSbtzEIH5A11o5JwS95WMx7LzNMtbtz&#10;Rrd9KEUMYZ+igiqEJpXSFxVZ9APXEEfu7FqLIcK2lLrFewy3tXxPkpG0aDg2VNjQqqLisr9aBcsj&#10;Z2vzszt9Z+fM5Pkk4a/RRanXfrecggjUhaf4373Vcf7HJ/w9Ey+Q8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WwMmwwAAANwAAAAPAAAAAAAAAAAAAAAAAJcCAABkcnMvZG93&#10;bnJldi54bWxQSwUGAAAAAAQABAD1AAAAhwMAAAAA&#10;" filled="f" stroked="f">
                    <v:textbox inset="0,0,0,0">
                      <w:txbxContent>
                        <w:p w14:paraId="73276A7A" w14:textId="77777777" w:rsidR="008A7F24" w:rsidRPr="003F399B" w:rsidRDefault="00C104CE" w:rsidP="00724593">
                          <w:pPr>
                            <w:jc w:val="left"/>
                          </w:pPr>
                          <m:oMathPara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</w:rPr>
                                    <m:t>y</m:t>
                                  </m:r>
                                </m:e>
                              </m:acc>
                            </m:oMath>
                          </m:oMathPara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D545FC">
        <w:tab/>
      </w:r>
    </w:p>
    <w:p w14:paraId="76D9D34A" w14:textId="77777777" w:rsidR="003A5798" w:rsidRDefault="003A5798" w:rsidP="003A5798"/>
    <w:p w14:paraId="1D8BA8F5" w14:textId="1FE2F4B3" w:rsidR="003A5798" w:rsidRDefault="009760B7" w:rsidP="00E661C9">
      <w:pPr>
        <w:pStyle w:val="Questions"/>
      </w:pPr>
      <w:r>
        <w:t>Isoler le vandale 1 et effectuer le BAME ci-dessous :</w:t>
      </w:r>
    </w:p>
    <w:p w14:paraId="11DD8836" w14:textId="77777777" w:rsidR="003A5798" w:rsidRDefault="003A5798" w:rsidP="003A579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8"/>
        <w:gridCol w:w="2069"/>
        <w:gridCol w:w="2069"/>
        <w:gridCol w:w="2069"/>
        <w:gridCol w:w="2069"/>
      </w:tblGrid>
      <w:tr w:rsidR="009760B7" w14:paraId="5FD9CDCB" w14:textId="77777777" w:rsidTr="00E663DB">
        <w:tc>
          <w:tcPr>
            <w:tcW w:w="2068" w:type="dxa"/>
            <w:vAlign w:val="center"/>
          </w:tcPr>
          <w:p w14:paraId="1215AE74" w14:textId="3FBE554F" w:rsidR="009760B7" w:rsidRDefault="009760B7" w:rsidP="00E663DB">
            <w:pPr>
              <w:jc w:val="center"/>
            </w:pPr>
            <w:r>
              <w:t>Action</w:t>
            </w:r>
          </w:p>
        </w:tc>
        <w:tc>
          <w:tcPr>
            <w:tcW w:w="2069" w:type="dxa"/>
            <w:vAlign w:val="center"/>
          </w:tcPr>
          <w:p w14:paraId="64D25222" w14:textId="6335337F" w:rsidR="009760B7" w:rsidRDefault="009760B7" w:rsidP="00E663DB">
            <w:pPr>
              <w:jc w:val="center"/>
            </w:pPr>
            <w:r>
              <w:t>Pt. d’appli.</w:t>
            </w:r>
          </w:p>
        </w:tc>
        <w:tc>
          <w:tcPr>
            <w:tcW w:w="2069" w:type="dxa"/>
            <w:vAlign w:val="center"/>
          </w:tcPr>
          <w:p w14:paraId="73A5D2D1" w14:textId="0B057DBC" w:rsidR="009760B7" w:rsidRDefault="009760B7" w:rsidP="00E663DB">
            <w:pPr>
              <w:jc w:val="center"/>
            </w:pPr>
            <w:r>
              <w:t>Direction</w:t>
            </w:r>
          </w:p>
        </w:tc>
        <w:tc>
          <w:tcPr>
            <w:tcW w:w="2069" w:type="dxa"/>
            <w:vAlign w:val="center"/>
          </w:tcPr>
          <w:p w14:paraId="3B958E6B" w14:textId="6CB54CAB" w:rsidR="009760B7" w:rsidRDefault="009760B7" w:rsidP="00E663DB">
            <w:pPr>
              <w:jc w:val="center"/>
            </w:pPr>
            <w:r>
              <w:t>Sens</w:t>
            </w:r>
          </w:p>
        </w:tc>
        <w:tc>
          <w:tcPr>
            <w:tcW w:w="2069" w:type="dxa"/>
            <w:vAlign w:val="center"/>
          </w:tcPr>
          <w:p w14:paraId="73856753" w14:textId="024B1EE1" w:rsidR="009760B7" w:rsidRDefault="009760B7" w:rsidP="00E663DB">
            <w:pPr>
              <w:jc w:val="center"/>
            </w:pPr>
            <w:r>
              <w:t>Norme</w:t>
            </w:r>
          </w:p>
        </w:tc>
      </w:tr>
      <w:tr w:rsidR="009760B7" w14:paraId="0FBB1C5E" w14:textId="77777777" w:rsidTr="00E663DB">
        <w:tc>
          <w:tcPr>
            <w:tcW w:w="2068" w:type="dxa"/>
            <w:vAlign w:val="center"/>
          </w:tcPr>
          <w:p w14:paraId="41B8BB4A" w14:textId="3BEC4F0F" w:rsidR="009760B7" w:rsidRPr="009760B7" w:rsidRDefault="00E663DB" w:rsidP="00E663DB">
            <w:pPr>
              <w:pStyle w:val="Sansinterligne"/>
              <w:tabs>
                <w:tab w:val="left" w:pos="1418"/>
              </w:tabs>
              <w:jc w:val="center"/>
            </w:pPr>
            <w:r>
              <w:rPr>
                <w:rFonts w:eastAsiaTheme="minorEastAsia"/>
              </w:rPr>
              <w:tab/>
            </w:r>
          </w:p>
        </w:tc>
        <w:tc>
          <w:tcPr>
            <w:tcW w:w="2069" w:type="dxa"/>
            <w:vAlign w:val="center"/>
          </w:tcPr>
          <w:p w14:paraId="66F5D7DA" w14:textId="73A1BF9F" w:rsidR="009760B7" w:rsidRDefault="00E663DB" w:rsidP="00E663DB">
            <w:pPr>
              <w:pStyle w:val="Sansinterligne"/>
              <w:tabs>
                <w:tab w:val="left" w:pos="1334"/>
                <w:tab w:val="left" w:pos="1420"/>
                <w:tab w:val="left" w:pos="2501"/>
                <w:tab w:val="left" w:pos="2713"/>
                <w:tab w:val="left" w:pos="3768"/>
              </w:tabs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0066BB76" w14:textId="1F413A6A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00325B9D" w14:textId="246AAD88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26F13CED" w14:textId="2B8FF6A6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</w:tr>
      <w:tr w:rsidR="009760B7" w14:paraId="5453E40D" w14:textId="77777777" w:rsidTr="00E663DB">
        <w:tc>
          <w:tcPr>
            <w:tcW w:w="2068" w:type="dxa"/>
            <w:vAlign w:val="center"/>
          </w:tcPr>
          <w:p w14:paraId="183BEC86" w14:textId="4CF619A4" w:rsidR="009760B7" w:rsidRDefault="00E663DB" w:rsidP="00E663DB">
            <w:pPr>
              <w:pStyle w:val="Sansinterligne"/>
              <w:jc w:val="center"/>
            </w:pPr>
            <w:r>
              <w:rPr>
                <w:rFonts w:eastAsiaTheme="minorEastAsia"/>
              </w:rPr>
              <w:tab/>
            </w:r>
          </w:p>
        </w:tc>
        <w:tc>
          <w:tcPr>
            <w:tcW w:w="2069" w:type="dxa"/>
            <w:vAlign w:val="center"/>
          </w:tcPr>
          <w:p w14:paraId="4DED8C82" w14:textId="18429288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2D3445C9" w14:textId="4CFC18BD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4965F70D" w14:textId="7E4DE060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67C38F0D" w14:textId="0CA5BB4A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</w:tr>
      <w:tr w:rsidR="009760B7" w14:paraId="5DEF4887" w14:textId="77777777" w:rsidTr="00E663DB">
        <w:tc>
          <w:tcPr>
            <w:tcW w:w="2068" w:type="dxa"/>
            <w:vAlign w:val="center"/>
          </w:tcPr>
          <w:p w14:paraId="3160AA01" w14:textId="4D0EB576" w:rsidR="009760B7" w:rsidRDefault="00E663DB" w:rsidP="00E663DB">
            <w:pPr>
              <w:pStyle w:val="Sansinterligne"/>
              <w:jc w:val="center"/>
            </w:pPr>
            <w:r>
              <w:rPr>
                <w:rFonts w:eastAsiaTheme="minorEastAsia"/>
              </w:rPr>
              <w:tab/>
            </w:r>
          </w:p>
        </w:tc>
        <w:tc>
          <w:tcPr>
            <w:tcW w:w="2069" w:type="dxa"/>
            <w:vAlign w:val="center"/>
          </w:tcPr>
          <w:p w14:paraId="6466B5B0" w14:textId="485456D2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53550C29" w14:textId="66937FCB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00C057F7" w14:textId="439A6FDA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  <w:tc>
          <w:tcPr>
            <w:tcW w:w="2069" w:type="dxa"/>
            <w:vAlign w:val="center"/>
          </w:tcPr>
          <w:p w14:paraId="6DFB54C0" w14:textId="16C1E79F" w:rsidR="009760B7" w:rsidRDefault="00E663DB" w:rsidP="00E663DB">
            <w:pPr>
              <w:pStyle w:val="Sansinterligne"/>
              <w:jc w:val="center"/>
            </w:pPr>
            <w:r>
              <w:tab/>
            </w:r>
          </w:p>
        </w:tc>
      </w:tr>
    </w:tbl>
    <w:p w14:paraId="6777BE79" w14:textId="77777777" w:rsidR="00724593" w:rsidRDefault="00724593" w:rsidP="003A5798"/>
    <w:p w14:paraId="77D31EF1" w14:textId="78C8B755" w:rsidR="00724593" w:rsidRDefault="007B6747" w:rsidP="00E661C9">
      <w:pPr>
        <w:pStyle w:val="Questions"/>
        <w:rPr>
          <w:rFonts w:eastAsiaTheme="minorEastAsia"/>
        </w:rPr>
      </w:pPr>
      <w:r>
        <w:t xml:space="preserve">Effectuer la résolution graphique sur le schéma ci-dessus et en déduire la norme de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r>
                  <w:rPr>
                    <w:rFonts w:ascii="Cambria Math" w:hAnsi="Cambria Math"/>
                  </w:rPr>
                  <m:t>/1</m:t>
                </m:r>
              </m:sub>
            </m:sSub>
          </m:e>
        </m:acc>
        <m:r>
          <w:rPr>
            <w:rFonts w:ascii="Cambria Math" w:hAnsi="Cambria Math"/>
          </w:rPr>
          <m:t> </m:t>
        </m:r>
      </m:oMath>
      <w:r>
        <w:rPr>
          <w:rFonts w:eastAsiaTheme="minorEastAsia"/>
        </w:rPr>
        <w:t>:</w:t>
      </w:r>
    </w:p>
    <w:p w14:paraId="472E3AB4" w14:textId="77777777" w:rsidR="007B6747" w:rsidRDefault="007B6747" w:rsidP="007B6747"/>
    <w:p w14:paraId="26B67481" w14:textId="3702AD4E" w:rsidR="003F399B" w:rsidRDefault="00C56176" w:rsidP="00D50827">
      <w:pPr>
        <w:tabs>
          <w:tab w:val="left" w:pos="3686"/>
        </w:tabs>
      </w:pPr>
      <m:oMath>
        <m:d>
          <m:dPr>
            <m:begChr m:val="‖"/>
            <m:endChr m:val="‖"/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2/1</m:t>
                    </m:r>
                  </m:sub>
                </m:sSub>
              </m:e>
            </m:acc>
          </m:e>
        </m:d>
      </m:oMath>
      <w:r w:rsidR="007B6747">
        <w:rPr>
          <w:rFonts w:eastAsiaTheme="minorEastAsia"/>
        </w:rPr>
        <w:t xml:space="preserve"> = </w:t>
      </w:r>
      <w:r w:rsidR="007B6747">
        <w:rPr>
          <w:rStyle w:val="SansinterligneCar"/>
        </w:rPr>
        <w:tab/>
      </w:r>
      <w:r w:rsidR="003F399B">
        <w:br w:type="page"/>
      </w:r>
    </w:p>
    <w:p w14:paraId="6ABE946D" w14:textId="1E4A7D04" w:rsidR="001D3CC9" w:rsidRDefault="001D3CC9" w:rsidP="00B63B41">
      <w:pPr>
        <w:rPr>
          <w:vertAlign w:val="subscript"/>
        </w:rPr>
      </w:pPr>
    </w:p>
    <w:p w14:paraId="49076915" w14:textId="355DA92F" w:rsidR="00B63B41" w:rsidRDefault="0089216E" w:rsidP="00E661C9">
      <w:pPr>
        <w:pStyle w:val="Questions"/>
      </w:pPr>
      <w:r>
        <w:rPr>
          <w:noProof/>
          <w:lang w:eastAsia="fr-FR"/>
        </w:rPr>
        <w:drawing>
          <wp:anchor distT="0" distB="0" distL="114300" distR="114300" simplePos="0" relativeHeight="251720704" behindDoc="0" locked="0" layoutInCell="1" allowOverlap="1" wp14:anchorId="0AC10611" wp14:editId="653046D7">
            <wp:simplePos x="0" y="0"/>
            <wp:positionH relativeFrom="column">
              <wp:posOffset>4850130</wp:posOffset>
            </wp:positionH>
            <wp:positionV relativeFrom="paragraph">
              <wp:posOffset>191135</wp:posOffset>
            </wp:positionV>
            <wp:extent cx="1612265" cy="2735580"/>
            <wp:effectExtent l="0" t="0" r="0" b="7620"/>
            <wp:wrapSquare wrapText="bothSides"/>
            <wp:docPr id="14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B41">
        <w:t>Conclusion sur l’effort appliqué sur une équerre et représentation en 3D ci-dessous :</w:t>
      </w:r>
    </w:p>
    <w:p w14:paraId="726FAD31" w14:textId="6A20C260" w:rsidR="00B63B41" w:rsidRDefault="00B63B41" w:rsidP="00B63B41"/>
    <w:p w14:paraId="26608A75" w14:textId="77777777" w:rsidR="00C104CE" w:rsidRPr="00DA5C95" w:rsidRDefault="00C104CE" w:rsidP="00C104CE">
      <w:pPr>
        <w:pStyle w:val="Sansinterligne"/>
        <w:tabs>
          <w:tab w:val="left" w:pos="7513"/>
        </w:tabs>
      </w:pPr>
      <w:r>
        <w:tab/>
      </w:r>
    </w:p>
    <w:p w14:paraId="54E81AF1" w14:textId="77777777" w:rsidR="00C104CE" w:rsidRPr="00DA5C95" w:rsidRDefault="00C104CE" w:rsidP="00C104CE">
      <w:pPr>
        <w:pStyle w:val="Sansinterligne"/>
        <w:tabs>
          <w:tab w:val="left" w:pos="7513"/>
        </w:tabs>
      </w:pPr>
      <w:r>
        <w:tab/>
      </w:r>
    </w:p>
    <w:p w14:paraId="2E3FB902" w14:textId="77777777" w:rsidR="00C104CE" w:rsidRPr="00DA5C95" w:rsidRDefault="00C104CE" w:rsidP="00C104CE">
      <w:pPr>
        <w:pStyle w:val="Sansinterligne"/>
        <w:tabs>
          <w:tab w:val="left" w:pos="7513"/>
        </w:tabs>
      </w:pPr>
      <w:r>
        <w:tab/>
      </w:r>
    </w:p>
    <w:p w14:paraId="5DA94469" w14:textId="77777777" w:rsidR="00C104CE" w:rsidRPr="00DA5C95" w:rsidRDefault="00C104CE" w:rsidP="00C104CE">
      <w:pPr>
        <w:pStyle w:val="Sansinterligne"/>
        <w:tabs>
          <w:tab w:val="left" w:pos="7513"/>
        </w:tabs>
      </w:pPr>
      <w:r>
        <w:tab/>
      </w:r>
    </w:p>
    <w:p w14:paraId="4FD2EB4A" w14:textId="03A2A176" w:rsidR="00DA5C95" w:rsidRPr="00DA5C95" w:rsidRDefault="00DA5C95" w:rsidP="00DA5C95">
      <w:pPr>
        <w:pStyle w:val="Sansinterligne"/>
        <w:tabs>
          <w:tab w:val="left" w:pos="7513"/>
        </w:tabs>
      </w:pPr>
      <w:r>
        <w:tab/>
      </w:r>
    </w:p>
    <w:p w14:paraId="724C60C6" w14:textId="77777777" w:rsidR="00DA5C95" w:rsidRPr="00DA5C95" w:rsidRDefault="00DA5C95" w:rsidP="00DA5C95">
      <w:pPr>
        <w:pStyle w:val="Sansinterligne"/>
        <w:tabs>
          <w:tab w:val="left" w:pos="7513"/>
        </w:tabs>
      </w:pPr>
      <w:r>
        <w:tab/>
      </w:r>
    </w:p>
    <w:p w14:paraId="2CC42AE2" w14:textId="14C76F36" w:rsidR="0089216E" w:rsidRDefault="0089216E" w:rsidP="0089216E"/>
    <w:p w14:paraId="400ED9D4" w14:textId="77777777" w:rsidR="0089216E" w:rsidRDefault="0089216E" w:rsidP="0089216E"/>
    <w:p w14:paraId="7CADF105" w14:textId="476E56FA" w:rsidR="0089216E" w:rsidRDefault="0089216E" w:rsidP="0089216E">
      <w:pPr>
        <w:pStyle w:val="Titre1"/>
      </w:pPr>
      <w:r w:rsidRPr="0089216E">
        <w:t>Partie 2 : Simulation de la résistance de l'équerre :</w:t>
      </w:r>
    </w:p>
    <w:p w14:paraId="6F0B9639" w14:textId="05568ADA" w:rsidR="0089216E" w:rsidRPr="00B068B7" w:rsidRDefault="0089216E" w:rsidP="00E661C9">
      <w:pPr>
        <w:pStyle w:val="Questions"/>
      </w:pPr>
      <w:r w:rsidRPr="00B068B7">
        <w:t xml:space="preserve">Limite élastique du matériau sélectionné en </w:t>
      </w:r>
      <w:proofErr w:type="spellStart"/>
      <w:r w:rsidRPr="00B068B7">
        <w:t>Mpa</w:t>
      </w:r>
      <w:proofErr w:type="spellEnd"/>
      <w:r w:rsidRPr="00B068B7">
        <w:t xml:space="preserve"> (N/mm2) :</w:t>
      </w:r>
    </w:p>
    <w:p w14:paraId="64198D42" w14:textId="77777777" w:rsidR="0089216E" w:rsidRDefault="0089216E" w:rsidP="0089216E"/>
    <w:p w14:paraId="434D026E" w14:textId="1C865407" w:rsidR="0089216E" w:rsidRDefault="00C56176" w:rsidP="00C104CE">
      <w:pPr>
        <w:tabs>
          <w:tab w:val="left" w:pos="2410"/>
        </w:tabs>
        <w:rPr>
          <w:rStyle w:val="SansinterligneCar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="008242B1">
        <w:rPr>
          <w:rFonts w:eastAsiaTheme="minorEastAsia"/>
        </w:rPr>
        <w:t xml:space="preserve"> = </w:t>
      </w:r>
      <w:r w:rsidR="008242B1">
        <w:rPr>
          <w:rStyle w:val="SansinterligneCar"/>
        </w:rPr>
        <w:tab/>
      </w:r>
    </w:p>
    <w:p w14:paraId="0203E7A4" w14:textId="77777777" w:rsidR="00B068B7" w:rsidRDefault="00B068B7" w:rsidP="0089216E">
      <w:pPr>
        <w:rPr>
          <w:rStyle w:val="SansinterligneCar"/>
        </w:rPr>
      </w:pPr>
    </w:p>
    <w:p w14:paraId="6ADA2384" w14:textId="51C2E156" w:rsidR="00B068B7" w:rsidRDefault="00B068B7" w:rsidP="00E661C9">
      <w:pPr>
        <w:pStyle w:val="Questions"/>
      </w:pPr>
      <w:r>
        <w:t>D</w:t>
      </w:r>
      <w:r w:rsidRPr="00B068B7">
        <w:t>ifférence entre une déformation élastiq</w:t>
      </w:r>
      <w:r>
        <w:t>ue et une déformation plastique :</w:t>
      </w:r>
    </w:p>
    <w:p w14:paraId="3C4B71D7" w14:textId="77777777" w:rsidR="00B068B7" w:rsidRDefault="00B068B7" w:rsidP="00B068B7"/>
    <w:p w14:paraId="2577060E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685B3913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0EA973CF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531EFB65" w14:textId="669F2862" w:rsidR="00B068B7" w:rsidRDefault="00B068B7" w:rsidP="00B068B7">
      <w:pPr>
        <w:pStyle w:val="Sansinterligne"/>
        <w:tabs>
          <w:tab w:val="left" w:pos="10204"/>
        </w:tabs>
      </w:pPr>
      <w:r>
        <w:tab/>
      </w:r>
    </w:p>
    <w:p w14:paraId="5CA20468" w14:textId="77777777" w:rsidR="00B068B7" w:rsidRPr="00B068B7" w:rsidRDefault="00B068B7" w:rsidP="00B068B7">
      <w:pPr>
        <w:pStyle w:val="Sansinterligne"/>
        <w:tabs>
          <w:tab w:val="left" w:pos="10204"/>
        </w:tabs>
      </w:pPr>
      <w:r>
        <w:tab/>
      </w:r>
    </w:p>
    <w:p w14:paraId="1A76DA51" w14:textId="77777777" w:rsidR="00B068B7" w:rsidRDefault="00B068B7" w:rsidP="00B068B7"/>
    <w:p w14:paraId="4C261969" w14:textId="7E8B9811" w:rsidR="001F4622" w:rsidRDefault="001F4622" w:rsidP="00E661C9">
      <w:pPr>
        <w:pStyle w:val="Questions"/>
      </w:pPr>
      <w:r>
        <w:t>Conclusion</w:t>
      </w:r>
      <w:r w:rsidRPr="001F4622">
        <w:t xml:space="preserve"> quand à la résistance de l'équerre</w:t>
      </w:r>
      <w:r>
        <w:t> :</w:t>
      </w:r>
    </w:p>
    <w:p w14:paraId="4C55AE33" w14:textId="77777777" w:rsidR="001F4622" w:rsidRDefault="001F4622" w:rsidP="001F4622"/>
    <w:p w14:paraId="6178DF73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752122F4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0C2598C1" w14:textId="1961DD23" w:rsidR="001F4622" w:rsidRDefault="001F4622" w:rsidP="001F4622">
      <w:pPr>
        <w:pStyle w:val="Sansinterligne"/>
        <w:tabs>
          <w:tab w:val="left" w:pos="10204"/>
        </w:tabs>
      </w:pPr>
      <w:r>
        <w:tab/>
      </w:r>
    </w:p>
    <w:p w14:paraId="21DB3E0D" w14:textId="77777777" w:rsidR="006E4ECA" w:rsidRPr="001F4622" w:rsidRDefault="006E4ECA" w:rsidP="006E4ECA">
      <w:pPr>
        <w:pStyle w:val="Sansinterligne"/>
        <w:tabs>
          <w:tab w:val="left" w:pos="10204"/>
        </w:tabs>
      </w:pPr>
      <w:r>
        <w:tab/>
      </w:r>
    </w:p>
    <w:p w14:paraId="5AEBC46C" w14:textId="72E831E4" w:rsidR="006E4ECA" w:rsidRDefault="006E4ECA">
      <w:pPr>
        <w:spacing w:after="200" w:line="276" w:lineRule="auto"/>
        <w:jc w:val="left"/>
      </w:pPr>
      <w:r>
        <w:br w:type="page"/>
      </w:r>
    </w:p>
    <w:p w14:paraId="50CEE85F" w14:textId="2565809B" w:rsidR="006E4ECA" w:rsidRDefault="007C4F69" w:rsidP="00E661C9">
      <w:pPr>
        <w:pStyle w:val="Questions"/>
      </w:pPr>
      <w:r>
        <w:lastRenderedPageBreak/>
        <w:t>Entourer la (les) zone(s) les plus fortement sollicitées :</w:t>
      </w:r>
    </w:p>
    <w:p w14:paraId="4203865C" w14:textId="6CEE521F" w:rsidR="007C4F69" w:rsidRDefault="00DC6623" w:rsidP="00CB4F61">
      <w:pPr>
        <w:jc w:val="center"/>
      </w:pPr>
      <w:r w:rsidRPr="00DC6623">
        <w:rPr>
          <w:noProof/>
          <w:lang w:eastAsia="fr-FR"/>
        </w:rPr>
        <w:drawing>
          <wp:inline distT="0" distB="0" distL="0" distR="0" wp14:anchorId="5E1F1638" wp14:editId="0DD166B3">
            <wp:extent cx="1595715" cy="2706701"/>
            <wp:effectExtent l="0" t="0" r="5080" b="11430"/>
            <wp:docPr id="14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15" cy="270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66F30" w14:textId="614682B0" w:rsidR="00D23CF6" w:rsidRDefault="00D23CF6" w:rsidP="00D23CF6">
      <w:pPr>
        <w:pStyle w:val="Titre1"/>
      </w:pPr>
      <w:r w:rsidRPr="00D23CF6">
        <w:t>Partie 3 : Recherche de solutions :</w:t>
      </w:r>
    </w:p>
    <w:p w14:paraId="69108C0D" w14:textId="36AA3387" w:rsidR="00D23CF6" w:rsidRDefault="00A261E2" w:rsidP="00E661C9">
      <w:pPr>
        <w:pStyle w:val="Questions"/>
      </w:pPr>
      <w:r w:rsidRPr="00A261E2">
        <w:t>Proposer au moins 2 autres solutions</w:t>
      </w:r>
      <w:r>
        <w:t xml:space="preserve"> que l’augmentation de l’épaisseur</w:t>
      </w:r>
      <w:r w:rsidRPr="00A261E2">
        <w:t xml:space="preserve"> qui permettront à l'équerre de rester dans le domaine élastique de déformation</w:t>
      </w:r>
      <w:r>
        <w:t> :</w:t>
      </w:r>
    </w:p>
    <w:p w14:paraId="3A8787F4" w14:textId="77777777" w:rsidR="00A261E2" w:rsidRDefault="00A261E2" w:rsidP="00A261E2"/>
    <w:p w14:paraId="21D49BD8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56B5129C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7B97D870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6C9CE541" w14:textId="5A13DA5C" w:rsidR="00A261E2" w:rsidRDefault="00A261E2" w:rsidP="00A261E2">
      <w:pPr>
        <w:pStyle w:val="Sansinterligne"/>
        <w:tabs>
          <w:tab w:val="left" w:pos="10204"/>
        </w:tabs>
      </w:pPr>
      <w:r>
        <w:tab/>
      </w:r>
    </w:p>
    <w:p w14:paraId="75372BF3" w14:textId="77777777" w:rsidR="00A261E2" w:rsidRDefault="00A261E2" w:rsidP="00A261E2"/>
    <w:p w14:paraId="378DB94A" w14:textId="01D82AF1" w:rsidR="00657E58" w:rsidRDefault="00D94A98" w:rsidP="00E661C9">
      <w:pPr>
        <w:pStyle w:val="Questions"/>
      </w:pPr>
      <w:r>
        <w:t>Conclusion sur la validité de la solution apportée :</w:t>
      </w:r>
    </w:p>
    <w:p w14:paraId="5CF40384" w14:textId="77777777" w:rsidR="00D94A98" w:rsidRDefault="00D94A98" w:rsidP="00D94A98"/>
    <w:p w14:paraId="2DF995A6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144C3ACE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4B789B65" w14:textId="77777777" w:rsidR="00C104CE" w:rsidRDefault="00C104CE" w:rsidP="00C104CE">
      <w:pPr>
        <w:pStyle w:val="Sansinterligne"/>
        <w:tabs>
          <w:tab w:val="left" w:pos="10204"/>
        </w:tabs>
      </w:pPr>
      <w:r>
        <w:tab/>
      </w:r>
    </w:p>
    <w:p w14:paraId="1837BFFE" w14:textId="79931D3F" w:rsidR="00E661C9" w:rsidRDefault="00E661C9" w:rsidP="00DC6623">
      <w:pPr>
        <w:spacing w:line="276" w:lineRule="auto"/>
        <w:jc w:val="left"/>
      </w:pPr>
    </w:p>
    <w:p w14:paraId="62A57561" w14:textId="498C683D" w:rsidR="00D94A98" w:rsidRDefault="00E661C9" w:rsidP="00E661C9">
      <w:pPr>
        <w:pStyle w:val="Questions"/>
      </w:pPr>
      <w:r w:rsidRPr="00E661C9">
        <w:t>E</w:t>
      </w:r>
      <w:r>
        <w:t>tude du coefficient de sécurité :</w:t>
      </w:r>
    </w:p>
    <w:p w14:paraId="2A87D450" w14:textId="77777777" w:rsidR="00E661C9" w:rsidRDefault="00E661C9" w:rsidP="00E661C9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414"/>
        <w:gridCol w:w="1483"/>
        <w:gridCol w:w="1482"/>
        <w:gridCol w:w="1484"/>
        <w:gridCol w:w="1482"/>
        <w:gridCol w:w="1483"/>
        <w:gridCol w:w="1484"/>
      </w:tblGrid>
      <w:tr w:rsidR="00E661C9" w14:paraId="3EC3655A" w14:textId="77777777" w:rsidTr="002223C2">
        <w:tc>
          <w:tcPr>
            <w:tcW w:w="1418" w:type="dxa"/>
            <w:vAlign w:val="center"/>
          </w:tcPr>
          <w:p w14:paraId="466E952E" w14:textId="58A8B091" w:rsidR="00E661C9" w:rsidRPr="002223C2" w:rsidRDefault="00E661C9" w:rsidP="002223C2">
            <w:pPr>
              <w:jc w:val="center"/>
              <w:rPr>
                <w:sz w:val="20"/>
                <w:szCs w:val="20"/>
              </w:rPr>
            </w:pPr>
            <w:r w:rsidRPr="002223C2">
              <w:rPr>
                <w:sz w:val="20"/>
                <w:szCs w:val="20"/>
              </w:rPr>
              <w:t>Epaisseur (mm)</w:t>
            </w:r>
          </w:p>
        </w:tc>
        <w:tc>
          <w:tcPr>
            <w:tcW w:w="1482" w:type="dxa"/>
            <w:vAlign w:val="center"/>
          </w:tcPr>
          <w:p w14:paraId="1B5DD463" w14:textId="2490B65E" w:rsidR="00E661C9" w:rsidRDefault="00E661C9" w:rsidP="002223C2">
            <w:pPr>
              <w:jc w:val="center"/>
            </w:pPr>
            <w:r>
              <w:t>2</w:t>
            </w:r>
          </w:p>
        </w:tc>
        <w:tc>
          <w:tcPr>
            <w:tcW w:w="1482" w:type="dxa"/>
            <w:vAlign w:val="center"/>
          </w:tcPr>
          <w:p w14:paraId="79A9A929" w14:textId="5EB0F3D6" w:rsidR="00E661C9" w:rsidRDefault="00E661C9" w:rsidP="002223C2">
            <w:pPr>
              <w:jc w:val="center"/>
            </w:pPr>
            <w:r>
              <w:t>2.2</w:t>
            </w:r>
          </w:p>
        </w:tc>
        <w:tc>
          <w:tcPr>
            <w:tcW w:w="1483" w:type="dxa"/>
            <w:vAlign w:val="center"/>
          </w:tcPr>
          <w:p w14:paraId="7CCB89DE" w14:textId="458741B7" w:rsidR="00E661C9" w:rsidRDefault="00E661C9" w:rsidP="002223C2">
            <w:pPr>
              <w:jc w:val="center"/>
            </w:pPr>
            <w:r>
              <w:t>2.4</w:t>
            </w:r>
          </w:p>
        </w:tc>
        <w:tc>
          <w:tcPr>
            <w:tcW w:w="1482" w:type="dxa"/>
            <w:vAlign w:val="center"/>
          </w:tcPr>
          <w:p w14:paraId="27751325" w14:textId="70F0F5AD" w:rsidR="00E661C9" w:rsidRDefault="00E661C9" w:rsidP="002223C2">
            <w:pPr>
              <w:jc w:val="center"/>
            </w:pPr>
            <w:r>
              <w:t>2.6</w:t>
            </w:r>
          </w:p>
        </w:tc>
        <w:tc>
          <w:tcPr>
            <w:tcW w:w="1482" w:type="dxa"/>
            <w:vAlign w:val="center"/>
          </w:tcPr>
          <w:p w14:paraId="2F229877" w14:textId="6A853AA5" w:rsidR="00E661C9" w:rsidRDefault="00E661C9" w:rsidP="002223C2">
            <w:pPr>
              <w:jc w:val="center"/>
            </w:pPr>
            <w:r>
              <w:t>2.8</w:t>
            </w:r>
          </w:p>
        </w:tc>
        <w:tc>
          <w:tcPr>
            <w:tcW w:w="1483" w:type="dxa"/>
            <w:vAlign w:val="center"/>
          </w:tcPr>
          <w:p w14:paraId="516C31E8" w14:textId="1427C88D" w:rsidR="00E661C9" w:rsidRDefault="00E661C9" w:rsidP="002223C2">
            <w:pPr>
              <w:jc w:val="center"/>
            </w:pPr>
            <w:r>
              <w:t>3</w:t>
            </w:r>
          </w:p>
        </w:tc>
      </w:tr>
      <w:tr w:rsidR="00E661C9" w14:paraId="1D5C58A7" w14:textId="77777777" w:rsidTr="002223C2">
        <w:tc>
          <w:tcPr>
            <w:tcW w:w="1418" w:type="dxa"/>
            <w:vAlign w:val="center"/>
          </w:tcPr>
          <w:p w14:paraId="6913FFE4" w14:textId="5A8A90F4" w:rsidR="00E661C9" w:rsidRPr="002223C2" w:rsidRDefault="00E661C9" w:rsidP="002223C2">
            <w:pPr>
              <w:jc w:val="center"/>
              <w:rPr>
                <w:sz w:val="20"/>
                <w:szCs w:val="20"/>
              </w:rPr>
            </w:pPr>
            <w:r w:rsidRPr="002223C2">
              <w:rPr>
                <w:sz w:val="20"/>
                <w:szCs w:val="20"/>
              </w:rPr>
              <w:t>Contrainte max (</w:t>
            </w:r>
            <w:proofErr w:type="spellStart"/>
            <w:r w:rsidRPr="002223C2">
              <w:rPr>
                <w:sz w:val="20"/>
                <w:szCs w:val="20"/>
              </w:rPr>
              <w:t>Mpa</w:t>
            </w:r>
            <w:proofErr w:type="spellEnd"/>
            <w:r w:rsidRPr="002223C2">
              <w:rPr>
                <w:sz w:val="20"/>
                <w:szCs w:val="20"/>
              </w:rPr>
              <w:t>)</w:t>
            </w:r>
          </w:p>
        </w:tc>
        <w:tc>
          <w:tcPr>
            <w:tcW w:w="1482" w:type="dxa"/>
          </w:tcPr>
          <w:p w14:paraId="3F4CB1A2" w14:textId="081A8CFC" w:rsidR="00E661C9" w:rsidRDefault="002223C2" w:rsidP="002223C2">
            <w:pPr>
              <w:pStyle w:val="Sansinterligne"/>
              <w:tabs>
                <w:tab w:val="left" w:pos="1266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7C476B97" w14:textId="7D9F6214" w:rsidR="00E661C9" w:rsidRDefault="002223C2" w:rsidP="002223C2">
            <w:pPr>
              <w:pStyle w:val="Sansinterligne"/>
              <w:tabs>
                <w:tab w:val="left" w:pos="1245"/>
              </w:tabs>
              <w:jc w:val="center"/>
            </w:pPr>
            <w:r>
              <w:tab/>
            </w:r>
          </w:p>
        </w:tc>
        <w:tc>
          <w:tcPr>
            <w:tcW w:w="1483" w:type="dxa"/>
          </w:tcPr>
          <w:p w14:paraId="5AF77498" w14:textId="6682A4DB" w:rsidR="00E661C9" w:rsidRDefault="002223C2" w:rsidP="002223C2">
            <w:pPr>
              <w:pStyle w:val="Sansinterligne"/>
              <w:tabs>
                <w:tab w:val="left" w:pos="1267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6240C50E" w14:textId="3CFB4EAF" w:rsidR="00E661C9" w:rsidRDefault="002223C2" w:rsidP="002223C2">
            <w:pPr>
              <w:pStyle w:val="Sansinterligne"/>
              <w:tabs>
                <w:tab w:val="left" w:pos="1257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76D8777C" w14:textId="10066359" w:rsidR="00E661C9" w:rsidRDefault="002223C2" w:rsidP="002223C2">
            <w:pPr>
              <w:pStyle w:val="Sansinterligne"/>
              <w:tabs>
                <w:tab w:val="left" w:pos="1266"/>
              </w:tabs>
              <w:jc w:val="center"/>
            </w:pPr>
            <w:r>
              <w:tab/>
            </w:r>
          </w:p>
        </w:tc>
        <w:tc>
          <w:tcPr>
            <w:tcW w:w="1483" w:type="dxa"/>
          </w:tcPr>
          <w:p w14:paraId="69D4A21E" w14:textId="601E03A7" w:rsidR="00E661C9" w:rsidRDefault="002223C2" w:rsidP="002223C2">
            <w:pPr>
              <w:pStyle w:val="Sansinterligne"/>
              <w:tabs>
                <w:tab w:val="left" w:pos="1267"/>
              </w:tabs>
              <w:jc w:val="center"/>
            </w:pPr>
            <w:r>
              <w:tab/>
            </w:r>
          </w:p>
        </w:tc>
      </w:tr>
      <w:tr w:rsidR="00E661C9" w14:paraId="40919C92" w14:textId="77777777" w:rsidTr="002223C2">
        <w:tc>
          <w:tcPr>
            <w:tcW w:w="1418" w:type="dxa"/>
            <w:vAlign w:val="center"/>
          </w:tcPr>
          <w:p w14:paraId="7AC1CCE4" w14:textId="10E7B829" w:rsidR="00E661C9" w:rsidRPr="002223C2" w:rsidRDefault="00E661C9" w:rsidP="002223C2">
            <w:pPr>
              <w:jc w:val="center"/>
              <w:rPr>
                <w:sz w:val="20"/>
                <w:szCs w:val="20"/>
              </w:rPr>
            </w:pPr>
            <w:proofErr w:type="spellStart"/>
            <w:r w:rsidRPr="002223C2">
              <w:rPr>
                <w:sz w:val="20"/>
                <w:szCs w:val="20"/>
              </w:rPr>
              <w:t>Coef</w:t>
            </w:r>
            <w:proofErr w:type="spellEnd"/>
            <w:r w:rsidRPr="002223C2">
              <w:rPr>
                <w:sz w:val="20"/>
                <w:szCs w:val="20"/>
              </w:rPr>
              <w:t>. Sécurité</w:t>
            </w:r>
          </w:p>
        </w:tc>
        <w:tc>
          <w:tcPr>
            <w:tcW w:w="1482" w:type="dxa"/>
          </w:tcPr>
          <w:p w14:paraId="77DE38F1" w14:textId="7A7F11F4" w:rsidR="00E661C9" w:rsidRDefault="002223C2" w:rsidP="002223C2">
            <w:pPr>
              <w:pStyle w:val="Sansinterligne"/>
              <w:tabs>
                <w:tab w:val="left" w:pos="1266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233B67F8" w14:textId="77E0BA3E" w:rsidR="00E661C9" w:rsidRDefault="002223C2" w:rsidP="002223C2">
            <w:pPr>
              <w:pStyle w:val="Sansinterligne"/>
              <w:tabs>
                <w:tab w:val="left" w:pos="1245"/>
              </w:tabs>
              <w:jc w:val="center"/>
            </w:pPr>
            <w:r>
              <w:tab/>
            </w:r>
          </w:p>
        </w:tc>
        <w:tc>
          <w:tcPr>
            <w:tcW w:w="1483" w:type="dxa"/>
          </w:tcPr>
          <w:p w14:paraId="391056A8" w14:textId="0355DF6D" w:rsidR="00E661C9" w:rsidRDefault="002223C2" w:rsidP="002223C2">
            <w:pPr>
              <w:pStyle w:val="Sansinterligne"/>
              <w:tabs>
                <w:tab w:val="left" w:pos="1267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42D94266" w14:textId="106918AA" w:rsidR="00E661C9" w:rsidRDefault="002223C2" w:rsidP="002223C2">
            <w:pPr>
              <w:pStyle w:val="Sansinterligne"/>
              <w:tabs>
                <w:tab w:val="left" w:pos="1257"/>
              </w:tabs>
              <w:jc w:val="center"/>
            </w:pPr>
            <w:r>
              <w:tab/>
            </w:r>
          </w:p>
        </w:tc>
        <w:tc>
          <w:tcPr>
            <w:tcW w:w="1482" w:type="dxa"/>
          </w:tcPr>
          <w:p w14:paraId="0DB4C20E" w14:textId="2AE3F0D9" w:rsidR="00E661C9" w:rsidRDefault="002223C2" w:rsidP="002223C2">
            <w:pPr>
              <w:pStyle w:val="Sansinterligne"/>
              <w:tabs>
                <w:tab w:val="left" w:pos="1266"/>
              </w:tabs>
              <w:jc w:val="center"/>
            </w:pPr>
            <w:r>
              <w:tab/>
            </w:r>
          </w:p>
        </w:tc>
        <w:tc>
          <w:tcPr>
            <w:tcW w:w="1483" w:type="dxa"/>
          </w:tcPr>
          <w:p w14:paraId="23D514F4" w14:textId="059B8C6D" w:rsidR="00E661C9" w:rsidRDefault="002223C2" w:rsidP="002223C2">
            <w:pPr>
              <w:pStyle w:val="Sansinterligne"/>
              <w:tabs>
                <w:tab w:val="left" w:pos="1267"/>
              </w:tabs>
              <w:jc w:val="center"/>
            </w:pPr>
            <w:r>
              <w:tab/>
            </w:r>
          </w:p>
        </w:tc>
      </w:tr>
    </w:tbl>
    <w:p w14:paraId="37E8C6F9" w14:textId="77777777" w:rsidR="00E661C9" w:rsidRPr="00E661C9" w:rsidRDefault="00E661C9" w:rsidP="00E661C9"/>
    <w:sectPr w:rsidR="00E661C9" w:rsidRPr="00E661C9" w:rsidSect="00EA1E6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4AA3C" w14:textId="77777777" w:rsidR="00C56176" w:rsidRDefault="00C56176" w:rsidP="00101B95">
      <w:r>
        <w:separator/>
      </w:r>
    </w:p>
  </w:endnote>
  <w:endnote w:type="continuationSeparator" w:id="0">
    <w:p w14:paraId="54AD40B0" w14:textId="77777777" w:rsidR="00C56176" w:rsidRDefault="00C56176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A6608" w14:textId="70B74B68" w:rsidR="008A7F24" w:rsidRPr="00770452" w:rsidRDefault="008A7F24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FILENAME   \* MERGEFORMAT </w:instrText>
    </w:r>
    <w:r w:rsidRPr="00770452">
      <w:rPr>
        <w:sz w:val="20"/>
        <w:szCs w:val="20"/>
      </w:rPr>
      <w:fldChar w:fldCharType="separate"/>
    </w:r>
    <w:r w:rsidR="00D545FC">
      <w:rPr>
        <w:noProof/>
        <w:sz w:val="20"/>
        <w:szCs w:val="20"/>
      </w:rPr>
      <w:t>ITEC_</w:t>
    </w:r>
    <w:r w:rsidR="001B0877">
      <w:rPr>
        <w:noProof/>
        <w:sz w:val="20"/>
        <w:szCs w:val="20"/>
      </w:rPr>
      <w:t>TP_RDM_AIRBLADE_DR_V2.docx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ab/>
      <w:t>Lycée Jules Ferry – Versailles</w:t>
    </w:r>
    <w:r w:rsidRPr="00770452">
      <w:rPr>
        <w:sz w:val="20"/>
        <w:szCs w:val="20"/>
      </w:rPr>
      <w:tab/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PAGE   \* MERGEFORMAT </w:instrText>
    </w:r>
    <w:r w:rsidRPr="00770452">
      <w:rPr>
        <w:sz w:val="20"/>
        <w:szCs w:val="20"/>
      </w:rPr>
      <w:fldChar w:fldCharType="separate"/>
    </w:r>
    <w:r w:rsidR="001B0877">
      <w:rPr>
        <w:noProof/>
        <w:sz w:val="20"/>
        <w:szCs w:val="20"/>
      </w:rPr>
      <w:t>3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>/</w:t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NUMPAGES   \* MERGEFORMAT </w:instrText>
    </w:r>
    <w:r w:rsidRPr="00770452">
      <w:rPr>
        <w:sz w:val="20"/>
        <w:szCs w:val="20"/>
      </w:rPr>
      <w:fldChar w:fldCharType="separate"/>
    </w:r>
    <w:r w:rsidR="001B0877">
      <w:rPr>
        <w:noProof/>
        <w:sz w:val="20"/>
        <w:szCs w:val="20"/>
      </w:rPr>
      <w:t>3</w:t>
    </w:r>
    <w:r w:rsidRPr="00770452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EFDD5" w14:textId="06CB953E" w:rsidR="008A7F24" w:rsidRPr="00155EB8" w:rsidRDefault="008A7F24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</w:rPr>
    </w:pPr>
    <w:r w:rsidRPr="00155EB8">
      <w:rPr>
        <w:sz w:val="20"/>
      </w:rPr>
      <w:fldChar w:fldCharType="begin"/>
    </w:r>
    <w:r w:rsidRPr="00155EB8">
      <w:rPr>
        <w:sz w:val="20"/>
      </w:rPr>
      <w:instrText xml:space="preserve"> FILENAME   \* MERGEFORMAT </w:instrText>
    </w:r>
    <w:r w:rsidRPr="00155EB8">
      <w:rPr>
        <w:sz w:val="20"/>
      </w:rPr>
      <w:fldChar w:fldCharType="separate"/>
    </w:r>
    <w:r w:rsidR="00D545FC">
      <w:rPr>
        <w:noProof/>
        <w:sz w:val="20"/>
      </w:rPr>
      <w:t>ITEC_</w:t>
    </w:r>
    <w:r w:rsidR="001B0877">
      <w:rPr>
        <w:noProof/>
        <w:sz w:val="20"/>
      </w:rPr>
      <w:t>TP_RDM_AIRBLADE_DR_V2.docx</w:t>
    </w:r>
    <w:r w:rsidRPr="00155EB8">
      <w:rPr>
        <w:sz w:val="20"/>
      </w:rPr>
      <w:fldChar w:fldCharType="end"/>
    </w:r>
    <w:r w:rsidRPr="00155EB8">
      <w:rPr>
        <w:sz w:val="20"/>
      </w:rPr>
      <w:tab/>
      <w:t>Lycée Jules Ferry – Versailles</w:t>
    </w:r>
    <w:r w:rsidRPr="00155EB8">
      <w:rPr>
        <w:sz w:val="20"/>
      </w:rPr>
      <w:tab/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PAGE   \* MERGEFORMAT </w:instrText>
    </w:r>
    <w:r w:rsidRPr="00155EB8">
      <w:rPr>
        <w:sz w:val="20"/>
      </w:rPr>
      <w:fldChar w:fldCharType="separate"/>
    </w:r>
    <w:r w:rsidR="001B0877">
      <w:rPr>
        <w:noProof/>
        <w:sz w:val="20"/>
      </w:rPr>
      <w:t>1</w:t>
    </w:r>
    <w:r w:rsidRPr="00155EB8">
      <w:rPr>
        <w:sz w:val="20"/>
      </w:rPr>
      <w:fldChar w:fldCharType="end"/>
    </w:r>
    <w:r w:rsidRPr="00155EB8">
      <w:rPr>
        <w:sz w:val="20"/>
      </w:rPr>
      <w:t>/</w:t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NUMPAGES   \* MERGEFORMAT </w:instrText>
    </w:r>
    <w:r w:rsidRPr="00155EB8">
      <w:rPr>
        <w:sz w:val="20"/>
      </w:rPr>
      <w:fldChar w:fldCharType="separate"/>
    </w:r>
    <w:r w:rsidR="001B0877">
      <w:rPr>
        <w:noProof/>
        <w:sz w:val="20"/>
      </w:rPr>
      <w:t>3</w:t>
    </w:r>
    <w:r w:rsidRPr="00155E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E6CDC" w14:textId="77777777" w:rsidR="00C56176" w:rsidRDefault="00C56176" w:rsidP="00101B95">
      <w:r>
        <w:separator/>
      </w:r>
    </w:p>
  </w:footnote>
  <w:footnote w:type="continuationSeparator" w:id="0">
    <w:p w14:paraId="198DA25A" w14:textId="77777777" w:rsidR="00C56176" w:rsidRDefault="00C56176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4B376" w14:textId="3731237A" w:rsidR="008A7F24" w:rsidRPr="00D545FC" w:rsidRDefault="00D545FC" w:rsidP="00D545FC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left" w:pos="7076"/>
        <w:tab w:val="right" w:pos="10204"/>
      </w:tabs>
      <w:ind w:right="-2"/>
      <w:rPr>
        <w:lang w:val="en-US"/>
      </w:rPr>
    </w:pPr>
    <w:proofErr w:type="gramStart"/>
    <w:r>
      <w:rPr>
        <w:lang w:val="en-US"/>
      </w:rPr>
      <w:t xml:space="preserve">T </w:t>
    </w:r>
    <w:r w:rsidR="008A7F24" w:rsidRPr="00D545FC">
      <w:rPr>
        <w:lang w:val="en-US"/>
      </w:rPr>
      <w:t xml:space="preserve"> STI</w:t>
    </w:r>
    <w:proofErr w:type="gramEnd"/>
    <w:r w:rsidR="008A7F24" w:rsidRPr="00D545FC">
      <w:rPr>
        <w:lang w:val="en-US"/>
      </w:rPr>
      <w:t>2D</w:t>
    </w:r>
    <w:r>
      <w:rPr>
        <w:lang w:val="en-US"/>
      </w:rPr>
      <w:t xml:space="preserve"> - ITEC</w:t>
    </w:r>
    <w:r w:rsidR="008A7F24" w:rsidRPr="00D545FC">
      <w:rPr>
        <w:b/>
        <w:lang w:val="en-US"/>
      </w:rPr>
      <w:tab/>
      <w:t>TP RDM - AIRBLADE</w:t>
    </w:r>
    <w:r w:rsidR="008A7F24" w:rsidRPr="00D545FC">
      <w:rPr>
        <w:b/>
        <w:lang w:val="en-US"/>
      </w:rPr>
      <w:tab/>
    </w:r>
    <w:r>
      <w:rPr>
        <w:b/>
        <w:lang w:val="en-US"/>
      </w:rPr>
      <w:tab/>
    </w:r>
    <w:r w:rsidR="008A7F24" w:rsidRPr="00D545FC">
      <w:rPr>
        <w:lang w:val="en-US"/>
      </w:rPr>
      <w:t>TP-DR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072"/>
      <w:gridCol w:w="2253"/>
      <w:gridCol w:w="1415"/>
    </w:tblGrid>
    <w:tr w:rsidR="00D545FC" w:rsidRPr="001F6B67" w14:paraId="6F3AB6C3" w14:textId="77777777" w:rsidTr="00FB43F5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64AF6F8B" w14:textId="77777777" w:rsidR="00D545FC" w:rsidRPr="001F6B67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0A9C0A9A" wp14:editId="1F4F7437">
                <wp:extent cx="892008" cy="756000"/>
                <wp:effectExtent l="0" t="0" r="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25" w:type="dxa"/>
          <w:gridSpan w:val="2"/>
          <w:tcMar>
            <w:left w:w="0" w:type="dxa"/>
            <w:right w:w="0" w:type="dxa"/>
          </w:tcMar>
          <w:vAlign w:val="center"/>
        </w:tcPr>
        <w:p w14:paraId="395710D9" w14:textId="77777777" w:rsidR="00D545FC" w:rsidRPr="001F6B67" w:rsidRDefault="00D545FC" w:rsidP="00D545FC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 w:val="20"/>
              <w:szCs w:val="24"/>
            </w:rPr>
            <w:t>S</w:t>
          </w:r>
          <w:r w:rsidRPr="00B263AF">
            <w:rPr>
              <w:sz w:val="20"/>
              <w:szCs w:val="24"/>
            </w:rPr>
            <w:t xml:space="preserve">ciences et </w:t>
          </w:r>
          <w:r w:rsidRPr="00B263AF">
            <w:rPr>
              <w:b/>
              <w:bCs/>
              <w:sz w:val="20"/>
              <w:szCs w:val="24"/>
            </w:rPr>
            <w:t>T</w:t>
          </w:r>
          <w:r w:rsidRPr="00B263AF">
            <w:rPr>
              <w:sz w:val="20"/>
              <w:szCs w:val="24"/>
            </w:rPr>
            <w:t>echnologies de l’</w:t>
          </w:r>
          <w:r w:rsidRPr="00B263AF">
            <w:rPr>
              <w:b/>
              <w:bCs/>
              <w:sz w:val="20"/>
              <w:szCs w:val="24"/>
            </w:rPr>
            <w:t>I</w:t>
          </w:r>
          <w:r w:rsidRPr="00B263AF">
            <w:rPr>
              <w:sz w:val="20"/>
              <w:szCs w:val="24"/>
            </w:rPr>
            <w:t xml:space="preserve">ndustrie et du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 xml:space="preserve">éveloppement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>urable</w:t>
          </w:r>
        </w:p>
      </w:tc>
      <w:tc>
        <w:tcPr>
          <w:tcW w:w="1415" w:type="dxa"/>
          <w:vMerge w:val="restart"/>
          <w:tcMar>
            <w:left w:w="0" w:type="dxa"/>
            <w:right w:w="0" w:type="dxa"/>
          </w:tcMar>
          <w:vAlign w:val="center"/>
        </w:tcPr>
        <w:p w14:paraId="5C2E1724" w14:textId="77777777" w:rsidR="00D545FC" w:rsidRPr="00F22820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fr-FR"/>
            </w:rPr>
            <w:drawing>
              <wp:inline distT="0" distB="0" distL="0" distR="0" wp14:anchorId="462A1349" wp14:editId="57329EED">
                <wp:extent cx="792000" cy="688616"/>
                <wp:effectExtent l="0" t="0" r="8255" b="0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 STI2D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2000" cy="688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545FC" w:rsidRPr="001F6B67" w14:paraId="2423D382" w14:textId="77777777" w:rsidTr="00FB43F5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3A824C41" w14:textId="77777777" w:rsidR="00D545FC" w:rsidRPr="001F6B67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25" w:type="dxa"/>
          <w:gridSpan w:val="2"/>
          <w:tcMar>
            <w:left w:w="0" w:type="dxa"/>
            <w:right w:w="0" w:type="dxa"/>
          </w:tcMar>
          <w:vAlign w:val="center"/>
        </w:tcPr>
        <w:p w14:paraId="33B4255E" w14:textId="71AEC11C" w:rsidR="00D545FC" w:rsidRPr="00B263AF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Résistance des matériaux</w:t>
          </w:r>
        </w:p>
      </w:tc>
      <w:tc>
        <w:tcPr>
          <w:tcW w:w="1415" w:type="dxa"/>
          <w:vMerge/>
          <w:tcMar>
            <w:left w:w="0" w:type="dxa"/>
            <w:right w:w="0" w:type="dxa"/>
          </w:tcMar>
          <w:vAlign w:val="center"/>
        </w:tcPr>
        <w:p w14:paraId="210A5321" w14:textId="77777777" w:rsidR="00D545FC" w:rsidRPr="001F6B67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D545FC" w:rsidRPr="007F7518" w14:paraId="62163FD7" w14:textId="77777777" w:rsidTr="00FB43F5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0D75F6C0" w14:textId="77777777" w:rsidR="00D545FC" w:rsidRPr="001F6B67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072" w:type="dxa"/>
          <w:tcMar>
            <w:left w:w="0" w:type="dxa"/>
            <w:right w:w="0" w:type="dxa"/>
          </w:tcMar>
          <w:vAlign w:val="center"/>
        </w:tcPr>
        <w:p w14:paraId="0187D309" w14:textId="77777777" w:rsidR="00D545FC" w:rsidRPr="001A6508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A6508">
            <w:rPr>
              <w:b/>
              <w:szCs w:val="24"/>
            </w:rPr>
            <w:t>I</w:t>
          </w:r>
          <w:r w:rsidRPr="001A6508">
            <w:rPr>
              <w:szCs w:val="24"/>
            </w:rPr>
            <w:t xml:space="preserve">ngénierie, </w:t>
          </w:r>
          <w:r w:rsidRPr="001A6508">
            <w:rPr>
              <w:b/>
              <w:szCs w:val="24"/>
            </w:rPr>
            <w:t>I</w:t>
          </w:r>
          <w:r w:rsidRPr="001A6508">
            <w:rPr>
              <w:szCs w:val="24"/>
            </w:rPr>
            <w:t xml:space="preserve">nnovation et </w:t>
          </w:r>
          <w:r w:rsidRPr="001A6508">
            <w:rPr>
              <w:b/>
              <w:szCs w:val="24"/>
            </w:rPr>
            <w:t>D</w:t>
          </w:r>
          <w:r w:rsidRPr="001A6508">
            <w:rPr>
              <w:szCs w:val="24"/>
            </w:rPr>
            <w:t xml:space="preserve">éveloppement </w:t>
          </w:r>
          <w:r w:rsidRPr="001A6508">
            <w:rPr>
              <w:b/>
              <w:szCs w:val="24"/>
            </w:rPr>
            <w:t>D</w:t>
          </w:r>
          <w:r w:rsidRPr="001A6508">
            <w:rPr>
              <w:szCs w:val="24"/>
            </w:rPr>
            <w:t>urable</w:t>
          </w:r>
        </w:p>
      </w:tc>
      <w:tc>
        <w:tcPr>
          <w:tcW w:w="2253" w:type="dxa"/>
          <w:vAlign w:val="center"/>
        </w:tcPr>
        <w:p w14:paraId="52B7A4FC" w14:textId="77777777" w:rsidR="00D545FC" w:rsidRPr="007F7518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 xml:space="preserve">ITEC - </w:t>
          </w:r>
          <w:proofErr w:type="spellStart"/>
          <w:r>
            <w:rPr>
              <w:szCs w:val="24"/>
            </w:rPr>
            <w:t>Etude</w:t>
          </w:r>
          <w:proofErr w:type="spellEnd"/>
          <w:r>
            <w:rPr>
              <w:szCs w:val="24"/>
            </w:rPr>
            <w:t xml:space="preserve"> de cas</w:t>
          </w:r>
        </w:p>
      </w:tc>
      <w:tc>
        <w:tcPr>
          <w:tcW w:w="1415" w:type="dxa"/>
          <w:vMerge/>
          <w:tcMar>
            <w:left w:w="0" w:type="dxa"/>
            <w:right w:w="0" w:type="dxa"/>
          </w:tcMar>
          <w:vAlign w:val="center"/>
        </w:tcPr>
        <w:p w14:paraId="6A413189" w14:textId="77777777" w:rsidR="00D545FC" w:rsidRPr="007F7518" w:rsidRDefault="00D545FC" w:rsidP="00D545FC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</w:p>
      </w:tc>
    </w:tr>
  </w:tbl>
  <w:p w14:paraId="2BA01225" w14:textId="77777777" w:rsidR="008A7F24" w:rsidRPr="007D5FE7" w:rsidRDefault="008A7F24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71296"/>
    <w:multiLevelType w:val="hybridMultilevel"/>
    <w:tmpl w:val="65CA5A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AAE"/>
    <w:multiLevelType w:val="multilevel"/>
    <w:tmpl w:val="65E44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3" w15:restartNumberingAfterBreak="0">
    <w:nsid w:val="3A7E4046"/>
    <w:multiLevelType w:val="hybridMultilevel"/>
    <w:tmpl w:val="D5523BF8"/>
    <w:lvl w:ilvl="0" w:tplc="27F6585E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701D1"/>
    <w:multiLevelType w:val="multilevel"/>
    <w:tmpl w:val="A038012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437372F"/>
    <w:multiLevelType w:val="hybridMultilevel"/>
    <w:tmpl w:val="65E449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1332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622"/>
    <w:rsid w:val="0000045C"/>
    <w:rsid w:val="000C53DA"/>
    <w:rsid w:val="000D4D71"/>
    <w:rsid w:val="000F3FA0"/>
    <w:rsid w:val="00101B95"/>
    <w:rsid w:val="00146CC8"/>
    <w:rsid w:val="00155EB8"/>
    <w:rsid w:val="00156CBA"/>
    <w:rsid w:val="001770E8"/>
    <w:rsid w:val="001B0877"/>
    <w:rsid w:val="001D3CC9"/>
    <w:rsid w:val="001D7B2B"/>
    <w:rsid w:val="001E7EB6"/>
    <w:rsid w:val="001F4622"/>
    <w:rsid w:val="001F6B67"/>
    <w:rsid w:val="00212108"/>
    <w:rsid w:val="002223C2"/>
    <w:rsid w:val="002400AB"/>
    <w:rsid w:val="00275446"/>
    <w:rsid w:val="00302D2B"/>
    <w:rsid w:val="00316622"/>
    <w:rsid w:val="00393789"/>
    <w:rsid w:val="00397DF5"/>
    <w:rsid w:val="003A5798"/>
    <w:rsid w:val="003C5FDB"/>
    <w:rsid w:val="003F399B"/>
    <w:rsid w:val="00423847"/>
    <w:rsid w:val="00426243"/>
    <w:rsid w:val="00451289"/>
    <w:rsid w:val="004656E8"/>
    <w:rsid w:val="004A08AC"/>
    <w:rsid w:val="004D6CC4"/>
    <w:rsid w:val="005437C6"/>
    <w:rsid w:val="0057240E"/>
    <w:rsid w:val="005944F4"/>
    <w:rsid w:val="00596776"/>
    <w:rsid w:val="006237E5"/>
    <w:rsid w:val="00634670"/>
    <w:rsid w:val="00657E58"/>
    <w:rsid w:val="006A3CB4"/>
    <w:rsid w:val="006E4ECA"/>
    <w:rsid w:val="007018C8"/>
    <w:rsid w:val="00724593"/>
    <w:rsid w:val="00770452"/>
    <w:rsid w:val="00793B64"/>
    <w:rsid w:val="007B6747"/>
    <w:rsid w:val="007C4F69"/>
    <w:rsid w:val="007C70B0"/>
    <w:rsid w:val="007D5FE7"/>
    <w:rsid w:val="007F1AAE"/>
    <w:rsid w:val="007F6CD7"/>
    <w:rsid w:val="008242B1"/>
    <w:rsid w:val="00842111"/>
    <w:rsid w:val="00854A24"/>
    <w:rsid w:val="00862DBC"/>
    <w:rsid w:val="0089216E"/>
    <w:rsid w:val="008A7F24"/>
    <w:rsid w:val="008D215C"/>
    <w:rsid w:val="00904AB1"/>
    <w:rsid w:val="0093328E"/>
    <w:rsid w:val="00974DE4"/>
    <w:rsid w:val="009760B7"/>
    <w:rsid w:val="009C33FB"/>
    <w:rsid w:val="009E044E"/>
    <w:rsid w:val="00A261E2"/>
    <w:rsid w:val="00A735FB"/>
    <w:rsid w:val="00AA390D"/>
    <w:rsid w:val="00AE7B58"/>
    <w:rsid w:val="00AF30C1"/>
    <w:rsid w:val="00B068B7"/>
    <w:rsid w:val="00B21C09"/>
    <w:rsid w:val="00B263AF"/>
    <w:rsid w:val="00B269B6"/>
    <w:rsid w:val="00B27D57"/>
    <w:rsid w:val="00B461E3"/>
    <w:rsid w:val="00B462DA"/>
    <w:rsid w:val="00B63B41"/>
    <w:rsid w:val="00B66CD8"/>
    <w:rsid w:val="00B71375"/>
    <w:rsid w:val="00B83CC5"/>
    <w:rsid w:val="00B9744B"/>
    <w:rsid w:val="00C01717"/>
    <w:rsid w:val="00C04AC9"/>
    <w:rsid w:val="00C104CE"/>
    <w:rsid w:val="00C44174"/>
    <w:rsid w:val="00C56176"/>
    <w:rsid w:val="00C72098"/>
    <w:rsid w:val="00C82BD6"/>
    <w:rsid w:val="00CB4F61"/>
    <w:rsid w:val="00CC36A6"/>
    <w:rsid w:val="00CD20E3"/>
    <w:rsid w:val="00D23CF6"/>
    <w:rsid w:val="00D50827"/>
    <w:rsid w:val="00D545FC"/>
    <w:rsid w:val="00D80B21"/>
    <w:rsid w:val="00D83945"/>
    <w:rsid w:val="00D94A98"/>
    <w:rsid w:val="00DA5C95"/>
    <w:rsid w:val="00DC6623"/>
    <w:rsid w:val="00DF04D1"/>
    <w:rsid w:val="00E038C2"/>
    <w:rsid w:val="00E20C5E"/>
    <w:rsid w:val="00E44E87"/>
    <w:rsid w:val="00E661C9"/>
    <w:rsid w:val="00E663DB"/>
    <w:rsid w:val="00E715E4"/>
    <w:rsid w:val="00EA1E6E"/>
    <w:rsid w:val="00EA2323"/>
    <w:rsid w:val="00EF6647"/>
    <w:rsid w:val="00F667EC"/>
    <w:rsid w:val="00F72634"/>
    <w:rsid w:val="00F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74AB4F"/>
  <w15:docId w15:val="{B5B2A6F9-A2EF-CF4A-B4F1-55B2F938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1E3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C82BD6"/>
    <w:pPr>
      <w:spacing w:after="0" w:line="360" w:lineRule="auto"/>
      <w:jc w:val="both"/>
    </w:pPr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C82BD6"/>
    <w:rPr>
      <w:rFonts w:ascii="Segoe Script" w:hAnsi="Segoe Script"/>
      <w:b/>
      <w:color w:val="1F497D" w:themeColor="text2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next w:val="Normal"/>
    <w:qFormat/>
    <w:rsid w:val="00E661C9"/>
    <w:pPr>
      <w:numPr>
        <w:numId w:val="6"/>
      </w:numPr>
      <w:ind w:left="567" w:hanging="567"/>
    </w:pPr>
    <w:rPr>
      <w:i/>
      <w:u w:val="single"/>
    </w:rPr>
  </w:style>
  <w:style w:type="character" w:styleId="Textedelespacerserv">
    <w:name w:val="Placeholder Text"/>
    <w:basedOn w:val="Policepardfaut"/>
    <w:uiPriority w:val="99"/>
    <w:semiHidden/>
    <w:rsid w:val="00E038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4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ET:profs:travail:charte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E6F8-8840-3F44-AAE8-A7113D3B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Macintosh%20HD:Users:rems7881:Documents:lycee_jules_ferry:19%20-%20STI2D:0-ressources:ET:profs:travail:charte2.dotx</Template>
  <TotalTime>697</TotalTime>
  <Pages>3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Anne Le Sech</cp:lastModifiedBy>
  <cp:revision>43</cp:revision>
  <cp:lastPrinted>2014-09-19T09:53:00Z</cp:lastPrinted>
  <dcterms:created xsi:type="dcterms:W3CDTF">2013-08-28T11:43:00Z</dcterms:created>
  <dcterms:modified xsi:type="dcterms:W3CDTF">2022-12-01T15:44:00Z</dcterms:modified>
</cp:coreProperties>
</file>