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E28" w:rsidRDefault="00E83E28">
      <w:r>
        <w:rPr>
          <w:noProof/>
        </w:rPr>
      </w:r>
      <w:r>
        <w:rPr>
          <w:noProof/>
        </w:rPr>
        <w:pict>
          <v:group id="Grouper 1" o:spid="_x0000_s1026" style="width:486pt;height:291.7pt;mso-position-horizontal-relative:char;mso-position-vertical-relative:line" coordsize="6172200,3704590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 2" o:spid="_x0000_s1027" type="#_x0000_t75" style="position:absolute;width:5756910;height:3209925;visibility:visibl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IKr&#10;drbEAAAA2gAAAA8AAABkcnMvZG93bnJldi54bWxEj0FrwkAUhO+C/2F5Qi+iGwMNJbpKEaSh0IK2&#10;6PWRfSah2bfJ7jam/75bEHocZuYbZrMbTSsGcr6xrGC1TEAQl1Y3XCn4/DgsnkD4gKyxtUwKfsjD&#10;bjudbDDX9sZHGk6hEhHCPkcFdQhdLqUvazLol7Yjjt7VOoMhSldJ7fAW4aaVaZJk0mDDcaHGjvY1&#10;lV+nb6PgcA4vj6/9+yhTc+7T/g2L+SVT6mE2Pq9BBBrDf/jeLrSCDP6uxBsgt78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IKrdrbEAAAA2gAAAA8AAAAAAAAAAAAAAAAAnAIA&#10;AGRycy9kb3ducmV2LnhtbFBLBQYAAAAABAAEAPcAAACNAwAAAAA=&#10;">
              <v:imagedata r:id="rId4" o:title=""/>
              <v:path arrowok="t"/>
            </v:shape>
            <v:shapetype id="_x0000_t48" coordsize="21600,21600" o:spt="48" adj="-10080,24300,-3600,4050,-1800,4050" path="m@0@1l@2@3@4@5nfem,l21600,r,21600l,21600xe">
              <v:stroke joinstyle="miter"/>
              <v:formulas>
                <v:f eqn="val #0"/>
                <v:f eqn="val #1"/>
                <v:f eqn="val #2"/>
                <v:f eqn="val #3"/>
                <v:f eqn="val #4"/>
                <v:f eqn="val #5"/>
              </v:formulas>
              <v:path arrowok="t" o:extrusionok="f" gradientshapeok="t" o:connecttype="custom" o:connectlocs="@0,@1;10800,0;10800,21600;0,10800;21600,10800"/>
              <v:handles>
                <v:h position="#0,#1"/>
                <v:h position="#2,#3"/>
                <v:h position="#4,#5"/>
              </v:handles>
              <o:callout v:ext="edit" on="t"/>
            </v:shapetype>
            <v:shape id="Légende encadrée 2 2" o:spid="_x0000_s1028" type="#_x0000_t48" style="position:absolute;left:5486400;top:961390;width:685800;height:457200;visibility:visibl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+7u6xwQAA&#10;ANoAAAAPAAAAZHJzL2Rvd25yZXYueG1sRI9LiwIxEITvC/6H0IK3NeMgIqNRRHTxsBcfiMdm0vPA&#10;SWdIss74782C4LGoqq+o5bo3jXiQ87VlBZNxAoI4t7rmUsHlvP+eg/ABWWNjmRQ8ycN6NfhaYqZt&#10;x0d6nEIpIoR9hgqqENpMSp9XZNCPbUscvcI6gyFKV0rtsItw08g0SWbSYM1xocKWthXl99OfUZB0&#10;0/uu+OlLV/y6q3X7m0k3U6VGw36zABGoD5/wu33QClL4vxJvgFy9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Pu7uscEAAADaAAAADwAAAAAAAAAAAAAAAACXAgAAZHJzL2Rvd25y&#10;ZXYueG1sUEsFBgAAAAAEAAQA9QAAAIUDAAAAAA==&#10;" adj="-15089,40954" fillcolor="#9ea4cf">
              <v:shadow on="t" opacity="22937f" origin=",.5" offset="0,.63889mm"/>
              <v:textbox>
                <w:txbxContent>
                  <w:p w:rsidR="00E83E28" w:rsidRPr="00E93108" w:rsidRDefault="00E83E28" w:rsidP="00B73134">
                    <w:pPr>
                      <w:jc w:val="center"/>
                      <w:rPr>
                        <w:rFonts w:ascii="Calibri" w:hAnsi="Calibri"/>
                      </w:rPr>
                    </w:pPr>
                    <w:r w:rsidRPr="00E93108">
                      <w:rPr>
                        <w:rFonts w:ascii="Calibri" w:hAnsi="Calibri"/>
                      </w:rPr>
                      <w:t>Corps</w:t>
                    </w:r>
                  </w:p>
                </w:txbxContent>
              </v:textbox>
              <o:callout v:ext="edit" minusy="t"/>
            </v:shape>
            <v:shape id="Légende encadrée 2 3" o:spid="_x0000_s1029" type="#_x0000_t48" style="position:absolute;left:5486400;top:275590;width:685800;height:457200;visibility:visibl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rFYNnxgAA&#10;ANoAAAAPAAAAZHJzL2Rvd25yZXYueG1sRI9Pa8JAFMTvhX6H5RW8SN1UoYTUNaQtBQO9+Kdib4/s&#10;MwnNvg3Z1UQ/vVsQPA4z8xtmng6mESfqXG1ZwcskAkFcWF1zqWC7+XqOQTiPrLGxTArO5CBdPD7M&#10;MdG25xWd1r4UAcIuQQWV920ipSsqMugmtiUO3sF2Bn2QXSl1h32Am0ZOo+hVGqw5LFTY0kdFxd/6&#10;aBSMrfn8zfKfcX7g9/yy38XnQX8rNXoasjcQngZ/D9/aS61gBv9Xwg2Qiys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rFYNnxgAAANoAAAAPAAAAAAAAAAAAAAAAAJcCAABkcnMv&#10;ZG93bnJldi54bWxQSwUGAAAAAAQABAD1AAAAigMAAAAA&#10;" adj="-35123,54102" fillcolor="#381bff">
              <v:shadow on="t" opacity="22937f" origin=",.5" offset="0,.63889mm"/>
              <v:textbox>
                <w:txbxContent>
                  <w:p w:rsidR="00E83E28" w:rsidRPr="00E93108" w:rsidRDefault="00E83E28" w:rsidP="00B73134">
                    <w:pPr>
                      <w:jc w:val="center"/>
                      <w:rPr>
                        <w:rFonts w:ascii="Calibri" w:hAnsi="Calibri"/>
                      </w:rPr>
                    </w:pPr>
                    <w:r w:rsidRPr="00E93108">
                      <w:rPr>
                        <w:rFonts w:ascii="Calibri" w:hAnsi="Calibri"/>
                      </w:rPr>
                      <w:t>Levier</w:t>
                    </w:r>
                  </w:p>
                </w:txbxContent>
              </v:textbox>
              <o:callout v:ext="edit" minusy="t"/>
            </v:shape>
            <v:shape id="Légende encadrée 2 4" o:spid="_x0000_s1030" type="#_x0000_t48" style="position:absolute;top:1418590;width:685800;height:457200;flip:x;visibility:visibl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1x1C6wQAA&#10;ANoAAAAPAAAAZHJzL2Rvd25yZXYueG1sRI9Pi8IwFMTvgt8hPGFvmuqKf6pRRFjYgwdXxfOzebbF&#10;5qUmUeu3N8KCx2FmfsPMl42pxJ2cLy0r6PcSEMSZ1SXnCg77n+4EhA/IGivLpOBJHpaLdmuOqbYP&#10;/qP7LuQiQtinqKAIoU6l9FlBBn3P1sTRO1tnMETpcqkdPiLcVHKQJCNpsOS4UGBN64Kyy+5mFGwv&#10;Tn9zlR2v08GG+354evrRWKmvTrOagQjUhE/4v/2rFQzhfSXeALl4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dcdQusEAAADaAAAADwAAAAAAAAAAAAAAAACXAgAAZHJzL2Rvd25y&#10;ZXYueG1sUEsFBgAAAAAEAAQA9QAAAIUDAAAAAA==&#10;" adj="-11332,43208" fillcolor="#9ea4cf">
              <v:shadow on="t" opacity="22937f" origin=",.5" offset="0,.63889mm"/>
              <v:textbox>
                <w:txbxContent>
                  <w:p w:rsidR="00E83E28" w:rsidRPr="00E93108" w:rsidRDefault="00E83E28" w:rsidP="00B73134">
                    <w:pPr>
                      <w:jc w:val="center"/>
                      <w:rPr>
                        <w:rFonts w:ascii="Calibri" w:hAnsi="Calibri"/>
                      </w:rPr>
                    </w:pPr>
                    <w:r w:rsidRPr="00E93108">
                      <w:rPr>
                        <w:rFonts w:ascii="Calibri" w:hAnsi="Calibri"/>
                      </w:rPr>
                      <w:t>Câble</w:t>
                    </w:r>
                  </w:p>
                </w:txbxContent>
              </v:textbox>
              <o:callout v:ext="edit" minusy="t"/>
            </v:shape>
            <v:shape id="Légende encadrée 2 5" o:spid="_x0000_s1031" type="#_x0000_t48" style="position:absolute;top:732790;width:685800;height:457200;flip:x;visibility:visibl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Oq8LhwwAA&#10;ANoAAAAPAAAAZHJzL2Rvd25yZXYueG1sRI9Ba8JAFITvBf/D8gRvdWPBUlI3oSqVgqekFjw+sq/Z&#10;0OzbuLtq+u+7gtDjMDPfMKtytL24kA+dYwWLeQaCuHG641bB4fP98QVEiMgae8ek4JcClMXkYYW5&#10;dleu6FLHViQIhxwVmBiHXMrQGLIY5m4gTt638xZjkr6V2uM1wW0vn7LsWVrsOC0YHGhjqPmpz1ZB&#10;vz5oU3fHSu93/niqq237td8qNZuOb68gIo3xP3xvf2gFS7hdSTdAFn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Oq8LhwwAAANoAAAAPAAAAAAAAAAAAAAAAAJcCAABkcnMvZG93&#10;bnJldi54bWxQSwUGAAAAAAQABAD1AAAAhwMAAAAA&#10;" adj="-52904,33441" fillcolor="#2f9b3b">
              <v:shadow on="t" opacity="22937f" origin=",.5" offset="0,.63889mm"/>
              <v:textbox>
                <w:txbxContent>
                  <w:p w:rsidR="00E83E28" w:rsidRPr="00E93108" w:rsidRDefault="00E83E28" w:rsidP="00B73134">
                    <w:pPr>
                      <w:jc w:val="center"/>
                      <w:rPr>
                        <w:rFonts w:ascii="Calibri" w:hAnsi="Calibri"/>
                      </w:rPr>
                    </w:pPr>
                    <w:r w:rsidRPr="00E93108">
                      <w:rPr>
                        <w:rFonts w:ascii="Calibri" w:hAnsi="Calibri"/>
                      </w:rPr>
                      <w:t>Mors Mobile</w:t>
                    </w:r>
                  </w:p>
                </w:txbxContent>
              </v:textbox>
              <o:callout v:ext="edit" minusy="t"/>
            </v:shape>
            <v:shape id="Légende encadrée 2 8" o:spid="_x0000_s1032" type="#_x0000_t48" style="position:absolute;left:5257800;top:3247390;width:914400;height:457200;visibility:visibl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s9f5rwQAA&#10;ANoAAAAPAAAAZHJzL2Rvd25yZXYueG1sRE/LasJAFN0L/YfhFtzppPVBSB2lKD5wIZi2+9vMbRKa&#10;uRMzYxL/3lkILg/nvVj1phItNa60rOBtHIEgzqwuOVfw/bUdxSCcR9ZYWSYFN3KwWr4MFpho2/GZ&#10;2tTnIoSwS1BB4X2dSOmyggy6sa2JA/dnG4M+wCaXusEuhJtKvkfRXBosOTQUWNO6oOw/vRoFpsL1&#10;ZLrZH3enye/ldozi2ezHKTV87T8/QHjq/VP8cB+0grA1XAk3QC7v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rPX+a8EAAADaAAAADwAAAAAAAAAAAAAAAACXAgAAZHJzL2Rvd25y&#10;ZXYueG1sUEsFBgAAAAAEAAQA9QAAAIUDAAAAAA==&#10;" adj="2191,-19151" fillcolor="#9ea4cf">
              <v:shadow on="t" opacity="22937f" origin=",.5" offset="0,.63889mm"/>
              <v:textbox>
                <w:txbxContent>
                  <w:p w:rsidR="00E83E28" w:rsidRPr="00E93108" w:rsidRDefault="00E83E28" w:rsidP="00B73134">
                    <w:pPr>
                      <w:jc w:val="center"/>
                      <w:rPr>
                        <w:rFonts w:ascii="Calibri" w:hAnsi="Calibri"/>
                      </w:rPr>
                    </w:pPr>
                    <w:r w:rsidRPr="00E93108">
                      <w:rPr>
                        <w:rFonts w:ascii="Calibri" w:hAnsi="Calibri"/>
                      </w:rPr>
                      <w:t>Roue de garage</w:t>
                    </w:r>
                  </w:p>
                </w:txbxContent>
              </v:textbox>
              <o:callout v:ext="edit" minusx="t"/>
            </v:shape>
            <v:shape id="Légende encadrée 2 9" o:spid="_x0000_s1033" type="#_x0000_t48" style="position:absolute;top:3247390;width:914400;height:457200;flip:x;visibility:visibl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qphHmxAAA&#10;ANoAAAAPAAAAZHJzL2Rvd25yZXYueG1sRI9Ba8JAFITvBf/D8oTemo0epI2uUoVASqlQo9LeHtnX&#10;bDD7NmS3Gv+9KxR6HGbmG2axGmwrztT7xrGCSZKCIK6cbrhWsC/zp2cQPiBrbB2Tgit5WC1HDwvM&#10;tLvwJ513oRYRwj5DBSaELpPSV4Ys+sR1xNH7cb3FEGVfS93jJcJtK6dpOpMWG44LBjvaGKpOu1+r&#10;4JDP3t36uJ2Gt8Kz+da6/PIfSj2Oh9c5iEBD+A//tQut4AXuV+INkMsb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6qYR5sQAAADaAAAADwAAAAAAAAAAAAAAAACXAgAAZHJzL2Rv&#10;d25yZXYueG1sUEsFBgAAAAAEAAQA9QAAAIgDAAAAAA==&#10;" adj="-42323,-61599" fillcolor="#ffff6e">
              <v:shadow on="t" opacity="22937f" origin=",.5" offset="0,.63889mm"/>
              <v:textbox>
                <w:txbxContent>
                  <w:p w:rsidR="00E83E28" w:rsidRPr="00E93108" w:rsidRDefault="00E83E28" w:rsidP="00B73134">
                    <w:pPr>
                      <w:jc w:val="center"/>
                      <w:rPr>
                        <w:rFonts w:ascii="Calibri" w:hAnsi="Calibri"/>
                        <w:color w:val="000000"/>
                      </w:rPr>
                    </w:pPr>
                    <w:r w:rsidRPr="00E93108">
                      <w:rPr>
                        <w:rFonts w:ascii="Calibri" w:hAnsi="Calibri"/>
                        <w:color w:val="000000"/>
                      </w:rPr>
                      <w:t>Rondelles ressorts</w:t>
                    </w:r>
                  </w:p>
                </w:txbxContent>
              </v:textbox>
            </v:shape>
            <w10:anchorlock/>
          </v:group>
        </w:pict>
      </w:r>
    </w:p>
    <w:p w:rsidR="00E83E28" w:rsidRDefault="00E83E28">
      <w:r>
        <w:rPr>
          <w:noProof/>
        </w:rPr>
      </w:r>
      <w:r>
        <w:rPr>
          <w:noProof/>
        </w:rPr>
        <w:pict>
          <v:group id="Grouper 95" o:spid="_x0000_s1034" style="width:487pt;height:197.4pt;mso-position-horizontal-relative:char;mso-position-vertical-relative:line" coordorigin=",-54427" coordsize="6184900,2507504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">
            <v:group id="Group 2" o:spid="_x0000_s1035" style="position:absolute;top:-54427;width:6184900;height:2507504" coordorigin="912,1796" coordsize="10945,4439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oke4xMUAAADaAAAA&#10;DwAAAAAAAAAAAAAAAACpAgAAZHJzL2Rvd25yZXYueG1sUEsFBgAAAAAEAAQA+gAAAJsDAAAAAA==&#10;">
              <o:lock v:ext="edit" aspectratio="t"/>
              <v:rect id="AutoShape 3" o:spid="_x0000_s1036" style="position:absolute;left:912;top:2188;width:10830;height:3954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56JsmxAAA&#10;ANsAAAAPAAAAZHJzL2Rvd25yZXYueG1sRI9Pa8JAEMXvBb/DMkJvddf+CTW6SikIQtuDUeh1yI5J&#10;MDubZleN375zELzN8N6895vFavCtOlMfm8AWphMDirgMruHKwn63fnoHFROywzYwWbhShNVy9LDA&#10;3IULb+lcpEpJCMccLdQpdbnWsazJY5yEjli0Q+g9Jln7SrseLxLuW/1sTKY9NiwNNXb0WVN5LE7e&#10;Amav7u/n8PK9+zplOKsGs377NdY+joePOahEQ7qbb9cbJ/hCL7/IAHr5D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ueibJsQAAADbAAAADwAAAAAAAAAAAAAAAACXAgAAZHJzL2Rv&#10;d25yZXYueG1sUEsFBgAAAAAEAAQA9QAAAIgDAAAAAA==&#10;" stroked="f">
                <o:lock v:ext="edit" aspectratio="t" text="t"/>
              </v:rect>
              <v:group id="Group 4" o:spid="_x0000_s1037" style="position:absolute;left:7800;top:2873;width:4057;height:3146" coordorigin="7800,2873" coordsize="4057,314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gnFngcIAAADbAAAADwAA&#10;AAAAAAAAAAAAAACpAgAAZHJzL2Rvd25yZXYueG1sUEsFBgAAAAAEAAQA+gAAAJgDAAAAAA==&#10;">
                <v:line id="Line 5" o:spid="_x0000_s1038" style="position:absolute;flip:x;visibility:visible" from="9121,3216" to="9747,418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aN0Zj8MAAADbAAAADwAAAGRycy9kb3ducmV2LnhtbERPTWsCMRC9C/6HMIVeRLOVUnRrFCkI&#10;PXiplRVv0810s+xmsiZRt/++EQRv83ifs1j1thUX8qF2rOBlkoEgLp2uuVKw/96MZyBCRNbYOiYF&#10;fxRgtRwOFphrd+UvuuxiJVIIhxwVmBi7XMpQGrIYJq4jTtyv8xZjgr6S2uM1hdtWTrPsTVqsOTUY&#10;7OjDUNnszlaBnG1HJ7/+eW2K5nCYm6IsuuNWqeenfv0OIlIfH+K7+1On+VO4/ZIOkMt/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GjdGY/DAAAA2wAAAA8AAAAAAAAAAAAA&#10;AAAAoQIAAGRycy9kb3ducmV2LnhtbFBLBQYAAAAABAAEAPkAAACRAwAAAAA=&#10;"/>
                <v:line id="Line 6" o:spid="_x0000_s1039" style="position:absolute;visibility:visible" from="9975,3216" to="10659,424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S/OV/8MAAADbAAAADwAAAGRycy9kb3ducmV2LnhtbERPTWvCQBC9C/6HZYTedGOFUKKriFLQ&#10;Hkq1gh7H7JhEs7Nhd5uk/75bKPQ2j/c5i1VvatGS85VlBdNJAoI4t7riQsHp83X8AsIHZI21ZVLw&#10;TR5Wy+FggZm2HR+oPYZCxBD2GSooQ2gyKX1ekkE/sQ1x5G7WGQwRukJqh10MN7V8TpJUGqw4NpTY&#10;0Kak/HH8MgreZx9pu96/7frzPr3m28P1cu+cUk+jfj0HEagP/+I/907H+TP4/SUeIJc/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Evzlf/DAAAA2wAAAA8AAAAAAAAAAAAA&#10;AAAAoQIAAGRycy9kb3ducmV2LnhtbFBLBQYAAAAABAAEAPkAAACRAwAAAAA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40" type="#_x0000_t202" style="position:absolute;left:9632;top:2873;width:468;height:438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rXcLhwwAA&#10;ANsAAAAPAAAAZHJzL2Rvd25yZXYueG1sRE9Na8JAEL0X/A/LCF6KbiqlSMwqWlF6qlQFr5PsmASz&#10;s2F3jam/vlso9DaP9znZsjeN6Mj52rKCl0kCgriwuuZSwem4Hc9A+ICssbFMCr7Jw3IxeMow1fbO&#10;X9QdQiliCPsUFVQhtKmUvqjIoJ/YljhyF+sMhghdKbXDeww3jZwmyZs0WHNsqLCl94qK6+FmFJzr&#10;PHFXv37I/fPuss+7x+d5tlFqNOxXcxCB+vAv/nN/6Dj/FX5/iQfIxQ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rXcLhwwAAANsAAAAPAAAAAAAAAAAAAAAAAJcCAABkcnMvZG93&#10;bnJldi54bWxQSwUGAAAAAAQABAD1AAAAhwMAAAAA&#10;" fillcolor="#9ea4cf">
                  <v:textbox>
                    <w:txbxContent>
                      <w:p w:rsidR="00E83E28" w:rsidRPr="00EE07FE" w:rsidRDefault="00E83E28" w:rsidP="00166AC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EE07FE">
                          <w:rPr>
                            <w:rFonts w:ascii="Arial" w:hAnsi="Arial" w:cs="Arial"/>
                            <w:b/>
                            <w:bCs/>
                          </w:rPr>
                          <w:t>0</w:t>
                        </w:r>
                      </w:p>
                    </w:txbxContent>
                  </v:textbox>
                </v:shape>
                <v:shape id="Text Box 8" o:spid="_x0000_s1041" type="#_x0000_t202" style="position:absolute;left:8805;top:4103;width:465;height:438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69MPKwQAA&#10;ANsAAAAPAAAAZHJzL2Rvd25yZXYueG1sRE9Na4NAEL0X8h+WCfTWrCmkGJNVxCAE2ktNLrkN7kQl&#10;7qy4W7X/vlso9DaP9znHbDG9mGh0nWUF200Egri2uuNGwfVSvsQgnEfW2FsmBd/kIEtXT0dMtJ35&#10;k6bKNyKEsEtQQev9kEjp6pYMuo0diAN3t6NBH+DYSD3iHMJNL1+j6E0a7Dg0tDhQ0VL9qL6Mgn0c&#10;n6Y8z+du/iiqW2HK/bsslXpeL/kBhKfF/4v/3Gcd5u/g95dwgEx/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evTDysEAAADbAAAADwAAAAAAAAAAAAAAAACXAgAAZHJzL2Rvd25y&#10;ZXYueG1sUEsFBgAAAAAEAAQA9QAAAIUDAAAAAA==&#10;" fillcolor="blue">
                  <v:textbox>
                    <w:txbxContent>
                      <w:p w:rsidR="00E83E28" w:rsidRPr="00EE07FE" w:rsidRDefault="00E83E28" w:rsidP="00166AC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EE07FE">
                          <w:rPr>
                            <w:rFonts w:ascii="Arial" w:hAnsi="Arial" w:cs="Arial"/>
                            <w:b/>
                            <w:bCs/>
                          </w:rPr>
                          <w:t>2</w:t>
                        </w:r>
                      </w:p>
                    </w:txbxContent>
                  </v:textbox>
                </v:shape>
                <v:shape id="Text Box 9" o:spid="_x0000_s1042" type="#_x0000_t202" style="position:absolute;left:10544;top:4103;width:467;height:426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iQQWTwQAA&#10;ANsAAAAPAAAAZHJzL2Rvd25yZXYueG1sRE/dasIwFL4X9g7hDHanqVZkq0YZjokMROZ8gENz1pQ1&#10;J12StfXtF0Hw7nx8v2e1GWwjOvKhdqxgOslAEJdO11wpOH+9j59BhIissXFMCi4UYLN+GK2w0K7n&#10;T+pOsRIphEOBCkyMbSFlKA1ZDBPXEifu23mLMUFfSe2xT+G2kbMsW0iLNacGgy1tDZU/pz+rgD92&#10;U9vJ/DD3b0MVjevyl9+jUk+Pw+sSRKQh3sU3916n+Qu4/pIOkOt/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4kEFk8EAAADbAAAADwAAAAAAAAAAAAAAAACXAgAAZHJzL2Rvd25y&#10;ZXYueG1sUEsFBgAAAAAEAAQA9QAAAIUDAAAAAA==&#10;" fillcolor="#2f9b3b">
                  <v:textbox>
                    <w:txbxContent>
                      <w:p w:rsidR="00E83E28" w:rsidRPr="00EE07FE" w:rsidRDefault="00E83E28" w:rsidP="00166AC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EE07FE">
                          <w:rPr>
                            <w:rFonts w:ascii="Arial" w:hAnsi="Arial" w:cs="Arial"/>
                            <w:b/>
                            <w:bCs/>
                          </w:rPr>
                          <w:t>1</w:t>
                        </w:r>
                      </w:p>
                    </w:txbxContent>
                  </v:textbox>
                </v:shape>
                <v:shapetype id="_x0000_t73" coordsize="21600,21600" o:spt="73" path="m8472,l,3890,7602,8382,5022,9705r7200,4192l10012,14915r11588,6685l14767,12877r1810,-870l11050,6797r1810,-717xe">
                  <v:stroke joinstyle="miter"/>
                  <v:path o:connecttype="custom" o:connectlocs="8472,0;0,3890;5022,9705;10012,14915;21600,21600;16577,12007;12860,6080" o:connectangles="270,270,180,180,90,0,0" textboxrect="8757,7437,13917,14277"/>
                </v:shapetype>
                <v:shape id="AutoShape 10" o:spid="_x0000_s1043" type="#_x0000_t73" style="position:absolute;left:10003;top:4861;width:1077;height:438;rotation:-5998668fd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JKFtwvwAA&#10;ANsAAAAPAAAAZHJzL2Rvd25yZXYueG1sRE/bisIwEH0X/Icwgm+aKl6rUWRB3H1s9QPGZmyrzaQ0&#10;Wa379WZB8G0O5zrrbWsqcafGlZYVjIYRCOLM6pJzBafjfrAA4TyyxsoyKXiSg+2m21ljrO2DE7qn&#10;PhchhF2MCgrv61hKlxVk0A1tTRy4i20M+gCbXOoGHyHcVHIcRTNpsOTQUGBNXwVlt/TXKMgPx3O6&#10;3FWy3ifXye3PTWWW/CjV77W7FQhPrf+I3+5vHebP4f+XcIDcvA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AkoW3C/AAAA2wAAAA8AAAAAAAAAAAAAAAAAlwIAAGRycy9kb3ducmV2&#10;LnhtbFBLBQYAAAAABAAEAPUAAACDAwAAAAA=&#10;" fillcolor="yellow"/>
                <v:shape id="Text Box 11" o:spid="_x0000_s1044" type="#_x0000_t202" style="position:absolute;left:8495;top:3467;width:1078;height:478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9tn/xAAA&#10;ANsAAAAPAAAAZHJzL2Rvd25yZXYueG1sRI9Pa8JAEMXvQr/DMgVvuttiRaOrlJaCpxbjH/A2ZMck&#10;NDsbslsTv33nUOhthvfmvd+st4Nv1I26WAe28DQ1oIiL4GouLRwPH5MFqJiQHTaBycKdImw3D6M1&#10;Zi70vKdbnkolIRwztFCl1GZax6Iij3EaWmLRrqHzmGTtSu067CXcN/rZmLn2WLM0VNjSW0XFd/7j&#10;LZw+r5fzzHyV7/6l7cNgNPultnb8OLyuQCUa0r/573rnBF9g5RcZQG9+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ovbZ/8QAAADbAAAADwAAAAAAAAAAAAAAAACXAgAAZHJzL2Rv&#10;d25yZXYueG1sUEsFBgAAAAAEAAQA9QAAAIgDAAAAAA==&#10;" filled="f" stroked="f">
                  <v:textbox>
                    <w:txbxContent>
                      <w:p w:rsidR="00E83E28" w:rsidRPr="00EE07FE" w:rsidRDefault="00E83E28" w:rsidP="00166AC9">
                        <w:pPr>
                          <w:pStyle w:val="BodyText3"/>
                          <w:rPr>
                            <w:rFonts w:ascii="Arial" w:hAnsi="Arial" w:cs="Arial"/>
                          </w:rPr>
                        </w:pPr>
                        <w:r w:rsidRPr="00EE07FE">
                          <w:rPr>
                            <w:rFonts w:ascii="Arial" w:hAnsi="Arial" w:cs="Arial"/>
                          </w:rPr>
                          <w:t>P</w:t>
                        </w:r>
                        <w:r>
                          <w:rPr>
                            <w:rFonts w:ascii="Arial" w:hAnsi="Arial" w:cs="Arial"/>
                          </w:rPr>
                          <w:t>ivot Dz</w:t>
                        </w:r>
                      </w:p>
                    </w:txbxContent>
                  </v:textbox>
                </v:shape>
                <v:shape id="Text Box 12" o:spid="_x0000_s1045" type="#_x0000_t202" style="position:absolute;left:9345;top:4254;width:1254;height:562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NunxkvwAA&#10;ANsAAAAPAAAAZHJzL2Rvd25yZXYueG1sRE9Ni8IwEL0L+x/CLHjTZEVlrUZZVgRPiroK3oZmbMs2&#10;k9JEW/+9EQRv83ifM1u0thQ3qn3hWMNXX4EgTp0pONPwd1j1vkH4gGywdEwa7uRhMf/ozDAxruEd&#10;3fYhEzGEfYIa8hCqREqf5mTR911FHLmLqy2GCOtMmhqbGG5LOVBqLC0WHBtyrOg3p/R/f7UajpvL&#10;+TRU22xpR1XjWiXZTqTW3c/2ZwoiUBve4pd7beL8CTx/iQfI+QM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M26fGS/AAAA2wAAAA8AAAAAAAAAAAAAAAAAlwIAAGRycy9kb3ducmV2&#10;LnhtbFBLBQYAAAAABAAEAPUAAACDAwAAAAA=&#10;" filled="f" stroked="f">
                  <v:textbox>
                    <w:txbxContent>
                      <w:p w:rsidR="00E83E28" w:rsidRPr="00EE07FE" w:rsidRDefault="00E83E28" w:rsidP="00166AC9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Ponctuelle Cx</w:t>
                        </w:r>
                      </w:p>
                    </w:txbxContent>
                  </v:textbox>
                </v:shape>
                <v:line id="Line 13" o:spid="_x0000_s1046" style="position:absolute;visibility:visible" from="9270,4331" to="10544,433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dU3BNc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/XxS/wBcv4H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dU3BNcIAAADbAAAADwAAAAAAAAAAAAAA&#10;AAChAgAAZHJzL2Rvd25yZXYueG1sUEsFBgAAAAAEAAQA+QAAAJADAAAAAA==&#10;"/>
                <v:shape id="Text Box 14" o:spid="_x0000_s1047" type="#_x0000_t202" style="position:absolute;left:10068;top:3373;width:1103;height:572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9oLrfwgAA&#10;ANsAAAAPAAAAZHJzL2Rvd25yZXYueG1sRI9Bi8IwFITvwv6H8ARvmigq2jXKoix4UtRdYW+P5tkW&#10;m5fSZG3990YQPA4z8w2zWLW2FDeqfeFYw3CgQBCnzhScafg5ffdnIHxANlg6Jg138rBafnQWmBjX&#10;8IFux5CJCGGfoIY8hCqR0qc5WfQDVxFH7+JqiyHKOpOmxibCbSlHSk2lxYLjQo4VrXNKr8d/q+F3&#10;d/k7j9U+29hJ1bhWSbZzqXWv2359ggjUhnf41d4aDaMhPL/EHyCXD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P2gut/CAAAA2wAAAA8AAAAAAAAAAAAAAAAAlwIAAGRycy9kb3du&#10;cmV2LnhtbFBLBQYAAAAABAAEAPUAAACGAwAAAAA=&#10;" filled="f" stroked="f">
                  <v:textbox>
                    <w:txbxContent>
                      <w:p w:rsidR="00E83E28" w:rsidRPr="00EE07FE" w:rsidRDefault="00E83E28" w:rsidP="00166AC9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Glissière</w:t>
                        </w:r>
                      </w:p>
                      <w:p w:rsidR="00E83E28" w:rsidRPr="00EE07FE" w:rsidRDefault="00E83E28" w:rsidP="00166AC9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Bx</w:t>
                        </w:r>
                      </w:p>
                    </w:txbxContent>
                  </v:textbox>
                </v:shape>
                <v:shape id="Text Box 15" o:spid="_x0000_s1048" type="#_x0000_t202" style="position:absolute;left:10348;top:5264;width:1509;height:755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NciSowgAA&#10;ANsAAAAPAAAAZHJzL2Rvd25yZXYueG1sRI9Ba8JAFITvBf/D8gRvdddgi0ZXkRbBU6VWBW+P7DMJ&#10;Zt+G7Griv3cFocdhZr5h5svOVuJGjS8daxgNFQjizJmScw37v/X7BIQPyAYrx6ThTh6Wi97bHFPj&#10;Wv6l2y7kIkLYp6ihCKFOpfRZQRb90NXE0Tu7xmKIssmlabCNcFvJRKlPabHkuFBgTV8FZZfd1Wo4&#10;/JxPx7Ha5t/2o25dpyTbqdR60O9WMxCBuvAffrU3RkOSwPNL/AFy8Q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A1yJKjCAAAA2wAAAA8AAAAAAAAAAAAAAAAAlwIAAGRycy9kb3du&#10;cmV2LnhtbFBLBQYAAAAABAAEAPUAAACGAwAAAAA=&#10;" filled="f" stroked="f">
                  <v:textbox>
                    <w:txbxContent>
                      <w:p w:rsidR="00E83E28" w:rsidRPr="00EE07FE" w:rsidRDefault="00E83E28" w:rsidP="00166AC9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EE07FE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Action des Rondelles Ressort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s en A</w:t>
                        </w:r>
                      </w:p>
                    </w:txbxContent>
                  </v:textbox>
                </v:shape>
                <v:shape id="AutoShape 16" o:spid="_x0000_s1049" type="#_x0000_t73" style="position:absolute;left:9016;top:4551;width:426;height:1067;flip:x y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kYytzvwAA&#10;ANsAAAAPAAAAZHJzL2Rvd25yZXYueG1sRI/NCsIwEITvgu8QVvAimqogUo0igiDe/Dl4XJu1LTab&#10;tolafXojCB6HmfmGmS8bU4gH1S63rGA4iEAQJ1bnnCo4HTf9KQjnkTUWlknBixwsF+3WHGNtn7yn&#10;x8GnIkDYxagg876MpXRJRgbdwJbEwbva2qAPsk6lrvEZ4KaQoyiaSIM5h4UMS1pnlNwOd6Og6CXv&#10;6lWd72Y3vQREtHPrslKq22lWMxCeGv8P/9pbrWA0hu+X8APk4gM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KRjK3O/AAAA2wAAAA8AAAAAAAAAAAAAAAAAlwIAAGRycy9kb3ducmV2&#10;LnhtbFBLBQYAAAAABAAEAPUAAACDAwAAAAA=&#10;" fillcolor="#f60"/>
                <v:shape id="Text Box 17" o:spid="_x0000_s1050" type="#_x0000_t202" style="position:absolute;left:7800;top:5322;width:1546;height:561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t1xlHwgAA&#10;ANsAAAAPAAAAZHJzL2Rvd25yZXYueG1sRI9Pi8IwFMTvC36H8ARva6K4i1ajiCJ4Wln/gbdH82yL&#10;zUtpoq3f3iwseBxm5jfMbNHaUjyo9oVjDYO+AkGcOlNwpuF42HyOQfiAbLB0TBqe5GEx73zMMDGu&#10;4V967EMmIoR9ghryEKpESp/mZNH3XUUcvaurLYYo60yaGpsIt6UcKvUtLRYcF3KsaJVTetvfrYbT&#10;z/VyHqldtrZfVeNaJdlOpNa9brucggjUhnf4v701GoYj+PsSf4Ccv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O3XGUfCAAAA2wAAAA8AAAAAAAAAAAAAAAAAlwIAAGRycy9kb3du&#10;cmV2LnhtbFBLBQYAAAAABAAEAPUAAACGAwAAAAA=&#10;" filled="f" stroked="f">
                  <v:textbox>
                    <w:txbxContent>
                      <w:p w:rsidR="00E83E28" w:rsidRPr="00EE07FE" w:rsidRDefault="00E83E28" w:rsidP="00166AC9">
                        <w:pPr>
                          <w:pStyle w:val="BodyText3"/>
                          <w:rPr>
                            <w:rFonts w:ascii="Arial" w:hAnsi="Arial" w:cs="Arial"/>
                          </w:rPr>
                        </w:pPr>
                        <w:r w:rsidRPr="00EE07FE">
                          <w:rPr>
                            <w:rFonts w:ascii="Arial" w:hAnsi="Arial" w:cs="Arial"/>
                          </w:rPr>
                          <w:t>Action du Rail d’Appui</w:t>
                        </w:r>
                        <w:r>
                          <w:rPr>
                            <w:rFonts w:ascii="Arial" w:hAnsi="Arial" w:cs="Arial"/>
                          </w:rPr>
                          <w:t xml:space="preserve"> en E</w:t>
                        </w:r>
                      </w:p>
                    </w:txbxContent>
                  </v:textbox>
                </v:shape>
              </v:group>
              <v:group id="Group 18" o:spid="_x0000_s1051" style="position:absolute;left:1762;top:2515;width:1133;height:1125" coordorigin="2104,6027" coordsize="1133,112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MyarP8UAAADbAAAA&#10;DwAAAAAAAAAAAAAAAACpAgAAZHJzL2Rvd25yZXYueG1sUEsFBgAAAAAEAAQA+gAAAJsDAAAAAA==&#10;">
                <v:line id="Line 19" o:spid="_x0000_s1052" style="position:absolute;flip:x;visibility:visible" from="2104,6027" to="2104,715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V+xbMIAAADbAAAADwAAAGRycy9kb3ducmV2LnhtbESP3YrCMBSE7wXfIRxh7zS1SJGuaVkW&#10;BQUv/HuAQ3P6wzYnbRO1+/ZGWNjLYWa+YTb5aFrxoME1lhUsFxEI4sLqhisFt+tuvgbhPLLG1jIp&#10;+CUHeTadbDDV9slnelx8JQKEXYoKau+7VEpX1GTQLWxHHLzSDgZ9kEMl9YDPADetjKMokQYbDgs1&#10;dvRdU/FzuRsFu75M8NDHx36tu761q/J03kqlPmbj1ycIT6P/D/+191pBnMD7S/gBMnsB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IV+xbMIAAADbAAAADwAAAAAAAAAAAAAA&#10;AAChAgAAZHJzL2Rvd25yZXYueG1sUEsFBgAAAAAEAAQA+QAAAJADAAAAAA==&#10;" strokeweight="1.5pt">
                  <v:stroke startarrow="open"/>
                </v:line>
                <v:line id="Line 20" o:spid="_x0000_s1053" style="position:absolute;flip:x;visibility:visible" from="2104,7137" to="3237,713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ThMU98MAAADbAAAADwAAAGRycy9kb3ducmV2LnhtbESP3YrCMBSE7wXfIRzBO00totI1LYus&#10;oLAX/uwDHJrTH7Y5aZus1rc3C4KXw8x8w2yzwTTiRr2rLStYzCMQxLnVNZcKfq772QaE88gaG8uk&#10;4EEOsnQ82mKi7Z3PdLv4UgQIuwQVVN63iZQur8igm9uWOHiF7Q36IPtS6h7vAW4aGUfRShqsOSxU&#10;2NKuovz38mcU7Ltihccu/u42uu0auyxO5y+p1HQyfH6A8DT4d/jVPmgF8Rr+v4QfINMn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E4TFPfDAAAA2wAAAA8AAAAAAAAAAAAA&#10;AAAAoQIAAGRycy9kb3ducmV2LnhtbFBLBQYAAAAABAAEAPkAAACRAwAAAAA=&#10;" strokeweight="1.5pt">
                  <v:stroke startarrow="open"/>
                </v:line>
                <v:shape id="Text Box 21" o:spid="_x0000_s1054" type="#_x0000_t202" style="position:absolute;left:2176;top:6188;width:532;height:481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smhNCwAAA&#10;ANsAAAAPAAAAZHJzL2Rvd25yZXYueG1sRE/Pa8IwFL4L+x/CG3izycTJVhtlKIOdJtZN8PZonm2x&#10;eQlNZrv/3hwGO358v4vNaDtxoz60jjU8ZQoEceVMy7WGr+P77AVEiMgGO8ek4ZcCbNYPkwJz4wY+&#10;0K2MtUghHHLU0MTocylD1ZDFkDlPnLiL6y3GBPtamh6HFG47OVdqKS22nBoa9LRtqLqWP1bD9+fl&#10;fFqofb2zz35wo5JsX6XW08fxbQUi0hj/xX/uD6NhnsamL+kHyPUd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smhNCwAAAANsAAAAPAAAAAAAAAAAAAAAAAJcCAABkcnMvZG93bnJl&#10;di54bWxQSwUGAAAAAAQABAD1AAAAhAMAAAAA&#10;" filled="f" stroked="f">
                  <v:textbox>
                    <w:txbxContent>
                      <w:p w:rsidR="00E83E28" w:rsidRDefault="00E83E28" w:rsidP="00166AC9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y</w:t>
                        </w:r>
                      </w:p>
                    </w:txbxContent>
                  </v:textbox>
                </v:shape>
                <v:shape id="Text Box 22" o:spid="_x0000_s1055" type="#_x0000_t202" style="position:absolute;left:2639;top:6664;width:532;height:481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D1rbZwwAA&#10;ANsAAAAPAAAAZHJzL2Rvd25yZXYueG1sRI/NasMwEITvhbyD2EBvtZTQltiJbEJLoKeW5g9yW6yN&#10;bWKtjKXE7ttXhUKOw8x8w6yK0bbiRr1vHGuYJQoEcelMw5WG/W7ztADhA7LB1jFp+CEPRT55WGFm&#10;3MDfdNuGSkQI+ww11CF0mZS+rMmiT1xHHL2z6y2GKPtKmh6HCLetnCv1Ki02HBdq7OitpvKyvVoN&#10;h8/z6fisvqp3+9INblSSbSq1fpyO6yWIQGO4h//bH0bDPIW/L/EHyPwX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D1rbZwwAAANsAAAAPAAAAAAAAAAAAAAAAAJcCAABkcnMvZG93&#10;bnJldi54bWxQSwUGAAAAAAQABAD1AAAAhwMAAAAA&#10;" filled="f" stroked="f">
                  <v:textbox>
                    <w:txbxContent>
                      <w:p w:rsidR="00E83E28" w:rsidRDefault="00E83E28" w:rsidP="00166AC9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x</w:t>
                        </w:r>
                      </w:p>
                    </w:txbxContent>
                  </v:textbox>
                </v:shape>
                <v:line id="Line 23" o:spid="_x0000_s1056" style="position:absolute;flip:y;visibility:visible" from="2243,6157" to="2610,615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">
                  <v:stroke endarrow="open"/>
                </v:line>
                <v:line id="Line 24" o:spid="_x0000_s1057" style="position:absolute;visibility:visible" from="2721,6670" to="3096,667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8hpHicQAAADbAAAADwAAAGRycy9kb3ducmV2LnhtbESP0WrCQBRE3wv+w3ILvohuVGpt6ioi&#10;CNKHgrEfcM1ek6XZuzG7xujXuwWhj8PMnGEWq85WoqXGG8cKxqMEBHHutOFCwc9hO5yD8AFZY+WY&#10;FNzIw2rZe1lgqt2V99RmoRARwj5FBWUIdSqlz0uy6EeuJo7eyTUWQ5RNIXWD1wi3lZwkyUxaNBwX&#10;SqxpU1L+m12sgjdzPr+fLt9Vu/7Cj6O9D8xRklL91279CSJQF/7Dz/ZOK5iO4e9L/AFy+Q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yGkeJxAAAANsAAAAPAAAAAAAAAAAA&#10;AAAAAKECAABkcnMvZG93bnJldi54bWxQSwUGAAAAAAQABAD5AAAAkgMAAAAA&#10;">
                  <v:stroke endarrow="open"/>
                </v:line>
              </v:group>
              <v:group id="Group 25" o:spid="_x0000_s1058" style="position:absolute;left:969;top:1796;width:7452;height:4439" coordorigin="552,11404" coordsize="7452,443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5FqWWxAAAANsAAAAP&#10;AAAAAAAAAAAAAAAAAKkCAABkcnMvZG93bnJldi54bWxQSwUGAAAAAAQABAD6AAAAmgMAAAAA&#10;">
                <v:group id="Group 26" o:spid="_x0000_s1059" style="position:absolute;left:552;top:11404;width:7452;height:4436" coordorigin="2089,11559" coordsize="7452,443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VloADcUAAADbAAAA&#10;DwAAAAAAAAAAAAAAAACpAgAAZHJzL2Rvd25yZXYueG1sUEsFBgAAAAAEAAQA+gAAAJsDAAAAAA==&#10;">
                  <v:shape id="Text Box 27" o:spid="_x0000_s1060" type="#_x0000_t202" style="position:absolute;left:5263;top:15456;width:1404;height:539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oDo+awwAA&#10;ANsAAAAPAAAAZHJzL2Rvd25yZXYueG1sRI9Pa8JAFMTvBb/D8oTe6q7/iqbZiCiFnhStCt4e2WcS&#10;mn0bsluTfvuuUOhxmJnfMOmqt7W4U+srxxrGIwWCOHem4kLD6fP9ZQHCB2SDtWPS8EMeVtngKcXE&#10;uI4PdD+GQkQI+wQ1lCE0iZQ+L8miH7mGOHo311oMUbaFNC12EW5rOVHqVVqsOC6U2NCmpPzr+G01&#10;nHe362Wm9sXWzpvO9UqyXUqtn4f9+g1EoD78h//aH0bDdAaPL/EHyOwX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oDo+awwAAANsAAAAPAAAAAAAAAAAAAAAAAJcCAABkcnMvZG93&#10;bnJldi54bWxQSwUGAAAAAAQABAD1AAAAhwMAAAAA&#10;" filled="f" stroked="f">
                    <v:textbox>
                      <w:txbxContent>
                        <w:p w:rsidR="00E83E28" w:rsidRPr="009236AD" w:rsidRDefault="00E83E28" w:rsidP="00166AC9">
                          <w:pPr>
                            <w:jc w:val="both"/>
                            <w:rPr>
                              <w:rFonts w:ascii="Arial" w:hAnsi="Arial" w:cs="Arial"/>
                              <w:color w:val="9EA4CF"/>
                              <w:sz w:val="22"/>
                            </w:rPr>
                          </w:pPr>
                          <w:r w:rsidRPr="009236AD">
                            <w:rPr>
                              <w:rFonts w:ascii="Arial" w:hAnsi="Arial" w:cs="Arial"/>
                              <w:color w:val="9EA4CF"/>
                              <w:sz w:val="22"/>
                            </w:rPr>
                            <w:t xml:space="preserve">Corps </w:t>
                          </w:r>
                          <w:r w:rsidRPr="009236AD">
                            <w:rPr>
                              <w:rFonts w:ascii="Arial" w:hAnsi="Arial" w:cs="Arial"/>
                              <w:b/>
                              <w:color w:val="9EA4CF"/>
                              <w:sz w:val="22"/>
                              <w:u w:val="single"/>
                            </w:rPr>
                            <w:t>0</w:t>
                          </w:r>
                        </w:p>
                      </w:txbxContent>
                    </v:textbox>
                  </v:shape>
                  <v:group id="Group 28" o:spid="_x0000_s1061" style="position:absolute;left:2317;top:14347;width:450;height:864" coordorigin="3565,12739" coordsize="450,864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tv894sUAAADbAAAA&#10;DwAAAAAAAAAAAAAAAACpAgAAZHJzL2Rvd25yZXYueG1sUEsFBgAAAAAEAAQA+gAAAJsDAAAAAA==&#10;">
                    <v:shape id="Arc 29" o:spid="_x0000_s1062" style="position:absolute;left:3565;top:12739;width:450;height:438;flip:x;visibility:visible" coordsize="21600,21600" o:spt="1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k4bKEwwAA&#10;ANsAAAAPAAAAZHJzL2Rvd25yZXYueG1sRI/disIwFITvhX2HcBa801QFka5RZEEUEcEfcC/PNidt&#10;sTkpTdTuPr0RBC+HmfmGmc5bW4kbNb50rGDQT0AQZ06XnCs4HZe9CQgfkDVWjknBH3mYzz46U0y1&#10;u/OeboeQiwhhn6KCIoQ6ldJnBVn0fVcTR8+4xmKIssmlbvAe4baSwyQZS4slx4UCa/ouKLscrlbB&#10;9mJ+fwYbszK7auHP5x2a/xEq1f1sF18gArXhHX6111rBaAzPL/EHyNkD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k4bKEwwAAANsAAAAPAAAAAAAAAAAAAAAAAJcCAABkcnMvZG93&#10;bnJldi54bWxQSwUGAAAAAAQABAD1AAAAhwMAAAAA&#10;" adj="0,,0" path="m,-1nfc11929,-1,21600,9670,21600,21600em,-1nsc11929,-1,21600,9670,21600,21600l,21600,,-1xe" filled="f" strokecolor="#9ea4cf" strokeweight="4.5pt">
                      <v:stroke joinstyle="round"/>
                      <v:formulas>
                        <v:f eqn="val #1"/>
                        <v:f eqn="val #0"/>
                        <v:f eqn="sum #1 0 #0"/>
                        <v:f eqn="val 10800"/>
                        <v:f eqn="sum 0 0 #1"/>
                        <v:f eqn="sumangle @2 360 0"/>
                        <v:f eqn="if @2 @2 @5"/>
                        <v:f eqn="sum 0 0 @6"/>
                        <v:f eqn="val #2"/>
                        <v:f eqn="sum 0 0 #0"/>
                        <v:f eqn="sum #2 0 2700"/>
                        <v:f eqn="cos @10 #1"/>
                        <v:f eqn="sin @10 #1"/>
                        <v:f eqn="cos 13500 #1"/>
                        <v:f eqn="sin 13500 #1"/>
                        <v:f eqn="sum @11 10800 0"/>
                        <v:f eqn="sum @12 10800 0"/>
                        <v:f eqn="sum @13 10800 0"/>
                        <v:f eqn="sum @14 10800 0"/>
                        <v:f eqn="prod #2 1 2"/>
                        <v:f eqn="sum @19 5400 0"/>
                        <v:f eqn="cos @20 #1"/>
                        <v:f eqn="sin @20 #1"/>
                        <v:f eqn="sum @21 10800 0"/>
                        <v:f eqn="sum @12 @23 @22"/>
                        <v:f eqn="sum @22 @23 @11"/>
                        <v:f eqn="cos 10800 #1"/>
                        <v:f eqn="sin 10800 #1"/>
                        <v:f eqn="cos #2 #1"/>
                        <v:f eqn="sin #2 #1"/>
                        <v:f eqn="sum @26 10800 0"/>
                        <v:f eqn="sum @27 10800 0"/>
                        <v:f eqn="sum @28 10800 0"/>
                        <v:f eqn="sum @29 10800 0"/>
                        <v:f eqn="sum @19 5400 0"/>
                        <v:f eqn="cos @34 #0"/>
                        <v:f eqn="sin @34 #0"/>
                        <v:f eqn="mid #0 #1"/>
                        <v:f eqn="sumangle @37 180 0"/>
                        <v:f eqn="if @2 @37 @38"/>
                        <v:f eqn="cos 10800 @39"/>
                        <v:f eqn="sin 10800 @39"/>
                        <v:f eqn="cos #2 @39"/>
                        <v:f eqn="sin #2 @39"/>
                        <v:f eqn="sum @40 10800 0"/>
                        <v:f eqn="sum @41 10800 0"/>
                        <v:f eqn="sum @42 10800 0"/>
                        <v:f eqn="sum @43 10800 0"/>
                        <v:f eqn="sum @35 10800 0"/>
                        <v:f eqn="sum @36 10800 0"/>
                      </v:formulas>
                      <v:path arrowok="t" o:extrusionok="f" o:connecttype="custom" o:connectlocs="0,0;450,438;0,438" o:connectangles="0,0,0" textboxrect="3163,3163,18437,18437"/>
                      <v:handles>
                        <v:h position="@3,#0" polar="10800,10800"/>
                        <v:h position="#2,#1" polar="10800,10800" radiusrange="0,10800"/>
                      </v:handles>
                    </v:shape>
                    <v:shape id="Arc 30" o:spid="_x0000_s1063" style="position:absolute;left:3565;top:13165;width:450;height:438;flip:x y;visibility:visible" coordsize="21600,21600" o:spt="1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eb8E7wwAA&#10;ANsAAAAPAAAAZHJzL2Rvd25yZXYueG1sRI9BawIxFITvQv9DeAVvmq2KymoUEaoWD0Urnh+b5+7S&#10;zcs2iev67xtB8DjMzDfMfNmaSjTkfGlZwUc/AUGcWV1yruD089mbgvABWWNlmRTcycNy8daZY6rt&#10;jQ/UHEMuIoR9igqKEOpUSp8VZND3bU0cvYt1BkOULpfa4S3CTSUHSTKWBkuOCwXWtC4o+z1ejYL1&#10;qJlscLRdfbn9/Xyoajk4/X0r1X1vVzMQgdrwCj/bO61gOIHHl/gD5OIf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eb8E7wwAAANsAAAAPAAAAAAAAAAAAAAAAAJcCAABkcnMvZG93&#10;bnJldi54bWxQSwUGAAAAAAQABAD1AAAAhwMAAAAA&#10;" adj="0,,0" path="m,-1nfc11929,-1,21600,9670,21600,21600em,-1nsc11929,-1,21600,9670,21600,21600l,21600,,-1xe" filled="f" strokecolor="#9ea4cf" strokeweight="4.5pt">
                      <v:stroke joinstyle="round"/>
                      <v:formulas>
                        <v:f eqn="val #1"/>
                        <v:f eqn="val #0"/>
                        <v:f eqn="sum #1 0 #0"/>
                        <v:f eqn="val 10800"/>
                        <v:f eqn="sum 0 0 #1"/>
                        <v:f eqn="sumangle @2 360 0"/>
                        <v:f eqn="if @2 @2 @5"/>
                        <v:f eqn="sum 0 0 @6"/>
                        <v:f eqn="val #2"/>
                        <v:f eqn="sum 0 0 #0"/>
                        <v:f eqn="sum #2 0 2700"/>
                        <v:f eqn="cos @10 #1"/>
                        <v:f eqn="sin @10 #1"/>
                        <v:f eqn="cos 13500 #1"/>
                        <v:f eqn="sin 13500 #1"/>
                        <v:f eqn="sum @11 10800 0"/>
                        <v:f eqn="sum @12 10800 0"/>
                        <v:f eqn="sum @13 10800 0"/>
                        <v:f eqn="sum @14 10800 0"/>
                        <v:f eqn="prod #2 1 2"/>
                        <v:f eqn="sum @19 5400 0"/>
                        <v:f eqn="cos @20 #1"/>
                        <v:f eqn="sin @20 #1"/>
                        <v:f eqn="sum @21 10800 0"/>
                        <v:f eqn="sum @12 @23 @22"/>
                        <v:f eqn="sum @22 @23 @11"/>
                        <v:f eqn="cos 10800 #1"/>
                        <v:f eqn="sin 10800 #1"/>
                        <v:f eqn="cos #2 #1"/>
                        <v:f eqn="sin #2 #1"/>
                        <v:f eqn="sum @26 10800 0"/>
                        <v:f eqn="sum @27 10800 0"/>
                        <v:f eqn="sum @28 10800 0"/>
                        <v:f eqn="sum @29 10800 0"/>
                        <v:f eqn="sum @19 5400 0"/>
                        <v:f eqn="cos @34 #0"/>
                        <v:f eqn="sin @34 #0"/>
                        <v:f eqn="mid #0 #1"/>
                        <v:f eqn="sumangle @37 180 0"/>
                        <v:f eqn="if @2 @37 @38"/>
                        <v:f eqn="cos 10800 @39"/>
                        <v:f eqn="sin 10800 @39"/>
                        <v:f eqn="cos #2 @39"/>
                        <v:f eqn="sin #2 @39"/>
                        <v:f eqn="sum @40 10800 0"/>
                        <v:f eqn="sum @41 10800 0"/>
                        <v:f eqn="sum @42 10800 0"/>
                        <v:f eqn="sum @43 10800 0"/>
                        <v:f eqn="sum @35 10800 0"/>
                        <v:f eqn="sum @36 10800 0"/>
                      </v:formulas>
                      <v:path arrowok="t" o:extrusionok="f" o:connecttype="custom" o:connectlocs="0,0;450,438;0,438" o:connectangles="0,0,0" textboxrect="3163,3163,18437,18437"/>
                      <v:handles>
                        <v:h position="@3,#0" polar="10800,10800"/>
                        <v:h position="#2,#1" polar="10800,10800" radiusrange="0,10800"/>
                      </v:handles>
                    </v:shape>
                  </v:group>
                  <v:rect id="Rectangle 31" o:spid="_x0000_s1064" style="position:absolute;left:2575;top:14959;width:378;height:498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MK8tAwQAA&#10;ANsAAAAPAAAAZHJzL2Rvd25yZXYueG1sRE/Pa8IwFL4L/g/hCbvZRJ1l64wig8Jg82A72PXRPNuy&#10;5qU2sXb//XIY7Pjx/d4dJtuJkQbfOtawShQI4sqZlmsNn2W+fALhA7LBzjFp+CEPh/18tsPMuDuf&#10;aSxCLWII+ww1NCH0mZS+asiiT1xPHLmLGyyGCIdamgHvMdx2cq1UKi22HBsa7Om1oeq7uFkNmD6a&#10;6+my+Sjfbyk+15PKt19K64fFdHwBEWgK/+I/95vRsIlj45f4A+T+F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DCvLQMEAAADbAAAADwAAAAAAAAAAAAAAAACXAgAAZHJzL2Rvd25y&#10;ZXYueG1sUEsFBgAAAAAEAAQA9QAAAIUDAAAAAA==&#10;" stroked="f"/>
                  <v:rect id="Rectangle 32" o:spid="_x0000_s1065" style="position:absolute;left:5351;top:14497;width:1316;height:462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GkVGxQAA&#10;ANsAAAAPAAAAZHJzL2Rvd25yZXYueG1sRI/NasMwEITvhbyD2EAupZHTQmmcKMEYAk3oxUkvvW2k&#10;rW1qrYwl/+Tto0Khx2FmvmG2+8k2YqDO144VrJYJCGLtTM2lgs/L4ekNhA/IBhvHpOBGHva72cMW&#10;U+NGLmg4h1JECPsUFVQhtKmUXldk0S9dSxy9b9dZDFF2pTQdjhFuG/mcJK/SYs1xocKW8or0z7m3&#10;CprMF8XHY/3VF6fsSsdS3/K1Vmoxn7INiEBT+A//td+Ngpc1/H6JP0Du7g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KIaRUbFAAAA2wAAAA8AAAAAAAAAAAAAAAAAlwIAAGRycy9k&#10;b3ducmV2LnhtbFBLBQYAAAAABAAEAPUAAACJAwAAAAA=&#10;" strokecolor="#9ea4cf" strokeweight="4.5pt"/>
                  <v:group id="Group 33" o:spid="_x0000_s1066" style="position:absolute;left:2767;top:14269;width:5412;height:1188" coordorigin="2101,15013" coordsize="5412,118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P6O7QfDAAAA2wAAAA8A&#10;AAAAAAAAAAAAAAAAqQIAAGRycy9kb3ducmV2LnhtbFBLBQYAAAAABAAEAPoAAACZAwAAAAA=&#10;">
                    <v:group id="Group 34" o:spid="_x0000_s1067" style="position:absolute;left:2287;top:15091;width:450;height:864;flip:x" coordorigin="3565,12739" coordsize="450,864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DMVLLbDAAAA2wAAAA8A&#10;AAAAAAAAAAAAAAAAqQIAAGRycy9kb3ducmV2LnhtbFBLBQYAAAAABAAEAPoAAACZAwAAAAA=&#10;">
                      <v:shape id="Arc 35" o:spid="_x0000_s1068" style="position:absolute;left:3565;top:12739;width:450;height:438;flip:x;visibility:visible" coordsize="21600,21600" o:spt="1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k2UKoxQAA&#10;ANsAAAAPAAAAZHJzL2Rvd25yZXYueG1sRI9Pa8JAFMTvhX6H5RV6KbpRWpHoKiIWCrUH/5DzI/vM&#10;xmTfxuxq0m/vFgoeh5nfDDNf9rYWN2p96VjBaJiAIM6dLrlQcDx8DqYgfEDWWDsmBb/kYbl4fppj&#10;ql3HO7rtQyFiCfsUFZgQmlRKnxuy6IeuIY7eybUWQ5RtIXWLXSy3tRwnyURaLDkuGGxobSiv9ler&#10;4H1kssmmqK5191Nt9eWcfb99ZEq9vvSrGYhAfXiE/+kvHbkx/H2JP0Au7g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GTZQqjFAAAA2wAAAA8AAAAAAAAAAAAAAAAAlwIAAGRycy9k&#10;b3ducmV2LnhtbFBLBQYAAAAABAAEAPUAAACJAwAAAAA=&#10;" adj="0,,0" path="m,-1nfc11929,-1,21600,9670,21600,21600em,-1nsc11929,-1,21600,9670,21600,21600l,21600,,-1xe" filled="f" strokecolor="#2f9b3b" strokeweight="3pt">
                        <v:stroke joinstyle="round"/>
                        <v:formulas>
                          <v:f eqn="val #1"/>
                          <v:f eqn="val #0"/>
                          <v:f eqn="sum #1 0 #0"/>
                          <v:f eqn="val 10800"/>
                          <v:f eqn="sum 0 0 #1"/>
                          <v:f eqn="sumangle @2 360 0"/>
                          <v:f eqn="if @2 @2 @5"/>
                          <v:f eqn="sum 0 0 @6"/>
                          <v:f eqn="val #2"/>
                          <v:f eqn="sum 0 0 #0"/>
                          <v:f eqn="sum #2 0 2700"/>
                          <v:f eqn="cos @10 #1"/>
                          <v:f eqn="sin @10 #1"/>
                          <v:f eqn="cos 13500 #1"/>
                          <v:f eqn="sin 13500 #1"/>
                          <v:f eqn="sum @11 10800 0"/>
                          <v:f eqn="sum @12 10800 0"/>
                          <v:f eqn="sum @13 10800 0"/>
                          <v:f eqn="sum @14 10800 0"/>
                          <v:f eqn="prod #2 1 2"/>
                          <v:f eqn="sum @19 5400 0"/>
                          <v:f eqn="cos @20 #1"/>
                          <v:f eqn="sin @20 #1"/>
                          <v:f eqn="sum @21 10800 0"/>
                          <v:f eqn="sum @12 @23 @22"/>
                          <v:f eqn="sum @22 @23 @11"/>
                          <v:f eqn="cos 10800 #1"/>
                          <v:f eqn="sin 10800 #1"/>
                          <v:f eqn="cos #2 #1"/>
                          <v:f eqn="sin #2 #1"/>
                          <v:f eqn="sum @26 10800 0"/>
                          <v:f eqn="sum @27 10800 0"/>
                          <v:f eqn="sum @28 10800 0"/>
                          <v:f eqn="sum @29 10800 0"/>
                          <v:f eqn="sum @19 5400 0"/>
                          <v:f eqn="cos @34 #0"/>
                          <v:f eqn="sin @34 #0"/>
                          <v:f eqn="mid #0 #1"/>
                          <v:f eqn="sumangle @37 180 0"/>
                          <v:f eqn="if @2 @37 @38"/>
                          <v:f eqn="cos 10800 @39"/>
                          <v:f eqn="sin 10800 @39"/>
                          <v:f eqn="cos #2 @39"/>
                          <v:f eqn="sin #2 @39"/>
                          <v:f eqn="sum @40 10800 0"/>
                          <v:f eqn="sum @41 10800 0"/>
                          <v:f eqn="sum @42 10800 0"/>
                          <v:f eqn="sum @43 10800 0"/>
                          <v:f eqn="sum @35 10800 0"/>
                          <v:f eqn="sum @36 10800 0"/>
                        </v:formulas>
                        <v:path arrowok="t" o:extrusionok="f" o:connecttype="custom" o:connectlocs="0,0;450,438;0,438" o:connectangles="0,0,0" textboxrect="3163,3163,18437,18437"/>
                        <v:handles>
                          <v:h position="@3,#0" polar="10800,10800"/>
                          <v:h position="#2,#1" polar="10800,10800" radiusrange="0,10800"/>
                        </v:handles>
                      </v:shape>
                      <v:shape id="Arc 36" o:spid="_x0000_s1069" style="position:absolute;left:3565;top:13165;width:450;height:438;flip:x y;visibility:visible" coordsize="21600,21600" o:spt="1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cOUu0xQAA&#10;ANsAAAAPAAAAZHJzL2Rvd25yZXYueG1sRI9Li8JAEITvgv9haGFvZrIPRLKOsg+UHNaDUcFjk+k8&#10;2ExPNjMm2X+/syB4LKrqK2q1GU0jeupcbVnBYxSDIM6trrlUcDpu50sQziNrbCyTgl9ysFlPJytM&#10;tB34QH3mSxEg7BJUUHnfJlK6vCKDLrItcfAK2xn0QXal1B0OAW4a+RTHC2mw5rBQYUsfFeXf2dUo&#10;2O4/bVFf/ddO7prLOX0v4h/dK/UwG99eQXga/T18a6dawcsz/H8JP0Cu/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Jw5S7TFAAAA2wAAAA8AAAAAAAAAAAAAAAAAlwIAAGRycy9k&#10;b3ducmV2LnhtbFBLBQYAAAAABAAEAPUAAACJAwAAAAA=&#10;" adj="0,,0" path="m,-1nfc11929,-1,21600,9670,21600,21600em,-1nsc11929,-1,21600,9670,21600,21600l,21600,,-1xe" filled="f" strokecolor="#2f9b3b" strokeweight="3pt">
                        <v:stroke joinstyle="round"/>
                        <v:formulas>
                          <v:f eqn="val #1"/>
                          <v:f eqn="val #0"/>
                          <v:f eqn="sum #1 0 #0"/>
                          <v:f eqn="val 10800"/>
                          <v:f eqn="sum 0 0 #1"/>
                          <v:f eqn="sumangle @2 360 0"/>
                          <v:f eqn="if @2 @2 @5"/>
                          <v:f eqn="sum 0 0 @6"/>
                          <v:f eqn="val #2"/>
                          <v:f eqn="sum 0 0 #0"/>
                          <v:f eqn="sum #2 0 2700"/>
                          <v:f eqn="cos @10 #1"/>
                          <v:f eqn="sin @10 #1"/>
                          <v:f eqn="cos 13500 #1"/>
                          <v:f eqn="sin 13500 #1"/>
                          <v:f eqn="sum @11 10800 0"/>
                          <v:f eqn="sum @12 10800 0"/>
                          <v:f eqn="sum @13 10800 0"/>
                          <v:f eqn="sum @14 10800 0"/>
                          <v:f eqn="prod #2 1 2"/>
                          <v:f eqn="sum @19 5400 0"/>
                          <v:f eqn="cos @20 #1"/>
                          <v:f eqn="sin @20 #1"/>
                          <v:f eqn="sum @21 10800 0"/>
                          <v:f eqn="sum @12 @23 @22"/>
                          <v:f eqn="sum @22 @23 @11"/>
                          <v:f eqn="cos 10800 #1"/>
                          <v:f eqn="sin 10800 #1"/>
                          <v:f eqn="cos #2 #1"/>
                          <v:f eqn="sin #2 #1"/>
                          <v:f eqn="sum @26 10800 0"/>
                          <v:f eqn="sum @27 10800 0"/>
                          <v:f eqn="sum @28 10800 0"/>
                          <v:f eqn="sum @29 10800 0"/>
                          <v:f eqn="sum @19 5400 0"/>
                          <v:f eqn="cos @34 #0"/>
                          <v:f eqn="sin @34 #0"/>
                          <v:f eqn="mid #0 #1"/>
                          <v:f eqn="sumangle @37 180 0"/>
                          <v:f eqn="if @2 @37 @38"/>
                          <v:f eqn="cos 10800 @39"/>
                          <v:f eqn="sin 10800 @39"/>
                          <v:f eqn="cos #2 @39"/>
                          <v:f eqn="sin #2 @39"/>
                          <v:f eqn="sum @40 10800 0"/>
                          <v:f eqn="sum @41 10800 0"/>
                          <v:f eqn="sum @42 10800 0"/>
                          <v:f eqn="sum @43 10800 0"/>
                          <v:f eqn="sum @35 10800 0"/>
                          <v:f eqn="sum @36 10800 0"/>
                        </v:formulas>
                        <v:path arrowok="t" o:extrusionok="f" o:connecttype="custom" o:connectlocs="0,0;450,438;0,438" o:connectangles="0,0,0" textboxrect="3163,3163,18437,18437"/>
                        <v:handles>
                          <v:h position="@3,#0" polar="10800,10800"/>
                          <v:h position="#2,#1" polar="10800,10800" radiusrange="0,10800"/>
                        </v:handles>
                      </v:shape>
                    </v:group>
                    <v:rect id="Rectangle 37" o:spid="_x0000_s1070" style="position:absolute;left:2101;top:15703;width:378;height:498;flip:x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Alq4xQAA&#10;ANsAAAAPAAAAZHJzL2Rvd25yZXYueG1sRI/RasJAFETfBf9huUJfpG5sRWyaVURoKRRFbT7gkr3J&#10;BrN3Q3aNab++Wyj4OMzMGSbbDLYRPXW+dqxgPktAEBdO11wpyL/eHlcgfEDW2DgmBd/kYbMejzJM&#10;tbvxifpzqESEsE9RgQmhTaX0hSGLfuZa4uiVrrMYouwqqTu8Rbht5FOSLKXFmuOCwZZ2horL+WoV&#10;uMPezPPn4vieT6f5z0vT8/6zVOphMmxfQQQawj383/7QChYL+PsSf4Bc/wI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IgCWrjFAAAA2wAAAA8AAAAAAAAAAAAAAAAAlwIAAGRycy9k&#10;b3ducmV2LnhtbFBLBQYAAAAABAAEAPUAAACJAwAAAAA=&#10;" stroked="f" strokeweight="3pt"/>
                    <v:line id="Line 38" o:spid="_x0000_s1071" style="position:absolute;visibility:visible" from="2737,15475" to="4685,1547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jiGFcQAAADbAAAADwAAAGRycy9kb3ducmV2LnhtbESPQWvCQBSE7wX/w/IEb3Wj2FKim1CN&#10;Qi8tJO2lt0f2mQ3Nvg3Z1cR/7xYKPQ4z8w2zyyfbiSsNvnWsYLVMQBDXTrfcKPj6PD2+gPABWWPn&#10;mBTcyEOezR52mGo3cknXKjQiQtinqMCE0KdS+tqQRb90PXH0zm6wGKIcGqkHHCPcdnKdJM/SYstx&#10;wWBPB0P1T3WxCo6yGN+L8nvfmak48Ed144uulFrMp9ctiEBT+A//td+0gs0T/H6JP0Bmd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GOIYVxAAAANsAAAAPAAAAAAAAAAAA&#10;AAAAAKECAABkcnMvZG93bnJldi54bWxQSwUGAAAAAAQABAD5AAAAkgMAAAAA&#10;" strokecolor="#2f9b3b" strokeweight="3pt"/>
                    <v:line id="Line 39" o:spid="_x0000_s1072" style="position:absolute;visibility:visible" from="6001,15475" to="7513,1547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tuoYYsMAAADbAAAADwAAAGRycy9kb3ducmV2LnhtbESPwWrDMBBE74H+g9hCb7HcUkJwrYQ2&#10;bqGXFKLk0ttibSwTa2UsJXb+vgoUchxm5g1TrifXiQsNofWs4DnLQRDX3rTcKDjsv+ZLECEiG+w8&#10;k4IrBVivHmYlFsaPvKOLjo1IEA4FKrAx9oWUobbkMGS+J07e0Q8OY5JDI82AY4K7Tr7k+UI6bDkt&#10;WOxpY6k+6bNT8CmrcVvtfj86O1Ub/tFXPhut1NPj9P4GItIU7+H/9rdR8LqA25f0A+TqDw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LbqGGLDAAAA2wAAAA8AAAAAAAAAAAAA&#10;AAAAoQIAAGRycy9kb3ducmV2LnhtbFBLBQYAAAAABAAEAPkAAACRAwAAAAA=&#10;" strokecolor="#2f9b3b" strokeweight="3pt"/>
                    <v:line id="Line 40" o:spid="_x0000_s1073" style="position:absolute;visibility:visible" from="7513,15157" to="7513,1580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2aa9+cQAAADbAAAADwAAAGRycy9kb3ducmV2LnhtbESPQWvCQBSE7wX/w/IEb3WjSFuim1CN&#10;Qi8tJO2lt0f2mQ3Nvg3Z1cR/7xYKPQ4z8w2zyyfbiSsNvnWsYLVMQBDXTrfcKPj6PD2+gPABWWPn&#10;mBTcyEOezR52mGo3cknXKjQiQtinqMCE0KdS+tqQRb90PXH0zm6wGKIcGqkHHCPcdnKdJE/SYstx&#10;wWBPB0P1T3WxCo6yGN+L8nvfmak48Ed144uulFrMp9ctiEBT+A//td+0gs0z/H6JP0Bmd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Zpr35xAAAANsAAAAPAAAAAAAAAAAA&#10;AAAAAKECAABkcnMvZG93bnJldi54bWxQSwUGAAAAAAQABAD5AAAAkgMAAAAA&#10;" strokecolor="#2f9b3b" strokeweight="3pt"/>
                    <v:line id="Line 41" o:spid="_x0000_s1074" style="position:absolute;visibility:visible" from="2881,15013" to="2881,1595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" strokecolor="#2f9b3b" strokeweight="3pt"/>
                  </v:group>
                  <v:line id="Line 42" o:spid="_x0000_s1075" style="position:absolute;visibility:visible" from="5143,13915" to="5143,1462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lfBeRcMAAADbAAAADwAAAGRycy9kb3ducmV2LnhtbESPQWsCMRSE7wX/Q3iCt5pVbNHVKCIV&#10;9lJK1Yu35+a5Wdy8LEm6u/33TaHQ4zAz3zCb3WAb0ZEPtWMFs2kGgrh0uuZKweV8fF6CCBFZY+OY&#10;FHxTgN129LTBXLueP6k7xUokCIccFZgY21zKUBqyGKauJU7e3XmLMUlfSe2xT3DbyHmWvUqLNacF&#10;gy0dDJWP05dV0HQf2nR0vb0twnvp+3PxEg+FUpPxsF+DiDTE//Bfu9AKFiv4/ZJ+gNz+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JXwXkXDAAAA2wAAAA8AAAAAAAAAAAAA&#10;AAAAoQIAAGRycy9kb3ducmV2LnhtbFBLBQYAAAAABAAEAPkAAACRAwAAAAA=&#10;" strokecolor="#9ea4cf" strokeweight="4.5pt"/>
                  <v:line id="Line 43" o:spid="_x0000_s1076" style="position:absolute;visibility:visible" from="5143,14839" to="5143,1545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" strokecolor="#9ea4cf" strokeweight="4.5pt"/>
                  <v:group id="Group 44" o:spid="_x0000_s1077" style="position:absolute;left:3583;top:14269;width:1506;height:888" coordorigin="2881,15013" coordsize="1506,88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BQb3kHDAAAA2wAAAA8A&#10;AAAAAAAAAAAAAAAAqQIAAGRycy9kb3ducmV2LnhtbFBLBQYAAAAABAAEAPoAAACZAwAAAAA=&#10;">
                    <v:group id="Group 45" o:spid="_x0000_s1078" style="position:absolute;left:2881;top:15013;width:372;height:888" coordorigin="2881,15013" coordsize="372,88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5MlANsUAAADbAAAA&#10;DwAAAAAAAAAAAAAAAACpAgAAZHJzL2Rvd25yZXYueG1sUEsFBgAAAAAEAAQA+gAAAJsDAAAAAA==&#10;">
                      <v:line id="Line 46" o:spid="_x0000_s1079" style="position:absolute;flip:y;visibility:visible" from="2881,15013" to="3067,1590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p4SggcUAAADbAAAADwAAAGRycy9kb3ducmV2LnhtbESPQWvCQBSE7wX/w/IEb3Wj0iIxG1FB&#10;LD1UGhX09sg+k5Ds25jdavrvu4VCj8PMfMMky9404k6dqywrmIwjEMS51RUXCo6H7fMchPPIGhvL&#10;pOCbHCzTwVOCsbYP/qR75gsRIOxiVFB638ZSurwkg25sW+LgXW1n0AfZFVJ3+Ahw08hpFL1KgxWH&#10;hRJb2pSU19mXUXCj90ud7ferj9pdztZM6vXudFRqNOxXCxCeev8f/mu/aQUvM/j9En6ATH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p4SggcUAAADbAAAADwAAAAAAAAAA&#10;AAAAAAChAgAAZHJzL2Rvd25yZXYueG1sUEsFBgAAAAAEAAQA+QAAAJMDAAAAAA==&#10;" strokecolor="yellow" strokeweight="3pt">
                        <v:stroke linestyle="thinThin"/>
                      </v:line>
                      <v:line id="Line 47" o:spid="_x0000_s1080" style="position:absolute;flip:x y;visibility:visible" from="3067,15013" to="3253,1590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tQTxIsUAAADbAAAADwAAAGRycy9kb3ducmV2LnhtbESPQWvCQBSE74L/YXmFXkR3LTWU6Coi&#10;tgSkh6Y9eHxkn0ma7NuQXTX++65Q8DjMzDfMajPYVlyo97VjDfOZAkFcOFNzqeHn+336BsIHZIOt&#10;Y9JwIw+b9Xi0wtS4K3/RJQ+liBD2KWqoQuhSKX1RkUU/cx1x9E6utxii7EtperxGuG3li1KJtFhz&#10;XKiwo11FRZOfrYawSz5vk/leTX6PnB3UR5PkWaP189OwXYIINIRH+L+dGQ2LV7h/iT9Arv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tQTxIsUAAADbAAAADwAAAAAAAAAA&#10;AAAAAAChAgAAZHJzL2Rvd25yZXYueG1sUEsFBgAAAAAEAAQA+QAAAJMDAAAAAA==&#10;" strokecolor="yellow" strokeweight="3pt">
                        <v:stroke linestyle="thinThin"/>
                      </v:line>
                    </v:group>
                    <v:group id="Group 48" o:spid="_x0000_s1081" style="position:absolute;left:3271;top:15013;width:372;height:888" coordorigin="2881,15013" coordsize="372,88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Gsg2ELDAAAA2wAAAA8A&#10;AAAAAAAAAAAAAAAAqQIAAGRycy9kb3ducmV2LnhtbFBLBQYAAAAABAAEAPoAAACZAwAAAAA=&#10;">
                      <v:line id="Line 49" o:spid="_x0000_s1082" style="position:absolute;flip:y;visibility:visible" from="2881,15013" to="3067,1590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t/MDGcUAAADbAAAADwAAAGRycy9kb3ducmV2LnhtbESPQWvCQBSE70L/w/KE3szGQoOkrqKF&#10;0tJDg2kKentkn0lI9m2a3Wr8964g9DjMzDfMcj2aTpxocI1lBfMoBkFcWt1wpaD4fpstQDiPrLGz&#10;TAou5GC9epgsMdX2zDs65b4SAcIuRQW1930qpStrMugi2xMH72gHgz7IoZJ6wHOAm04+xXEiDTYc&#10;Fmrs6bWmss3/jIJf+jy0eZZtvlp32Fszb7fvP4VSj9Nx8wLC0+j/w/f2h1bwnMDtS/gBcnUF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t/MDGcUAAADbAAAADwAAAAAAAAAA&#10;AAAAAAChAgAAZHJzL2Rvd25yZXYueG1sUEsFBgAAAAAEAAQA+QAAAJMDAAAAAA==&#10;" strokecolor="yellow" strokeweight="3pt">
                        <v:stroke linestyle="thinThin"/>
                      </v:line>
                      <v:line id="Line 50" o:spid="_x0000_s1083" style="position:absolute;flip:x y;visibility:visible" from="3067,15013" to="3253,1590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dZvVcUAAADbAAAADwAAAGRycy9kb3ducmV2LnhtbESPQWvCQBSE74L/YXmFXkR3LTQt0VVE&#10;bAlID6Y9eHxkn0ma7NuQXTX++65Q8DjMzDfMcj3YVlyo97VjDfOZAkFcOFNzqeHn+2P6DsIHZIOt&#10;Y9JwIw/r1Xi0xNS4Kx/okodSRAj7FDVUIXSplL6oyKKfuY44eifXWwxR9qU0PV4j3LbyRalEWqw5&#10;LlTY0baiosnPVkPYJl+3yXynJr9Hzvbqs0nyrNH6+WnYLEAEGsIj/N/OjIbXN7h/iT9Arv4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RdZvVcUAAADbAAAADwAAAAAAAAAA&#10;AAAAAAChAgAAZHJzL2Rvd25yZXYueG1sUEsFBgAAAAAEAAQA+QAAAJMDAAAAAA==&#10;" strokecolor="yellow" strokeweight="3pt">
                        <v:stroke linestyle="thinThin"/>
                      </v:line>
                    </v:group>
                    <v:group id="Group 51" o:spid="_x0000_s1084" style="position:absolute;left:3643;top:15013;width:372;height:888" coordorigin="2881,15013" coordsize="372,88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CFIXfcwQAAANsAAAAPAAAA&#10;AAAAAAAAAAAAAKkCAABkcnMvZG93bnJldi54bWxQSwUGAAAAAAQABAD6AAAAlwMAAAAA&#10;">
                      <v:line id="Line 52" o:spid="_x0000_s1085" style="position:absolute;flip:y;visibility:visible" from="2881,15013" to="3067,1590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xmyXa8UAAADbAAAADwAAAGRycy9kb3ducmV2LnhtbESPQWvCQBSE7wX/w/IEb3WjYKkxG1FB&#10;LD1UGhX09sg+k5Ds25jdavrvu4VCj8PMfMMky9404k6dqywrmIwjEMS51RUXCo6H7fMrCOeRNTaW&#10;ScE3OVimg6cEY20f/En3zBciQNjFqKD0vo2ldHlJBt3YtsTBu9rOoA+yK6Tu8BHgppHTKHqRBisO&#10;CyW2tCkpr7Mvo+BG75c62+9XH7W7nK2Z1Ovd6ajUaNivFiA89f4//Nd+0wpmc/j9En6ATH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xmyXa8UAAADbAAAADwAAAAAAAAAA&#10;AAAAAAChAgAAZHJzL2Rvd25yZXYueG1sUEsFBgAAAAAEAAQA+QAAAJMDAAAAAA==&#10;" strokecolor="yellow" strokeweight="3pt">
                        <v:stroke linestyle="thinThin"/>
                      </v:line>
                      <v:line id="Line 53" o:spid="_x0000_s1086" style="position:absolute;flip:x y;visibility:visible" from="3067,15013" to="3253,1590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BFM9nMEAAADbAAAADwAAAGRycy9kb3ducmV2LnhtbERPTYvCMBC9C/sfwizsRTRxD0W6RhHZ&#10;lYJ4sHrY49CMbW0zKU3U+u/NQfD4eN+L1WBbcaPe1441zKYKBHHhTM2lhtPxbzIH4QOywdYxaXiQ&#10;h9XyY7TA1Lg7H+iWh1LEEPYpaqhC6FIpfVGRRT91HXHkzq63GCLsS2l6vMdw28pvpRJpsebYUGFH&#10;m4qKJr9aDWGT7B/j2a8aX/4526ltk+RZo/XX57D+ARFoCG/xy50ZDUlcH7/EHyCXTw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AEUz2cwQAAANsAAAAPAAAAAAAAAAAAAAAA&#10;AKECAABkcnMvZG93bnJldi54bWxQSwUGAAAAAAQABAD5AAAAjwMAAAAA&#10;" strokecolor="yellow" strokeweight="3pt">
                        <v:stroke linestyle="thinThin"/>
                      </v:line>
                    </v:group>
                    <v:group id="Group 54" o:spid="_x0000_s1087" style="position:absolute;left:4015;top:15013;width:372;height:888" coordorigin="2881,15013" coordsize="372,88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2ncU/MUAAADbAAAA&#10;DwAAAAAAAAAAAAAAAACpAgAAZHJzL2Rvd25yZXYueG1sUEsFBgAAAAAEAAQA+gAAAJsDAAAAAA==&#10;">
                      <v:line id="Line 55" o:spid="_x0000_s1088" style="position:absolute;flip:y;visibility:visible" from="2881,15013" to="3067,1590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BqTPp8QAAADbAAAADwAAAGRycy9kb3ducmV2LnhtbESPQYvCMBSE7wv+h/AEb2uqB5FqFFcQ&#10;xYNi7cJ6ezRv29LmpTZR6783wsIeh5n5hpkvO1OLO7WutKxgNIxAEGdWl5wrSM+bzykI55E11pZJ&#10;wZMcLBe9jznG2j74RPfE5yJA2MWooPC+iaV0WUEG3dA2xMH7ta1BH2SbS93iI8BNLcdRNJEGSw4L&#10;BTa0LiirkptRcKX9pUqOx9Whcpcfa0bV1/Y7VWrQ71YzEJ46/x/+a++0gskY3l/CD5CLF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GpM+nxAAAANsAAAAPAAAAAAAAAAAA&#10;AAAAAKECAABkcnMvZG93bnJldi54bWxQSwUGAAAAAAQABAD5AAAAkgMAAAAA&#10;" strokecolor="yellow" strokeweight="3pt">
                        <v:stroke linestyle="thinThin"/>
                      </v:line>
                      <v:line id="Line 56" o:spid="_x0000_s1089" style="position:absolute;flip:x y;visibility:visible" from="3067,15013" to="3253,1590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9IGj68QAAADbAAAADwAAAGRycy9kb3ducmV2LnhtbESPQWvCQBSE7wX/w/KEXkR3rRBKdBUR&#10;LQHx0LSHHh/Z1yRN9m3Irhr/fVcQPA4z8w2z2gy2FRfqfe1Yw3ymQBAXztRcavj+OkzfQfiAbLB1&#10;TBpu5GGzHr2sMDXuyp90yUMpIoR9ihqqELpUSl9UZNHPXEccvV/XWwxR9qU0PV4j3LbyTalEWqw5&#10;LlTY0a6iosnPVkPYJafbZL5Xk78fzo7qo0nyrNH6dTxslyACDeEZfrQzoyFZwP1L/AFy/Q8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0gaPrxAAAANsAAAAPAAAAAAAAAAAA&#10;AAAAAKECAABkcnMvZG93bnJldi54bWxQSwUGAAAAAAQABAD5AAAAkgMAAAAA&#10;" strokecolor="yellow" strokeweight="3pt">
                        <v:stroke linestyle="thinThin"/>
                      </v:line>
                    </v:group>
                  </v:group>
                  <v:shape id="Arc 57" o:spid="_x0000_s1090" style="position:absolute;left:2089;top:14179;width:228;height:612;flip:x y;visibility:visible" coordsize="21600,21600" o:spt="1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9DnBRxAAA&#10;ANsAAAAPAAAAZHJzL2Rvd25yZXYueG1sRI9Pi8IwFMTvC36H8IS9ralSXKlGEUF3lz0s/sHzo3m2&#10;xealJrHWb78RBI/DzPyGmS06U4uWnK8sKxgOEhDEudUVFwoO+/XHBIQPyBpry6TgTh4W897bDDNt&#10;b7yldhcKESHsM1RQhtBkUvq8JIN+YBvi6J2sMxiidIXUDm8Rbmo5SpKxNFhxXCixoVVJ+Xl3NQpW&#10;afu5wfRr+eN+78dt3cjR4fKn1Hu/W05BBOrCK/xsf2sF4xQeX+IPkPN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fQ5wUcQAAADbAAAADwAAAAAAAAAAAAAAAACXAgAAZHJzL2Rv&#10;d25yZXYueG1sUEsFBgAAAAAEAAQA9QAAAIgDAAAAAA==&#10;" adj="0,,0" path="m,-1nfc11929,-1,21600,9670,21600,21600em,-1nsc11929,-1,21600,9670,21600,21600l,21600,,-1xe" filled="f" strokecolor="#9ea4cf" strokeweight="4.5pt">
                    <v:stroke joinstyle="round"/>
                    <v:formulas>
                      <v:f eqn="val #1"/>
                      <v:f eqn="val #0"/>
                      <v:f eqn="sum #1 0 #0"/>
                      <v:f eqn="val 10800"/>
                      <v:f eqn="sum 0 0 #1"/>
                      <v:f eqn="sumangle @2 360 0"/>
                      <v:f eqn="if @2 @2 @5"/>
                      <v:f eqn="sum 0 0 @6"/>
                      <v:f eqn="val #2"/>
                      <v:f eqn="sum 0 0 #0"/>
                      <v:f eqn="sum #2 0 2700"/>
                      <v:f eqn="cos @10 #1"/>
                      <v:f eqn="sin @10 #1"/>
                      <v:f eqn="cos 13500 #1"/>
                      <v:f eqn="sin 13500 #1"/>
                      <v:f eqn="sum @11 10800 0"/>
                      <v:f eqn="sum @12 10800 0"/>
                      <v:f eqn="sum @13 10800 0"/>
                      <v:f eqn="sum @14 10800 0"/>
                      <v:f eqn="prod #2 1 2"/>
                      <v:f eqn="sum @19 5400 0"/>
                      <v:f eqn="cos @20 #1"/>
                      <v:f eqn="sin @20 #1"/>
                      <v:f eqn="sum @21 10800 0"/>
                      <v:f eqn="sum @12 @23 @22"/>
                      <v:f eqn="sum @22 @23 @11"/>
                      <v:f eqn="cos 10800 #1"/>
                      <v:f eqn="sin 10800 #1"/>
                      <v:f eqn="cos #2 #1"/>
                      <v:f eqn="sin #2 #1"/>
                      <v:f eqn="sum @26 10800 0"/>
                      <v:f eqn="sum @27 10800 0"/>
                      <v:f eqn="sum @28 10800 0"/>
                      <v:f eqn="sum @29 10800 0"/>
                      <v:f eqn="sum @19 5400 0"/>
                      <v:f eqn="cos @34 #0"/>
                      <v:f eqn="sin @34 #0"/>
                      <v:f eqn="mid #0 #1"/>
                      <v:f eqn="sumangle @37 180 0"/>
                      <v:f eqn="if @2 @37 @38"/>
                      <v:f eqn="cos 10800 @39"/>
                      <v:f eqn="sin 10800 @39"/>
                      <v:f eqn="cos #2 @39"/>
                      <v:f eqn="sin #2 @39"/>
                      <v:f eqn="sum @40 10800 0"/>
                      <v:f eqn="sum @41 10800 0"/>
                      <v:f eqn="sum @42 10800 0"/>
                      <v:f eqn="sum @43 10800 0"/>
                      <v:f eqn="sum @35 10800 0"/>
                      <v:f eqn="sum @36 10800 0"/>
                    </v:formulas>
                    <v:path arrowok="t" o:extrusionok="f" o:connecttype="custom" o:connectlocs="0,0;228,612;0,612" o:connectangles="0,0,0" textboxrect="3163,3163,18437,18437"/>
                    <v:handles>
                      <v:h position="@3,#0" polar="10800,10800"/>
                      <v:h position="#2,#1" polar="10800,10800" radiusrange="0,10800"/>
                    </v:handles>
                  </v:shape>
                  <v:shape id="Arc 58" o:spid="_x0000_s1091" style="position:absolute;left:2089;top:13915;width:930;height:276;flip:x;visibility:visible" coordsize="21600,21600" o:spt="1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HgAPuxQAA&#10;ANsAAAAPAAAAZHJzL2Rvd25yZXYueG1sRI9Ba8JAFITvhf6H5Qm91Y0VRVI3QQpFKUWoCunxmX2b&#10;BLNvQ3bV1F/fLRQ8DjPzDbPMB9uKC/W+caxgMk5AEJdON1wpOOzfnxcgfEDW2DomBT/kIc8eH5aY&#10;anflL7rsQiUihH2KCuoQulRKX9Zk0Y9dRxw943qLIcq+krrHa4TbVr4kyVxabDgu1NjRW03laXe2&#10;Cj5P5vg9+TBrs21Xvii2aG5TVOppNKxeQQQawj38395oBfMZ/H2JP0Bmv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IeAA+7FAAAA2wAAAA8AAAAAAAAAAAAAAAAAlwIAAGRycy9k&#10;b3ducmV2LnhtbFBLBQYAAAAABAAEAPUAAACJAwAAAAA=&#10;" adj="0,,0" path="m,-1nfc11929,-1,21600,9670,21600,21600em,-1nsc11929,-1,21600,9670,21600,21600l,21600,,-1xe" filled="f" strokecolor="#9ea4cf" strokeweight="4.5pt">
                    <v:stroke joinstyle="round"/>
                    <v:formulas>
                      <v:f eqn="val #1"/>
                      <v:f eqn="val #0"/>
                      <v:f eqn="sum #1 0 #0"/>
                      <v:f eqn="val 10800"/>
                      <v:f eqn="sum 0 0 #1"/>
                      <v:f eqn="sumangle @2 360 0"/>
                      <v:f eqn="if @2 @2 @5"/>
                      <v:f eqn="sum 0 0 @6"/>
                      <v:f eqn="val #2"/>
                      <v:f eqn="sum 0 0 #0"/>
                      <v:f eqn="sum #2 0 2700"/>
                      <v:f eqn="cos @10 #1"/>
                      <v:f eqn="sin @10 #1"/>
                      <v:f eqn="cos 13500 #1"/>
                      <v:f eqn="sin 13500 #1"/>
                      <v:f eqn="sum @11 10800 0"/>
                      <v:f eqn="sum @12 10800 0"/>
                      <v:f eqn="sum @13 10800 0"/>
                      <v:f eqn="sum @14 10800 0"/>
                      <v:f eqn="prod #2 1 2"/>
                      <v:f eqn="sum @19 5400 0"/>
                      <v:f eqn="cos @20 #1"/>
                      <v:f eqn="sin @20 #1"/>
                      <v:f eqn="sum @21 10800 0"/>
                      <v:f eqn="sum @12 @23 @22"/>
                      <v:f eqn="sum @22 @23 @11"/>
                      <v:f eqn="cos 10800 #1"/>
                      <v:f eqn="sin 10800 #1"/>
                      <v:f eqn="cos #2 #1"/>
                      <v:f eqn="sin #2 #1"/>
                      <v:f eqn="sum @26 10800 0"/>
                      <v:f eqn="sum @27 10800 0"/>
                      <v:f eqn="sum @28 10800 0"/>
                      <v:f eqn="sum @29 10800 0"/>
                      <v:f eqn="sum @19 5400 0"/>
                      <v:f eqn="cos @34 #0"/>
                      <v:f eqn="sin @34 #0"/>
                      <v:f eqn="mid #0 #1"/>
                      <v:f eqn="sumangle @37 180 0"/>
                      <v:f eqn="if @2 @37 @38"/>
                      <v:f eqn="cos 10800 @39"/>
                      <v:f eqn="sin 10800 @39"/>
                      <v:f eqn="cos #2 @39"/>
                      <v:f eqn="sin #2 @39"/>
                      <v:f eqn="sum @40 10800 0"/>
                      <v:f eqn="sum @41 10800 0"/>
                      <v:f eqn="sum @42 10800 0"/>
                      <v:f eqn="sum @43 10800 0"/>
                      <v:f eqn="sum @35 10800 0"/>
                      <v:f eqn="sum @36 10800 0"/>
                    </v:formulas>
                    <v:path arrowok="t" o:extrusionok="f" o:connecttype="custom" o:connectlocs="0,0;930,276;0,276" o:connectangles="0,0,0" textboxrect="3163,3163,18437,18437"/>
                    <v:handles>
                      <v:h position="@3,#0" polar="10800,10800"/>
                      <v:h position="#2,#1" polar="10800,10800" radiusrange="0,10800"/>
                    </v:handles>
                  </v:shape>
                  <v:line id="Line 59" o:spid="_x0000_s1092" style="position:absolute;visibility:visible" from="3019,13915" to="8491,1391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9qWV8MAAADbAAAADwAAAGRycy9kb3ducmV2LnhtbESPwWrDMBBE74H8g9hAb4mc0JjiRAkl&#10;pOBLCY176W1rbSxTa2UkxXb/vioUehxm5g2zP062EwP50DpWsF5lIIhrp1tuFLxXL8snECEia+wc&#10;k4JvCnA8zGd7LLQb+Y2Ga2xEgnAoUIGJsS+kDLUhi2HleuLk3Zy3GJP0jdQexwS3ndxkWS4ttpwW&#10;DPZ0MlR/Xe9WQTdctBno4/P8GF5rP1blNp5KpR4W0/MORKQp/of/2qVWkOfw+yX9AHn4AQ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K/allfDAAAA2wAAAA8AAAAAAAAAAAAA&#10;AAAAoQIAAGRycy9kb3ducmV2LnhtbFBLBQYAAAAABAAEAPkAAACRAwAAAAA=&#10;" strokecolor="#9ea4cf" strokeweight="4.5pt"/>
                  <v:oval id="Oval 60" o:spid="_x0000_s1093" style="position:absolute;left:8491;top:13681;width:414;height:432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Y3SqUxAAA&#10;ANsAAAAPAAAAZHJzL2Rvd25yZXYueG1sRI9Ba8JAFITvQv/D8gpepG4Uakt0FRsQexOt0Osz+8zG&#10;Zt+G7JrEf+8KQo/DzHzDLFa9rURLjS8dK5iMExDEudMlFwqOP5u3TxA+IGusHJOCG3lYLV8GC0y1&#10;63hP7SEUIkLYp6jAhFCnUvrckEU/djVx9M6usRiibAqpG+wi3FZymiQzabHkuGCwpsxQ/ne4WgXv&#10;vyfX1W2yPV4v2WmXrb/M6LxXavjar+cgAvXhP/xsf2sFsw94fIk/QC7v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2N0qlMQAAADbAAAADwAAAAAAAAAAAAAAAACXAgAAZHJzL2Rv&#10;d25yZXYueG1sUEsFBgAAAAAEAAQA9QAAAIgDAAAAAA==&#10;" strokecolor="#9ea4cf" strokeweight="4.5pt"/>
                  <v:oval id="Oval 61" o:spid="_x0000_s1094" style="position:absolute;left:8179;top:14413;width:726;height:660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U3eQJwgAA&#10;ANsAAAAPAAAAZHJzL2Rvd25yZXYueG1sRE9ba8IwFH4X/A/hDPam6QarUo0iymBjbGwqiG+H5NiW&#10;NielyXr598vDwMeP777eDrYWHbW+dKzgaZ6AINbOlJwrOJ9eZ0sQPiAbrB2TgpE8bDfTyRoz43r+&#10;oe4YchFD2GeooAihyaT0uiCLfu4a4sjdXGsxRNjm0rTYx3Bby+ckSaXFkmNDgQ3tC9LV8dcquFTX&#10;U77Q4euiq5f34ftzX38cRqUeH4bdCkSgIdzF/+43oyCNY+OX+APk5g8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BTd5AnCAAAA2wAAAA8AAAAAAAAAAAAAAAAAlwIAAGRycy9kb3du&#10;cmV2LnhtbFBLBQYAAAAABAAEAPUAAACGAwAAAAA=&#10;" strokecolor="blue" strokeweight="2.25pt"/>
                  <v:line id="Line 62" o:spid="_x0000_s1095" style="position:absolute;flip:y;visibility:visible" from="6001,13915" to="6001,1449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fvJd5cMAAADbAAAADwAAAGRycy9kb3ducmV2LnhtbESPQWvCQBSE70L/w/IK3nRj0WBTV5FC&#10;IeBJK9LjI/uaDWbfht1tEv31bqHQ4zDzzTCb3Whb0ZMPjWMFi3kGgrhyuuFawfnzY7YGESKyxtYx&#10;KbhRgN32abLBQruBj9SfYi1SCYcCFZgYu0LKUBmyGOauI07et/MWY5K+ltrjkMptK1+yLJcWG04L&#10;Bjt6N1RdTz9WQX7fx8Hn/fL4dShNfVkv9epcKjV9HvdvICKN8T/8R5c6ca/w+yX9ALl9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H7yXeXDAAAA2wAAAA8AAAAAAAAAAAAA&#10;AAAAoQIAAGRycy9kb3ducmV2LnhtbFBLBQYAAAAABAAEAPkAAACRAwAAAAA=&#10;" strokecolor="#9ea4cf" strokeweight="4.5pt"/>
                  <v:shape id="Arc 63" o:spid="_x0000_s1096" style="position:absolute;left:8905;top:13831;width:636;height:900;flip:y;visibility:visible" coordsize="21600,21600" o:spt="1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MJ4tpwQAA&#10;ANsAAAAPAAAAZHJzL2Rvd25yZXYueG1sRE/dasIwFL4X9g7hDLyziRvT0RllDAYVduHaPcCxOWtr&#10;m5PSZG19e3Mh7PLj+98dZtuJkQbfONawThQI4tKZhisNP8Xn6hWED8gGO8ek4UoeDvuHxQ5T4yb+&#10;pjEPlYgh7FPUUIfQp1L6siaLPnE9ceR+3WAxRDhU0gw4xXDbySelNtJiw7Ghxp4+airb/M9qINuq&#10;/Hz5OhUvZ3tUz1k2b9pM6+Xj/P4GItAc/sV3d2Y0bOP6+CX+ALm/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jCeLacEAAADbAAAADwAAAAAAAAAAAAAAAACXAgAAZHJzL2Rvd25y&#10;ZXYueG1sUEsFBgAAAAAEAAQA9QAAAIUDAAAAAA==&#10;" adj="0,,0" path="m,-1nfc11929,-1,21600,9670,21600,21600em,-1nsc11929,-1,21600,9670,21600,21600l,21600,,-1xe" filled="f" strokecolor="blue" strokeweight="2.25pt">
                    <v:stroke joinstyle="round"/>
                    <v:formulas>
                      <v:f eqn="val #1"/>
                      <v:f eqn="val #0"/>
                      <v:f eqn="sum #1 0 #0"/>
                      <v:f eqn="val 10800"/>
                      <v:f eqn="sum 0 0 #1"/>
                      <v:f eqn="sumangle @2 360 0"/>
                      <v:f eqn="if @2 @2 @5"/>
                      <v:f eqn="sum 0 0 @6"/>
                      <v:f eqn="val #2"/>
                      <v:f eqn="sum 0 0 #0"/>
                      <v:f eqn="sum #2 0 2700"/>
                      <v:f eqn="cos @10 #1"/>
                      <v:f eqn="sin @10 #1"/>
                      <v:f eqn="cos 13500 #1"/>
                      <v:f eqn="sin 13500 #1"/>
                      <v:f eqn="sum @11 10800 0"/>
                      <v:f eqn="sum @12 10800 0"/>
                      <v:f eqn="sum @13 10800 0"/>
                      <v:f eqn="sum @14 10800 0"/>
                      <v:f eqn="prod #2 1 2"/>
                      <v:f eqn="sum @19 5400 0"/>
                      <v:f eqn="cos @20 #1"/>
                      <v:f eqn="sin @20 #1"/>
                      <v:f eqn="sum @21 10800 0"/>
                      <v:f eqn="sum @12 @23 @22"/>
                      <v:f eqn="sum @22 @23 @11"/>
                      <v:f eqn="cos 10800 #1"/>
                      <v:f eqn="sin 10800 #1"/>
                      <v:f eqn="cos #2 #1"/>
                      <v:f eqn="sin #2 #1"/>
                      <v:f eqn="sum @26 10800 0"/>
                      <v:f eqn="sum @27 10800 0"/>
                      <v:f eqn="sum @28 10800 0"/>
                      <v:f eqn="sum @29 10800 0"/>
                      <v:f eqn="sum @19 5400 0"/>
                      <v:f eqn="cos @34 #0"/>
                      <v:f eqn="sin @34 #0"/>
                      <v:f eqn="mid #0 #1"/>
                      <v:f eqn="sumangle @37 180 0"/>
                      <v:f eqn="if @2 @37 @38"/>
                      <v:f eqn="cos 10800 @39"/>
                      <v:f eqn="sin 10800 @39"/>
                      <v:f eqn="cos #2 @39"/>
                      <v:f eqn="sin #2 @39"/>
                      <v:f eqn="sum @40 10800 0"/>
                      <v:f eqn="sum @41 10800 0"/>
                      <v:f eqn="sum @42 10800 0"/>
                      <v:f eqn="sum @43 10800 0"/>
                      <v:f eqn="sum @35 10800 0"/>
                      <v:f eqn="sum @36 10800 0"/>
                    </v:formulas>
                    <v:path arrowok="t" o:extrusionok="f" o:connecttype="custom" o:connectlocs="0,0;636,900;0,900" o:connectangles="0,0,0" textboxrect="3163,3163,18437,18437"/>
                    <v:handles>
                      <v:h position="@3,#0" polar="10800,10800"/>
                      <v:h position="#2,#1" polar="10800,10800" radiusrange="0,10800"/>
                    </v:handles>
                  </v:shape>
                  <v:shape id="Arc 64" o:spid="_x0000_s1097" style="position:absolute;left:5641;top:12217;width:3900;height:1615;visibility:visible" coordsize="21600,21600" o:spt="1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EmJOfwwAA&#10;ANsAAAAPAAAAZHJzL2Rvd25yZXYueG1sRI/BasMwEETvhfyD2EJujWxD2uBEMSZgWkgPbZIP2Fgb&#10;y9RaGUlJ3L+vCoUeh5l5w2yqyQ7iRj70jhXkiwwEcet0z52C07F5WoEIEVnj4JgUfFOAajt72GCp&#10;3Z0/6XaInUgQDiUqMDGOpZShNWQxLNxInLyL8xZjkr6T2uM9we0giyx7lhZ7TgsGR9oZar8OV6sg&#10;1PXSFGGV7T/ocm6bd399tXul5o9TvQYRaYr/4b/2m1bwksPvl/QD5PYH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EmJOfwwAAANsAAAAPAAAAAAAAAAAAAAAAAJcCAABkcnMvZG93&#10;bnJldi54bWxQSwUGAAAAAAQABAD1AAAAhwMAAAAA&#10;" adj="0,,0" path="m,-1nfc11929,-1,21600,9670,21600,21600em,-1nsc11929,-1,21600,9670,21600,21600l,21600,,-1xe" filled="f" strokecolor="blue" strokeweight="2.25pt">
                    <v:stroke joinstyle="round"/>
                    <v:formulas>
                      <v:f eqn="val #1"/>
                      <v:f eqn="val #0"/>
                      <v:f eqn="sum #1 0 #0"/>
                      <v:f eqn="val 10800"/>
                      <v:f eqn="sum 0 0 #1"/>
                      <v:f eqn="sumangle @2 360 0"/>
                      <v:f eqn="if @2 @2 @5"/>
                      <v:f eqn="sum 0 0 @6"/>
                      <v:f eqn="val #2"/>
                      <v:f eqn="sum 0 0 #0"/>
                      <v:f eqn="sum #2 0 2700"/>
                      <v:f eqn="cos @10 #1"/>
                      <v:f eqn="sin @10 #1"/>
                      <v:f eqn="cos 13500 #1"/>
                      <v:f eqn="sin 13500 #1"/>
                      <v:f eqn="sum @11 10800 0"/>
                      <v:f eqn="sum @12 10800 0"/>
                      <v:f eqn="sum @13 10800 0"/>
                      <v:f eqn="sum @14 10800 0"/>
                      <v:f eqn="prod #2 1 2"/>
                      <v:f eqn="sum @19 5400 0"/>
                      <v:f eqn="cos @20 #1"/>
                      <v:f eqn="sin @20 #1"/>
                      <v:f eqn="sum @21 10800 0"/>
                      <v:f eqn="sum @12 @23 @22"/>
                      <v:f eqn="sum @22 @23 @11"/>
                      <v:f eqn="cos 10800 #1"/>
                      <v:f eqn="sin 10800 #1"/>
                      <v:f eqn="cos #2 #1"/>
                      <v:f eqn="sin #2 #1"/>
                      <v:f eqn="sum @26 10800 0"/>
                      <v:f eqn="sum @27 10800 0"/>
                      <v:f eqn="sum @28 10800 0"/>
                      <v:f eqn="sum @29 10800 0"/>
                      <v:f eqn="sum @19 5400 0"/>
                      <v:f eqn="cos @34 #0"/>
                      <v:f eqn="sin @34 #0"/>
                      <v:f eqn="mid #0 #1"/>
                      <v:f eqn="sumangle @37 180 0"/>
                      <v:f eqn="if @2 @37 @38"/>
                      <v:f eqn="cos 10800 @39"/>
                      <v:f eqn="sin 10800 @39"/>
                      <v:f eqn="cos #2 @39"/>
                      <v:f eqn="sin #2 @39"/>
                      <v:f eqn="sum @40 10800 0"/>
                      <v:f eqn="sum @41 10800 0"/>
                      <v:f eqn="sum @42 10800 0"/>
                      <v:f eqn="sum @43 10800 0"/>
                      <v:f eqn="sum @35 10800 0"/>
                      <v:f eqn="sum @36 10800 0"/>
                    </v:formulas>
                    <v:path arrowok="t" o:extrusionok="f" o:connecttype="custom" o:connectlocs="0,0;3900,1615;0,1615" o:connectangles="0,0,0" textboxrect="3163,3163,18437,18437"/>
                    <v:handles>
                      <v:h position="@3,#0" polar="10800,10800"/>
                      <v:h position="#2,#1" polar="10800,10800" radiusrange="0,10800"/>
                    </v:handles>
                  </v:shape>
                  <v:oval id="Oval 65" o:spid="_x0000_s1098" style="position:absolute;left:5227;top:12007;width:414;height:432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w7EU+xQAA&#10;ANsAAAAPAAAAZHJzL2Rvd25yZXYueG1sRI9Ba8JAFITvgv9heYXemk2FqkRXEUWwiKVVQbw9dp9J&#10;SPZtyG41/nu3UPA4zMw3zHTe2VpcqfWlYwXvSQqCWDtTcq7geFi/jUH4gGywdkwK7uRhPuv3ppgZ&#10;d+Mfuu5DLiKEfYYKihCaTEqvC7LoE9cQR+/iWoshyjaXpsVbhNtaDtJ0KC2WHBcKbGhZkK72v1bB&#10;qTof8pEOXyddfXx237tlvV3dlXp96RYTEIG68Az/tzdGwWgAf1/iD5CzB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PDsRT7FAAAA2wAAAA8AAAAAAAAAAAAAAAAAlwIAAGRycy9k&#10;b3ducmV2LnhtbFBLBQYAAAAABAAEAPUAAACJAwAAAAA=&#10;" strokecolor="blue" strokeweight="2.25pt"/>
                  <v:line id="Line 66" o:spid="_x0000_s1099" style="position:absolute;visibility:visible" from="8905,13915" to="9541,1391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xUI71cQAAADbAAAADwAAAGRycy9kb3ducmV2LnhtbESPQWsCMRSE74X+h/AKvRTNaqHK1iil&#10;bMHSU10v3h6b52Zx87IkT93+e1Mo9DjMzDfMajP6Xl0opi6wgdm0AEXcBNtxa2Bff0yWoJIgW+wD&#10;k4EfSrBZ39+tsLThyt902UmrMoRTiQacyFBqnRpHHtM0DMTZO4boUbKMrbYRrxnuez0vihftseO8&#10;4HCgd0fNaXf2BuT05GbV2NVfVSFVqOPn/Hg+GPP4ML69ghIa5T/8195aA4tn+P2Sf4Be3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FQjvVxAAAANsAAAAPAAAAAAAAAAAA&#10;AAAAAKECAABkcnMvZG93bnJldi54bWxQSwUGAAAAAAQABAD5AAAAkgMAAAAA&#10;" strokecolor="blue" strokeweight="2.25pt"/>
                  <v:oval id="Oval 67" o:spid="_x0000_s1100" style="position:absolute;left:2437;top:14461;width:612;height:648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mh2wzxAAA&#10;ANsAAAAPAAAAZHJzL2Rvd25yZXYueG1sRI9Ba8JAFITvhf6H5QnezCZFVKKr2KJgEbWN0vMj+5oE&#10;s29DdtX037uC0OMwM98ws0VnanGl1lWWFSRRDII4t7riQsHpuB5MQDiPrLG2TAr+yMFi/voyw1Tb&#10;G3/TNfOFCBB2KSoovW9SKV1ekkEX2YY4eL+2NeiDbAupW7wFuKnlWxyPpMGKw0KJDX2UlJ+zi1Hw&#10;ddx8Jof34T7+Oe9G22ZV5ck4U6rf65ZTEJ46/x9+tjdawXgIjy/hB8j5H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podsM8QAAADbAAAADwAAAAAAAAAAAAAAAACXAgAAZHJzL2Rv&#10;d25yZXYueG1sUEsFBgAAAAAEAAQA9QAAAIgDAAAAAA==&#10;" fillcolor="silver" stroked="f"/>
                  <v:line id="Line 68" o:spid="_x0000_s1101" style="position:absolute;visibility:visible" from="3433,15457" to="8491,1545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2tGe/cMAAADbAAAADwAAAGRycy9kb3ducmV2LnhtbESPQWsCMRSE7wX/Q3hCbzWraJXVKCIV&#10;9lJK1Yu35+a5Wdy8LEm6u/33TaHQ4zAz3zCb3WAb0ZEPtWMF00kGgrh0uuZKweV8fFmBCBFZY+OY&#10;FHxTgN129LTBXLueP6k7xUokCIccFZgY21zKUBqyGCauJU7e3XmLMUlfSe2xT3DbyFmWvUqLNacF&#10;gy0dDJWP05dV0HQf2nR0vb3Nw3vp+3OxiIdCqefxsF+DiDTE//Bfu9AKlgv4/ZJ+gNz+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NrRnv3DAAAA2wAAAA8AAAAAAAAAAAAA&#10;AAAAoQIAAGRycy9kb3ducmV2LnhtbFBLBQYAAAAABAAEAPkAAACRAwAAAAA=&#10;" strokecolor="#9ea4cf" strokeweight="4.5pt"/>
                  <v:line id="Line 69" o:spid="_x0000_s1102" style="position:absolute;visibility:visible" from="6001,14959" to="6001,1545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KgMAisMAAADbAAAADwAAAGRycy9kb3ducmV2LnhtbESPQWsCMRSE7wX/Q3hCbzWrWJXVKCIV&#10;9lJK1Yu35+a5Wdy8LEm6u/33TaHQ4zAz3zCb3WAb0ZEPtWMF00kGgrh0uuZKweV8fFmBCBFZY+OY&#10;FHxTgN129LTBXLueP6k7xUokCIccFZgY21zKUBqyGCauJU7e3XmLMUlfSe2xT3DbyFmWLaTFmtOC&#10;wZYOhsrH6csqaLoPbTq63t7m4b30/bl4jYdCqefxsF+DiDTE//Bfu9AKlgv4/ZJ+gNz+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CoDAIrDAAAA2wAAAA8AAAAAAAAAAAAA&#10;AAAAoQIAAGRycy9kb3ducmV2LnhtbFBLBQYAAAAABAAEAPkAAACRAwAAAAA=&#10;" strokecolor="#9ea4cf" strokeweight="4.5pt"/>
                  <v:shape id="Text Box 70" o:spid="_x0000_s1103" type="#_x0000_t202" style="position:absolute;left:4813;top:12013;width:492;height:426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OtqgtwwAA&#10;ANsAAAAPAAAAZHJzL2Rvd25yZXYueG1sRI9Pa8JAFMTvgt9heUJvumux/kldRSqFnpSmKnh7ZJ9J&#10;aPZtyG5N+u1dQfA4zMxvmOW6s5W4UuNLxxrGIwWCOHOm5FzD4edzOAfhA7LByjFp+CcP61W/t8TE&#10;uJa/6ZqGXEQI+wQ1FCHUiZQ+K8iiH7maOHoX11gMUTa5NA22EW4r+arUVFosOS4UWNNHQdlv+mc1&#10;HHeX82mi9vnWvtWt65Rku5Bavwy6zTuIQF14hh/tL6NhNoP7l/gD5OoG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OtqgtwwAAANsAAAAPAAAAAAAAAAAAAAAAAJcCAABkcnMvZG93&#10;bnJldi54bWxQSwUGAAAAAAQABAD1AAAAhwMAAAAA&#10;" filled="f" stroked="f">
                    <v:textbox>
                      <w:txbxContent>
                        <w:p w:rsidR="00E83E28" w:rsidRDefault="00E83E28" w:rsidP="00166AC9">
                          <w:pPr>
                            <w:jc w:val="both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E</w:t>
                          </w:r>
                        </w:p>
                      </w:txbxContent>
                    </v:textbox>
                  </v:shape>
                  <v:shape id="Text Box 71" o:spid="_x0000_s1104" type="#_x0000_t202" style="position:absolute;left:8809;top:13537;width:474;height:426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/KTxfwQAA&#10;ANsAAAAPAAAAZHJzL2Rvd25yZXYueG1sRE/Pa8IwFL4P9j+EJ+y2JopuszPKUAY7KXZT8PZonm1Z&#10;8xKazNb/3hyEHT++34vVYFtxoS40jjWMMwWCuHSm4UrDz/fn8xuIEJENto5Jw5UCrJaPDwvMjet5&#10;T5ciViKFcMhRQx2jz6UMZU0WQ+Y8ceLOrrMYE+wqaTrsU7ht5USpF2mx4dRQo6d1TeVv8Wc1HLbn&#10;03GqdtXGznzvBiXZzqXWT6Ph4x1EpCH+i+/uL6PhNY1NX9IPkMsb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fyk8X8EAAADbAAAADwAAAAAAAAAAAAAAAACXAgAAZHJzL2Rvd25y&#10;ZXYueG1sUEsFBgAAAAAEAAQA9QAAAIUDAAAAAA==&#10;" filled="f" stroked="f">
                    <v:textbox>
                      <w:txbxContent>
                        <w:p w:rsidR="00E83E28" w:rsidRDefault="00E83E28" w:rsidP="00166AC9">
                          <w:pPr>
                            <w:jc w:val="both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D</w:t>
                          </w:r>
                        </w:p>
                      </w:txbxContent>
                    </v:textbox>
                  </v:shape>
                  <v:shape id="Text Box 72" o:spid="_x0000_s1105" type="#_x0000_t202" style="position:absolute;left:7623;top:14730;width:556;height:560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QZZnEwwAA&#10;ANsAAAAPAAAAZHJzL2Rvd25yZXYueG1sRI9bi8IwFITfBf9DOIJva6K4XqpRRFnYpxWv4NuhObbF&#10;5qQ0Wdv995uFBR+HmfmGWa5bW4on1b5wrGE4UCCIU2cKzjScTx9vMxA+IBssHZOGH/KwXnU7S0yM&#10;a/hAz2PIRISwT1BDHkKVSOnTnCz6gauIo3d3tcUQZZ1JU2MT4baUI6Um0mLBcSHHirY5pY/jt9Vw&#10;+brfrmO1z3b2vWpcqyTbudS632s3CxCB2vAK/7c/jYbpHP6+xB8gV7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QZZnEwwAAANsAAAAPAAAAAAAAAAAAAAAAAJcCAABkcnMvZG93&#10;bnJldi54bWxQSwUGAAAAAAQABAD1AAAAhwMAAAAA&#10;" filled="f" stroked="f">
                    <v:textbox>
                      <w:txbxContent>
                        <w:p w:rsidR="00E83E28" w:rsidRDefault="00E83E28" w:rsidP="00166AC9">
                          <w:pPr>
                            <w:jc w:val="both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C</w:t>
                          </w:r>
                        </w:p>
                      </w:txbxContent>
                    </v:textbox>
                  </v:shape>
                  <v:shape id="Text Box 73" o:spid="_x0000_s1106" type="#_x0000_t202" style="position:absolute;left:5525;top:14488;width:462;height:432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0ikB+vwAA&#10;ANsAAAAPAAAAZHJzL2Rvd25yZXYueG1sRE/LisIwFN0L/kO4wuw0cRhFq1HEQXDlYH2Au0tzbYvN&#10;TWmirX8/WQzM8nDey3VnK/GixpeONYxHCgRx5kzJuYbzaTecgfAB2WDlmDS8ycN61e8tMTGu5SO9&#10;0pCLGMI+QQ1FCHUipc8KsuhHriaO3N01FkOETS5Ng20Mt5X8VGoqLZYcGwqsaVtQ9kifVsPlcL9d&#10;v9RP/m0ndes6JdnOpdYfg26zABGoC//iP/feaJjF9fFL/AFy9Qs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LSKQH6/AAAA2wAAAA8AAAAAAAAAAAAAAAAAlwIAAGRycy9kb3ducmV2&#10;LnhtbFBLBQYAAAAABAAEAPUAAACDAwAAAAA=&#10;" filled="f" stroked="f">
                    <v:textbox>
                      <w:txbxContent>
                        <w:p w:rsidR="00E83E28" w:rsidRDefault="00E83E28" w:rsidP="00166AC9">
                          <w:pPr>
                            <w:jc w:val="both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B</w:t>
                          </w:r>
                        </w:p>
                      </w:txbxContent>
                    </v:textbox>
                  </v:shape>
                  <v:shape id="Text Box 74" o:spid="_x0000_s1107" type="#_x0000_t202" style="position:absolute;left:4633;top:14911;width:570;height:438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bxuXlwgAA&#10;ANsAAAAPAAAAZHJzL2Rvd25yZXYueG1sRI9Pi8IwFMTvC36H8IS9rYmyK1qNIoqwpxX/grdH82yL&#10;zUtpou1+eyMIHoeZ+Q0znbe2FHeqfeFYQ7+nQBCnzhScaTjs118jED4gGywdk4Z/8jCfdT6mmBjX&#10;8Jbuu5CJCGGfoIY8hCqR0qc5WfQ9VxFH7+JqiyHKOpOmxibCbSkHSg2lxYLjQo4VLXNKr7ub1XD8&#10;u5xP32qTrexP1bhWSbZjqfVnt11MQARqwzv8av8aDaM+PL/EHyBnD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NvG5eXCAAAA2wAAAA8AAAAAAAAAAAAAAAAAlwIAAGRycy9kb3du&#10;cmV2LnhtbFBLBQYAAAAABAAEAPUAAACGAwAAAAA=&#10;" filled="f" stroked="f">
                    <v:textbox>
                      <w:txbxContent>
                        <w:p w:rsidR="00E83E28" w:rsidRDefault="00E83E28" w:rsidP="00166AC9">
                          <w:pPr>
                            <w:jc w:val="both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A’</w:t>
                          </w:r>
                        </w:p>
                      </w:txbxContent>
                    </v:textbox>
                  </v:shape>
                  <v:shape id="Text Box 75" o:spid="_x0000_s1108" type="#_x0000_t202" style="position:absolute;left:3523;top:14905;width:450;height:468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rFHuSwwAA&#10;ANsAAAAPAAAAZHJzL2Rvd25yZXYueG1sRI/NasMwEITvhbyD2EBvtZTQFseJbEJLoKeW5g9yW6yN&#10;bWKtjKXE7ttXhUKOw8x8w6yK0bbiRr1vHGuYJQoEcelMw5WG/W7zlILwAdlg65g0/JCHIp88rDAz&#10;buBvum1DJSKEfYYa6hC6TEpf1mTRJ64jjt7Z9RZDlH0lTY9DhNtWzpV6lRYbjgs1dvRWU3nZXq2G&#10;w+f5dHxWX9W7fekGNyrJdiG1fpyO6yWIQGO4h//bH0ZDOoe/L/EHyPwX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rFHuSwwAAANsAAAAPAAAAAAAAAAAAAAAAAJcCAABkcnMvZG93&#10;bnJldi54bWxQSwUGAAAAAAQABAD1AAAAhwMAAAAA&#10;" filled="f" stroked="f">
                    <v:textbox>
                      <w:txbxContent>
                        <w:p w:rsidR="00E83E28" w:rsidRDefault="00E83E28" w:rsidP="00166AC9">
                          <w:pPr>
                            <w:jc w:val="both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 Box 76" o:spid="_x0000_s1109" type="#_x0000_t202" style="position:absolute;left:2753;top:13903;width:2695;height:444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EWN4JwgAA&#10;ANsAAAAPAAAAZHJzL2Rvd25yZXYueG1sRI9BawIxFITvgv8hPKG3mtSq6GoUaRE8KWoreHtsnrtL&#10;Ny/LJrrrvzdCweMwM98w82VrS3Gj2heONXz0FQji1JmCMw0/x/X7BIQPyAZLx6ThTh6Wi25njolx&#10;De/pdgiZiBD2CWrIQ6gSKX2ak0XfdxVx9C6uthiirDNpamwi3JZyoNRYWiw4LuRY0VdO6d/hajX8&#10;bi/n01Dtsm87qhrXKsl2KrV+67WrGYhAbXiF/9sbo2HyCc8v8QfIxQ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ERY3gnCAAAA2wAAAA8AAAAAAAAAAAAAAAAAlwIAAGRycy9kb3du&#10;cmV2LnhtbFBLBQYAAAAABAAEAPUAAACGAwAAAAA=&#10;" filled="f" stroked="f">
                    <v:textbox>
                      <w:txbxContent>
                        <w:p w:rsidR="00E83E28" w:rsidRPr="009236AD" w:rsidRDefault="00E83E28" w:rsidP="00166AC9">
                          <w:pPr>
                            <w:jc w:val="both"/>
                            <w:rPr>
                              <w:rFonts w:ascii="Arial" w:hAnsi="Arial" w:cs="Arial"/>
                              <w:color w:val="FFFF00"/>
                              <w:sz w:val="22"/>
                            </w:rPr>
                          </w:pPr>
                          <w:r w:rsidRPr="009236AD">
                            <w:rPr>
                              <w:rFonts w:ascii="Arial" w:hAnsi="Arial" w:cs="Arial"/>
                              <w:color w:val="FFFF00"/>
                              <w:sz w:val="22"/>
                            </w:rPr>
                            <w:t>Rondelles Ressorts</w:t>
                          </w:r>
                        </w:p>
                      </w:txbxContent>
                    </v:textbox>
                  </v:shape>
                  <v:shape id="Text Box 77" o:spid="_x0000_s1110" type="#_x0000_t202" style="position:absolute;left:2317;top:15169;width:1044;height:426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LsUZ9wwAA&#10;ANsAAAAPAAAAZHJzL2Rvd25yZXYueG1sRI/NasMwEITvhbyD2EButZSSFseJbEJLoKeW5g9yW6yN&#10;bWKtjKXG7ttXhUKOw8x8w6yL0bbiRr1vHGuYJwoEcelMw5WGw377mILwAdlg65g0/JCHIp88rDEz&#10;buAvuu1CJSKEfYYa6hC6TEpf1mTRJ64jjt7F9RZDlH0lTY9DhNtWPin1Ii02HBdq7Oi1pvK6+7Ya&#10;jh+X82mhPqs3+9wNblSS7VJqPZuOmxWIQGO4h//b70ZDuoC/L/EHyPwX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LsUZ9wwAAANsAAAAPAAAAAAAAAAAAAAAAAJcCAABkcnMvZG93&#10;bnJldi54bWxQSwUGAAAAAAQABAD1AAAAhwMAAAAA&#10;" filled="f" stroked="f">
                    <v:textbox>
                      <w:txbxContent>
                        <w:p w:rsidR="00E83E28" w:rsidRPr="009236AD" w:rsidRDefault="00E83E28" w:rsidP="00166AC9">
                          <w:pPr>
                            <w:jc w:val="both"/>
                            <w:rPr>
                              <w:rFonts w:ascii="Arial" w:hAnsi="Arial" w:cs="Arial"/>
                              <w:color w:val="9EA4CF"/>
                            </w:rPr>
                          </w:pPr>
                          <w:r w:rsidRPr="009236AD">
                            <w:rPr>
                              <w:rFonts w:ascii="Arial" w:hAnsi="Arial" w:cs="Arial"/>
                              <w:color w:val="9EA4CF"/>
                              <w:sz w:val="22"/>
                            </w:rPr>
                            <w:t>Câble</w:t>
                          </w:r>
                        </w:p>
                      </w:txbxContent>
                    </v:textbox>
                  </v:shape>
                  <v:shape id="Text Box 78" o:spid="_x0000_s1111" type="#_x0000_t202" style="position:absolute;left:6312;top:14015;width:2348;height:504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k/ePmwgAA&#10;ANsAAAAPAAAAZHJzL2Rvd25yZXYueG1sRI9Pi8IwFMTvgt8hPMGbJi4qWo0iK4KnXfwL3h7Nsy02&#10;L6WJtvvtNwsLHoeZ+Q2zXLe2FC+qfeFYw2ioQBCnzhScaTifdoMZCB+QDZaOScMPeVivup0lJsY1&#10;fKDXMWQiQtgnqCEPoUqk9GlOFv3QVcTRu7vaYoiyzqSpsYlwW8oPpabSYsFxIceKPnNKH8en1XD5&#10;ut+uY/Wdbe2kalyrJNu51LrfazcLEIHa8A7/t/dGw2wCf1/iD5CrX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KT94+bCAAAA2wAAAA8AAAAAAAAAAAAAAAAAlwIAAGRycy9kb3du&#10;cmV2LnhtbFBLBQYAAAAABAAEAPUAAACGAwAAAAA=&#10;" filled="f" stroked="f">
                    <v:textbox>
                      <w:txbxContent>
                        <w:p w:rsidR="00E83E28" w:rsidRPr="009236AD" w:rsidRDefault="00E83E28" w:rsidP="00166AC9">
                          <w:pPr>
                            <w:jc w:val="both"/>
                            <w:rPr>
                              <w:rFonts w:ascii="Arial" w:hAnsi="Arial" w:cs="Arial"/>
                              <w:color w:val="008000"/>
                              <w:sz w:val="22"/>
                            </w:rPr>
                          </w:pPr>
                          <w:r w:rsidRPr="009236AD">
                            <w:rPr>
                              <w:rFonts w:ascii="Arial" w:hAnsi="Arial" w:cs="Arial"/>
                              <w:color w:val="008000"/>
                              <w:sz w:val="22"/>
                            </w:rPr>
                            <w:t xml:space="preserve">Mors Mobile </w:t>
                          </w:r>
                          <w:r w:rsidRPr="009236AD">
                            <w:rPr>
                              <w:rFonts w:ascii="Arial" w:hAnsi="Arial" w:cs="Arial"/>
                              <w:b/>
                              <w:color w:val="008000"/>
                              <w:sz w:val="22"/>
                              <w:u w:val="single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79" o:spid="_x0000_s1112" type="#_x0000_t202" style="position:absolute;left:7318;top:12725;width:1322;height:566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UL32RwgAA&#10;ANsAAAAPAAAAZHJzL2Rvd25yZXYueG1sRI9Bi8IwFITvgv8hPMGbJsoqbtcooix4UnR3BW+P5tmW&#10;bV5KE23990YQPA4z8w0zX7a2FDeqfeFYw2ioQBCnzhScafj9+R7MQPiAbLB0TBru5GG56HbmmBjX&#10;8IFux5CJCGGfoIY8hCqR0qc5WfRDVxFH7+JqiyHKOpOmxibCbSnHSk2lxYLjQo4VrXNK/49Xq+Fv&#10;dzmfPtQ+29hJ1bhWSbafUut+r119gQjUhnf41d4aDbMpPL/EHyAXD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FQvfZHCAAAA2wAAAA8AAAAAAAAAAAAAAAAAlwIAAGRycy9kb3du&#10;cmV2LnhtbFBLBQYAAAAABAAEAPUAAACGAwAAAAA=&#10;" filled="f" stroked="f">
                    <v:textbox>
                      <w:txbxContent>
                        <w:p w:rsidR="00E83E28" w:rsidRPr="009236AD" w:rsidRDefault="00E83E28" w:rsidP="00166AC9">
                          <w:pPr>
                            <w:jc w:val="both"/>
                            <w:rPr>
                              <w:rFonts w:ascii="Arial" w:hAnsi="Arial" w:cs="Arial"/>
                              <w:color w:val="0000FF"/>
                              <w:sz w:val="22"/>
                            </w:rPr>
                          </w:pPr>
                          <w:r w:rsidRPr="009236AD">
                            <w:rPr>
                              <w:rFonts w:ascii="Arial" w:hAnsi="Arial" w:cs="Arial"/>
                              <w:color w:val="0000FF"/>
                              <w:sz w:val="22"/>
                            </w:rPr>
                            <w:t xml:space="preserve">Levier </w:t>
                          </w:r>
                          <w:r w:rsidRPr="009236AD">
                            <w:rPr>
                              <w:rFonts w:ascii="Arial" w:hAnsi="Arial" w:cs="Arial"/>
                              <w:b/>
                              <w:color w:val="0000FF"/>
                              <w:sz w:val="22"/>
                              <w:u w:val="single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79" o:spid="_x0000_s1113" type="#_x0000_t202" style="position:absolute;left:6059;top:11559;width:1888;height:566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R9utMwgAA&#10;ANsAAAAPAAAAZHJzL2Rvd25yZXYueG1sRI9Bi8IwFITvgv8hPMGbJsoqa9cooix4UnR3BW+P5tmW&#10;bV5KE23990YQPA4z8w0zX7a2FDeqfeFYw2ioQBCnzhScafj9+R58gvAB2WDpmDTcycNy0e3MMTGu&#10;4QPdjiETEcI+QQ15CFUipU9zsuiHriKO3sXVFkOUdSZNjU2E21KOlZpKiwXHhRwrWueU/h+vVsPf&#10;7nI+fah9trGTqnGtkmxnUut+r119gQjUhnf41d4aDbMpPL/EHyAXD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NH260zCAAAA2wAAAA8AAAAAAAAAAAAAAAAAlwIAAGRycy9kb3du&#10;cmV2LnhtbFBLBQYAAAAABAAEAPUAAACGAwAAAAA=&#10;" filled="f" stroked="f">
                    <v:textbox>
                      <w:txbxContent>
                        <w:p w:rsidR="00E83E28" w:rsidRPr="00F96AF5" w:rsidRDefault="00E83E28" w:rsidP="00166AC9">
                          <w:pPr>
                            <w:jc w:val="both"/>
                            <w:rPr>
                              <w:rFonts w:ascii="Arial" w:hAnsi="Arial" w:cs="Arial"/>
                              <w:color w:val="FF6600"/>
                              <w:sz w:val="22"/>
                            </w:rPr>
                          </w:pPr>
                          <w:r w:rsidRPr="00F96AF5">
                            <w:rPr>
                              <w:rFonts w:ascii="Arial" w:hAnsi="Arial" w:cs="Arial"/>
                              <w:color w:val="FF6600"/>
                              <w:sz w:val="22"/>
                            </w:rPr>
                            <w:t>Rail d’appui</w:t>
                          </w:r>
                        </w:p>
                      </w:txbxContent>
                    </v:textbox>
                  </v:shape>
                </v:group>
                <v:group id="Group 80" o:spid="_x0000_s1114" style="position:absolute;left:4341;top:14468;width:228;height:228" coordorigin="10251,15950" coordsize="228,22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K3s/pxAAAANsAAAAP&#10;AAAAAAAAAAAAAAAAAKkCAABkcnMvZG93bnJldi54bWxQSwUGAAAAAAQABAD6AAAAmgMAAAAA&#10;">
                  <v:line id="Line 81" o:spid="_x0000_s1115" style="position:absolute;visibility:visible" from="10360,15950" to="10360,1617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V2SCcIAAADbAAAADwAAAGRycy9kb3ducmV2LnhtbERPy2rCQBTdC/2H4Rbc6cQWgkRHEUtB&#10;uyj1Abq8Zq5JNHMnzIxJ+vedRcHl4bzny97UoiXnK8sKJuMEBHFudcWFguPhczQF4QOyxtoyKfgl&#10;D8vFy2COmbYd76jdh0LEEPYZKihDaDIpfV6SQT+2DXHkrtYZDBG6QmqHXQw3tXxLklQarDg2lNjQ&#10;uqT8vn8YBd/vP2m72n5t+tM2veQfu8v51jmlhq/9agYiUB+e4n/3RiuYxrHxS/wBcvEH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rV2SCcIAAADbAAAADwAAAAAAAAAAAAAA&#10;AAChAgAAZHJzL2Rvd25yZXYueG1sUEsFBgAAAAAEAAQA+QAAAJADAAAAAA==&#10;"/>
                  <v:line id="Line 82" o:spid="_x0000_s1116" style="position:absolute;rotation:90;visibility:visible" from="10365,15950" to="10365,1617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kZGr/MMAAADbAAAADwAAAGRycy9kb3ducmV2LnhtbESPT4vCMBTE74LfITzBm6Z6kG7XKCL+&#10;PXhYFWRvb5tnW7Z5KUnU+u3NwoLHYWZ+w0znranFnZyvLCsYDRMQxLnVFRcKzqf1IAXhA7LG2jIp&#10;eJKH+azbmWKm7YO/6H4MhYgQ9hkqKENoMil9XpJBP7QNcfSu1hkMUbpCaoePCDe1HCfJRBqsOC6U&#10;2NCypPz3eDMKzGG/OXyb8XZ1SdH+bK6L4KhQqt9rF58gArXhHf5v77SC9AP+vsQfIGcv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JGRq/zDAAAA2wAAAA8AAAAAAAAAAAAA&#10;AAAAoQIAAGRycy9kb3ducmV2LnhtbFBLBQYAAAAABAAEAPkAAACRAwAAAAA=&#10;"/>
                </v:group>
              </v:group>
            </v:group>
            <v:rect id="Rectangle 94" o:spid="_x0000_s1117" style="position:absolute;left:1510665;width:800100;height:177800;visibility:visibl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mJ5ZnxwAA&#10;ANsAAAAPAAAAZHJzL2Rvd25yZXYueG1sRI/dasJAFITvBd9hOYXelLrxB2lTVxFtQQXBpgXp3SF7&#10;mgSzZ2N2a6JP7woFL4eZ+YaZzFpTihPVrrCsoN+LQBCnVhecKfj++nh+AeE8ssbSMik4k4PZtNuZ&#10;YKxtw590SnwmAoRdjApy76tYSpfmZND1bEUcvF9bG/RB1pnUNTYBbko5iKKxNFhwWMixokVO6SH5&#10;Mwouzf59u19nw+NOzp8G/Wa50T9LpR4f2vkbCE+tv4f/2yut4HUEty/hB8jpFQ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JieWZ8cAAADbAAAADwAAAAAAAAAAAAAAAACXAgAAZHJz&#10;L2Rvd25yZXYueG1sUEsFBgAAAAAEAAQA9QAAAIsDAAAAAA==&#10;" fillcolor="#f60"/>
            <w10:anchorlock/>
          </v:group>
        </w:pict>
      </w:r>
    </w:p>
    <w:p w:rsidR="00E83E28" w:rsidRDefault="00E83E28"/>
    <w:p w:rsidR="00E83E28" w:rsidRDefault="00E83E28"/>
    <w:p w:rsidR="00E83E28" w:rsidRDefault="00E83E28">
      <w:bookmarkStart w:id="0" w:name="_GoBack"/>
      <w:bookmarkEnd w:id="0"/>
    </w:p>
    <w:p w:rsidR="00E83E28" w:rsidRDefault="00E83E28" w:rsidP="0009176A">
      <w:r w:rsidRPr="00E93108">
        <w:fldChar w:fldCharType="begin"/>
      </w:r>
      <w:r w:rsidRPr="00E93108">
        <w:instrText xml:space="preserve"> QUOTE </w:instrText>
      </w:r>
      <w:r w:rsidRPr="00E93108">
        <w:pict>
          <v:shape id="_x0000_i1027" type="#_x0000_t75" style="width:84pt;height:31.5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200&quot;/&gt;&lt;w:defaultTabStop w:val=&quot;708&quot;/&gt;&lt;w:hyphenationZone w:val=&quot;425&quot;/&gt;&lt;w:drawingGridHorizontalSpacing w:val=&quot;28&quot;/&gt;&lt;w:drawingGridVerticalSpacing w:val=&quot;28&quot;/&gt;&lt;w:displayHorizontalDrawingGridEvery w:val=&quot;0&quot;/&gt;&lt;w:displayVerticalDrawingGridEvery w:val=&quot;0&quot;/&gt;&lt;w:punctuationKerning/&gt;&lt;w:characterSpacingControl w:val=&quot;DontCompress&quot;/&gt;&lt;w:allowPNG/&gt;&lt;w:doNotSaveWebPagesAsSingleFile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B73134&quot;/&gt;&lt;wsp:rsid wsp:val=&quot;0009176A&quot;/&gt;&lt;wsp:rsid wsp:val=&quot;000F4CA1&quot;/&gt;&lt;wsp:rsid wsp:val=&quot;001200CF&quot;/&gt;&lt;wsp:rsid wsp:val=&quot;00140429&quot;/&gt;&lt;wsp:rsid wsp:val=&quot;00166AC9&quot;/&gt;&lt;wsp:rsid wsp:val=&quot;001D39CF&quot;/&gt;&lt;wsp:rsid wsp:val=&quot;0024074C&quot;/&gt;&lt;wsp:rsid wsp:val=&quot;00285119&quot;/&gt;&lt;wsp:rsid wsp:val=&quot;002E5610&quot;/&gt;&lt;wsp:rsid wsp:val=&quot;003775C5&quot;/&gt;&lt;wsp:rsid wsp:val=&quot;003E45A3&quot;/&gt;&lt;wsp:rsid wsp:val=&quot;004E7CCB&quot;/&gt;&lt;wsp:rsid wsp:val=&quot;006F0775&quot;/&gt;&lt;wsp:rsid wsp:val=&quot;0073343F&quot;/&gt;&lt;wsp:rsid wsp:val=&quot;00822BE4&quot;/&gt;&lt;wsp:rsid wsp:val=&quot;0084523F&quot;/&gt;&lt;wsp:rsid wsp:val=&quot;00880E85&quot;/&gt;&lt;wsp:rsid wsp:val=&quot;008873AC&quot;/&gt;&lt;wsp:rsid wsp:val=&quot;009236AD&quot;/&gt;&lt;wsp:rsid wsp:val=&quot;009541E6&quot;/&gt;&lt;wsp:rsid wsp:val=&quot;00AD6155&quot;/&gt;&lt;wsp:rsid wsp:val=&quot;00B64375&quot;/&gt;&lt;wsp:rsid wsp:val=&quot;00B73134&quot;/&gt;&lt;wsp:rsid wsp:val=&quot;00B84B13&quot;/&gt;&lt;wsp:rsid wsp:val=&quot;00DA3779&quot;/&gt;&lt;wsp:rsid wsp:val=&quot;00DC2E51&quot;/&gt;&lt;wsp:rsid wsp:val=&quot;00DD518E&quot;/&gt;&lt;wsp:rsid wsp:val=&quot;00E1318F&quot;/&gt;&lt;wsp:rsid wsp:val=&quot;00E45411&quot;/&gt;&lt;wsp:rsid wsp:val=&quot;00E7026E&quot;/&gt;&lt;wsp:rsid wsp:val=&quot;00EB7F2C&quot;/&gt;&lt;wsp:rsid wsp:val=&quot;00F819AC&quot;/&gt;&lt;wsp:rsid wsp:val=&quot;00F96AF5&quot;/&gt;&lt;wsp:rsid wsp:val=&quot;00FF0CA0&quot;/&gt;&lt;/wsp:rsids&gt;&lt;/w:docPr&gt;&lt;w:body&gt;&lt;w:p wsp:rsidR=&quot;00000000&quot; wsp:rsidRDefault=&quot;004E7CCB&quot;&gt;&lt;m:oMathPara&gt;&lt;m:oMath&gt;&lt;m:acc&gt;&lt;m:accPr&gt;&lt;m:chr m:val=&quot;âƒ—&quot;/&gt;&lt;m:ctrlPr&gt;&lt;w:rPr&gt;&lt;w:rFonts w:ascii=&quot;Cambria Math&quot; w:h-ansi=&quot;Cambria Math&quot;/&gt;&lt;wx:font wx:val=&quot;Cambria Math&quot;/&gt;&lt;/w:rPr&gt;&lt;/m:ctrlPr&gt;&lt;/m:accPr&gt;&lt;m:e&gt;&lt;m:sSub&gt;&lt;m:sSubPr&gt;&lt;m:ctrlPr&gt;&lt;w:rPr&gt;&lt;w:rFonts w:ascii=&quot;Cambria Math&quot; w:h-ansi=&quot;Cambria Math&quot;/&gt;&lt;wx:font wx:val=&quot;Cambria Math&quot;/&gt;&lt;/w:rPr&gt;&lt;/m:ctrlPr&gt;&lt;/m:sSubPr&gt;&lt;m:e&gt;&lt;m:r&gt;&lt;m:rPr&gt;&lt;m:sty m:val=&quot;p&quot;/&gt;&lt;/m:rPr&gt;&lt;w:rPr&gt;&lt;w:rFonts w:ascii=&quot;Cambria Math&quot; w:h-ansi=&quot;Cambria Math&quot;/&gt;&lt;wx:font wx:val=&quot;Cambria Math&quot;/&gt;&lt;/w:rPr&gt;&lt;m:t&gt;A&lt;/m:t&gt;&lt;/m:r&gt;&lt;/m:e&gt;&lt;m:sub&gt;&lt;m:r&gt;&lt;m:rPr&gt;&lt;m:sty m:val=&quot;p&quot;/&gt;&lt;/m:rPr&gt;&lt;w:rPr&gt;&lt;w:rFonts w:ascii=&quot;Cambria Math&quot; w:h-ansi=&quot;Cambria Math&quot;/&gt;&lt;wx:font wx:val=&quot;Cambria Math&quot;/&gt;&lt;w:color w:val=&quot;FFEA2B&quot;/&gt;&lt;/w:rPr&gt;&lt;m:t&gt;ressort&lt;/m:t&gt;&lt;/m:r&gt;&lt;m:r&gt;&lt;m:rPr&gt;&lt;m:sty m:val=&quot;p&quot;/&gt;&lt;/m:rPr&gt;&lt;w:rPr&gt;&lt;w:rFonts w:ascii=&quot;Cambria Math&quot; w:h-ansi=&quot;Cambria Math&quot;/&gt;&lt;wx:font wx:val=&quot;Cambria Math&quot;/&gt;&lt;/w:rPr&gt;&lt;m:t&gt;/&lt;/m:t&gt;&lt;/m:r&gt;&lt;m:r&gt;&lt;m:rPr&gt;&lt;m:sty m:val=&quot;p&quot;/&gt;&lt;/m:rPr&gt;&lt;w:rPr&gt;&lt;w:rFonts w:ascii=&quot;Cambria Math&quot; w:h-ansi=&quot;Cambria Math&quot;/&gt;&lt;wx:font wx:val=&quot;Cambria Math&quot;/&gt;&lt;w:color w:val=&quot;008000&quot;/&gt;&lt;/w:rPr&gt;&lt;m:t&gt;1&lt;/m:t&gt;&lt;/m:r&gt;&lt;/m:sub&gt;&lt;/m:sSub&gt;&lt;/m:e&gt;&lt;/m:acc&gt;&lt;m:d&gt;&lt;m:dPr&gt;&lt;m:begChr m:val=&quot;|&quot;/&gt;&lt;m:endChr m:val=&quot;&quot;/&gt;&lt;m:ctrlPr&gt;&lt;w:rPr&gt;&lt;w:rFonts w:ascii=&quot;Cambria Math&quot; w:h-ansi=&quot;Cambria Math&quot;/&gt;&lt;wx:font wx:val=&quot;Cambria Math&quot;/&gt;&lt;/w:rPr&gt;&lt;/m:ctrlPr&gt;&lt;/m:dPr&gt;&lt;m:e&gt;&lt;m:m&gt;&lt;m:mPr&gt;&lt;m:mcs&gt;&lt;m:mc&gt;&lt;m:mcPr&gt;&lt;m:count m:val=&quot;1&quot;/&gt;&lt;m:mcJc m:val=&quot;center&quot;/&gt;&lt;/m:mcPr&gt;&lt;/m:mc&gt;&lt;/m:mcs&gt;&lt;m:ctrlPr&gt;&lt;w:rPr&gt;&lt;w:rFonts w:ascii=&quot;Cambria Math&quot; w:h-ansi=&quot;Cambria Math&quot;/&gt;&lt;wx:font wx:val=&quot;Cambria Math&quot;/&gt;&lt;/w:rPr&gt;&lt;/m:ctrlPr&gt;&lt;/m:mPr&gt;&lt;m:mr&gt;&lt;m:e&gt;&lt;m:r&gt;&lt;m:rPr&gt;&lt;m:sty m:val=&quot;p&quot;/&gt;&lt;/m:rPr&gt;&lt;w:rPr&gt;&lt;w:rFonts w:ascii=&quot;Cambria Math&quot; w:h-ansi=&quot;Cambria Math&quot;/&gt;&lt;wx:font wx:val=&quot;Cambria Math&quot;/&gt;&lt;/w:rPr&gt;&lt;m:t&gt;-20020&lt;/m:t&gt;&lt;/m:r&gt;&lt;/m:e&gt;&lt;/m:mr&gt;&lt;m:mr&gt;&lt;m:e&gt;&lt;m:r&gt;&lt;m:rPr&gt;&lt;m:sty m:val=&quot;p&quot;/&gt;&lt;/m:rPr&gt;&lt;w:rPr&gt;&lt;w:rFonts w:ascii=&quot;Cambria Math&quot; w:h-ansi=&quot;Cambria Math&quot;/&gt;&lt;wx:font wx:val=&quot;Cambria Math&quot;/&gt;&lt;/w:rPr&gt;&lt;m:t&gt;0&lt;/m:t&gt;&lt;/m:r&gt;&lt;/m:e&gt;&lt;/m:mr&gt;&lt;m:mr&gt;&lt;m:e&gt;&lt;m:r&gt;&lt;m:rPr&gt;&lt;m:sty m:val=&quot;p&quot;/&gt;&lt;/m:rPr&gt;&lt;w:rPr&gt;&lt;w:rFonts w:ascii=&quot;Cambria Math&quot; w:h-ansi=&quot;Cambria Math&quot;/&gt;&lt;wx:font wx:val=&quot;Cambria Math&quot;/&gt;&lt;/w:rPr&gt;&lt;m:t&gt;0&lt;/m:t&gt;&lt;/m:r&gt;&lt;/m:e&gt;&lt;/m:mr&gt;&lt;/m:m&gt;&lt;/m:e&gt;&lt;/m:d&gt;&lt;/m:oMath&gt;&lt;/m:oMathPara&gt;&lt;/w:p&gt;&lt;w:sectPr wsp:rsidR=&quot;00000000&quot;&gt;&lt;w:pgSz w:w=&quot;12240&quot; w:h=&quot;15840&quot;/&gt;&lt;w:pgMar w:top=&quot;1417&quot; w:right=&quot;1417&quot; w:bottom=&quot;1417&quot; w:left=&quot;1417&quot; w:header=&quot;720&quot; w:footer=&quot;720&quot; w:gutter=&quot;0&quot;/&gt;&lt;w:cols w:space=&quot;720&quot;/&gt;&lt;/w:sectPr&gt;&lt;/w:body&gt;&lt;/w:wordDocument&gt;">
            <v:imagedata r:id="rId5" o:title="" chromakey="white"/>
          </v:shape>
        </w:pict>
      </w:r>
      <w:r w:rsidRPr="00E93108">
        <w:instrText xml:space="preserve"> </w:instrText>
      </w:r>
      <w:r w:rsidRPr="00E93108">
        <w:fldChar w:fldCharType="separate"/>
      </w:r>
      <w:r w:rsidRPr="00E93108">
        <w:pict>
          <v:shape id="_x0000_i1028" type="#_x0000_t75" style="width:84pt;height:31.5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200&quot;/&gt;&lt;w:defaultTabStop w:val=&quot;708&quot;/&gt;&lt;w:hyphenationZone w:val=&quot;425&quot;/&gt;&lt;w:drawingGridHorizontalSpacing w:val=&quot;28&quot;/&gt;&lt;w:drawingGridVerticalSpacing w:val=&quot;28&quot;/&gt;&lt;w:displayHorizontalDrawingGridEvery w:val=&quot;0&quot;/&gt;&lt;w:displayVerticalDrawingGridEvery w:val=&quot;0&quot;/&gt;&lt;w:punctuationKerning/&gt;&lt;w:characterSpacingControl w:val=&quot;DontCompress&quot;/&gt;&lt;w:allowPNG/&gt;&lt;w:doNotSaveWebPagesAsSingleFile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B73134&quot;/&gt;&lt;wsp:rsid wsp:val=&quot;0009176A&quot;/&gt;&lt;wsp:rsid wsp:val=&quot;000F4CA1&quot;/&gt;&lt;wsp:rsid wsp:val=&quot;001200CF&quot;/&gt;&lt;wsp:rsid wsp:val=&quot;00140429&quot;/&gt;&lt;wsp:rsid wsp:val=&quot;00166AC9&quot;/&gt;&lt;wsp:rsid wsp:val=&quot;001D39CF&quot;/&gt;&lt;wsp:rsid wsp:val=&quot;0024074C&quot;/&gt;&lt;wsp:rsid wsp:val=&quot;00285119&quot;/&gt;&lt;wsp:rsid wsp:val=&quot;002E5610&quot;/&gt;&lt;wsp:rsid wsp:val=&quot;003775C5&quot;/&gt;&lt;wsp:rsid wsp:val=&quot;003E45A3&quot;/&gt;&lt;wsp:rsid wsp:val=&quot;004E7CCB&quot;/&gt;&lt;wsp:rsid wsp:val=&quot;006F0775&quot;/&gt;&lt;wsp:rsid wsp:val=&quot;0073343F&quot;/&gt;&lt;wsp:rsid wsp:val=&quot;00822BE4&quot;/&gt;&lt;wsp:rsid wsp:val=&quot;0084523F&quot;/&gt;&lt;wsp:rsid wsp:val=&quot;00880E85&quot;/&gt;&lt;wsp:rsid wsp:val=&quot;008873AC&quot;/&gt;&lt;wsp:rsid wsp:val=&quot;009236AD&quot;/&gt;&lt;wsp:rsid wsp:val=&quot;009541E6&quot;/&gt;&lt;wsp:rsid wsp:val=&quot;00AD6155&quot;/&gt;&lt;wsp:rsid wsp:val=&quot;00B64375&quot;/&gt;&lt;wsp:rsid wsp:val=&quot;00B73134&quot;/&gt;&lt;wsp:rsid wsp:val=&quot;00B84B13&quot;/&gt;&lt;wsp:rsid wsp:val=&quot;00DA3779&quot;/&gt;&lt;wsp:rsid wsp:val=&quot;00DC2E51&quot;/&gt;&lt;wsp:rsid wsp:val=&quot;00DD518E&quot;/&gt;&lt;wsp:rsid wsp:val=&quot;00E1318F&quot;/&gt;&lt;wsp:rsid wsp:val=&quot;00E45411&quot;/&gt;&lt;wsp:rsid wsp:val=&quot;00E7026E&quot;/&gt;&lt;wsp:rsid wsp:val=&quot;00EB7F2C&quot;/&gt;&lt;wsp:rsid wsp:val=&quot;00F819AC&quot;/&gt;&lt;wsp:rsid wsp:val=&quot;00F96AF5&quot;/&gt;&lt;wsp:rsid wsp:val=&quot;00FF0CA0&quot;/&gt;&lt;/wsp:rsids&gt;&lt;/w:docPr&gt;&lt;w:body&gt;&lt;w:p wsp:rsidR=&quot;00000000&quot; wsp:rsidRDefault=&quot;004E7CCB&quot;&gt;&lt;m:oMathPara&gt;&lt;m:oMath&gt;&lt;m:acc&gt;&lt;m:accPr&gt;&lt;m:chr m:val=&quot;âƒ—&quot;/&gt;&lt;m:ctrlPr&gt;&lt;w:rPr&gt;&lt;w:rFonts w:ascii=&quot;Cambria Math&quot; w:h-ansi=&quot;Cambria Math&quot;/&gt;&lt;wx:font wx:val=&quot;Cambria Math&quot;/&gt;&lt;/w:rPr&gt;&lt;/m:ctrlPr&gt;&lt;/m:accPr&gt;&lt;m:e&gt;&lt;m:sSub&gt;&lt;m:sSubPr&gt;&lt;m:ctrlPr&gt;&lt;w:rPr&gt;&lt;w:rFonts w:ascii=&quot;Cambria Math&quot; w:h-ansi=&quot;Cambria Math&quot;/&gt;&lt;wx:font wx:val=&quot;Cambria Math&quot;/&gt;&lt;/w:rPr&gt;&lt;/m:ctrlPr&gt;&lt;/m:sSubPr&gt;&lt;m:e&gt;&lt;m:r&gt;&lt;m:rPr&gt;&lt;m:sty m:val=&quot;p&quot;/&gt;&lt;/m:rPr&gt;&lt;w:rPr&gt;&lt;w:rFonts w:ascii=&quot;Cambria Math&quot; w:h-ansi=&quot;Cambria Math&quot;/&gt;&lt;wx:font wx:val=&quot;Cambria Math&quot;/&gt;&lt;/w:rPr&gt;&lt;m:t&gt;A&lt;/m:t&gt;&lt;/m:r&gt;&lt;/m:e&gt;&lt;m:sub&gt;&lt;m:r&gt;&lt;m:rPr&gt;&lt;m:sty m:val=&quot;p&quot;/&gt;&lt;/m:rPr&gt;&lt;w:rPr&gt;&lt;w:rFonts w:ascii=&quot;Cambria Math&quot; w:h-ansi=&quot;Cambria Math&quot;/&gt;&lt;wx:font wx:val=&quot;Cambria Math&quot;/&gt;&lt;w:color w:val=&quot;FFEA2B&quot;/&gt;&lt;/w:rPr&gt;&lt;m:t&gt;ressort&lt;/m:t&gt;&lt;/m:r&gt;&lt;m:r&gt;&lt;m:rPr&gt;&lt;m:sty m:val=&quot;p&quot;/&gt;&lt;/m:rPr&gt;&lt;w:rPr&gt;&lt;w:rFonts w:ascii=&quot;Cambria Math&quot; w:h-ansi=&quot;Cambria Math&quot;/&gt;&lt;wx:font wx:val=&quot;Cambria Math&quot;/&gt;&lt;/w:rPr&gt;&lt;m:t&gt;/&lt;/m:t&gt;&lt;/m:r&gt;&lt;m:r&gt;&lt;m:rPr&gt;&lt;m:sty m:val=&quot;p&quot;/&gt;&lt;/m:rPr&gt;&lt;w:rPr&gt;&lt;w:rFonts w:ascii=&quot;Cambria Math&quot; w:h-ansi=&quot;Cambria Math&quot;/&gt;&lt;wx:font wx:val=&quot;Cambria Math&quot;/&gt;&lt;w:color w:val=&quot;008000&quot;/&gt;&lt;/w:rPr&gt;&lt;m:t&gt;1&lt;/m:t&gt;&lt;/m:r&gt;&lt;/m:sub&gt;&lt;/m:sSub&gt;&lt;/m:e&gt;&lt;/m:acc&gt;&lt;m:d&gt;&lt;m:dPr&gt;&lt;m:begChr m:val=&quot;|&quot;/&gt;&lt;m:endChr m:val=&quot;&quot;/&gt;&lt;m:ctrlPr&gt;&lt;w:rPr&gt;&lt;w:rFonts w:ascii=&quot;Cambria Math&quot; w:h-ansi=&quot;Cambria Math&quot;/&gt;&lt;wx:font wx:val=&quot;Cambria Math&quot;/&gt;&lt;/w:rPr&gt;&lt;/m:ctrlPr&gt;&lt;/m:dPr&gt;&lt;m:e&gt;&lt;m:m&gt;&lt;m:mPr&gt;&lt;m:mcs&gt;&lt;m:mc&gt;&lt;m:mcPr&gt;&lt;m:count m:val=&quot;1&quot;/&gt;&lt;m:mcJc m:val=&quot;center&quot;/&gt;&lt;/m:mcPr&gt;&lt;/m:mc&gt;&lt;/m:mcs&gt;&lt;m:ctrlPr&gt;&lt;w:rPr&gt;&lt;w:rFonts w:ascii=&quot;Cambria Math&quot; w:h-ansi=&quot;Cambria Math&quot;/&gt;&lt;wx:font wx:val=&quot;Cambria Math&quot;/&gt;&lt;/w:rPr&gt;&lt;/m:ctrlPr&gt;&lt;/m:mPr&gt;&lt;m:mr&gt;&lt;m:e&gt;&lt;m:r&gt;&lt;m:rPr&gt;&lt;m:sty m:val=&quot;p&quot;/&gt;&lt;/m:rPr&gt;&lt;w:rPr&gt;&lt;w:rFonts w:ascii=&quot;Cambria Math&quot; w:h-ansi=&quot;Cambria Math&quot;/&gt;&lt;wx:font wx:val=&quot;Cambria Math&quot;/&gt;&lt;/w:rPr&gt;&lt;m:t&gt;-20020&lt;/m:t&gt;&lt;/m:r&gt;&lt;/m:e&gt;&lt;/m:mr&gt;&lt;m:mr&gt;&lt;m:e&gt;&lt;m:r&gt;&lt;m:rPr&gt;&lt;m:sty m:val=&quot;p&quot;/&gt;&lt;/m:rPr&gt;&lt;w:rPr&gt;&lt;w:rFonts w:ascii=&quot;Cambria Math&quot; w:h-ansi=&quot;Cambria Math&quot;/&gt;&lt;wx:font wx:val=&quot;Cambria Math&quot;/&gt;&lt;/w:rPr&gt;&lt;m:t&gt;0&lt;/m:t&gt;&lt;/m:r&gt;&lt;/m:e&gt;&lt;/m:mr&gt;&lt;m:mr&gt;&lt;m:e&gt;&lt;m:r&gt;&lt;m:rPr&gt;&lt;m:sty m:val=&quot;p&quot;/&gt;&lt;/m:rPr&gt;&lt;w:rPr&gt;&lt;w:rFonts w:ascii=&quot;Cambria Math&quot; w:h-ansi=&quot;Cambria Math&quot;/&gt;&lt;wx:font wx:val=&quot;Cambria Math&quot;/&gt;&lt;/w:rPr&gt;&lt;m:t&gt;0&lt;/m:t&gt;&lt;/m:r&gt;&lt;/m:e&gt;&lt;/m:mr&gt;&lt;/m:m&gt;&lt;/m:e&gt;&lt;/m:d&gt;&lt;/m:oMath&gt;&lt;/m:oMathPara&gt;&lt;/w:p&gt;&lt;w:sectPr wsp:rsidR=&quot;00000000&quot;&gt;&lt;w:pgSz w:w=&quot;12240&quot; w:h=&quot;15840&quot;/&gt;&lt;w:pgMar w:top=&quot;1417&quot; w:right=&quot;1417&quot; w:bottom=&quot;1417&quot; w:left=&quot;1417&quot; w:header=&quot;720&quot; w:footer=&quot;720&quot; w:gutter=&quot;0&quot;/&gt;&lt;w:cols w:space=&quot;720&quot;/&gt;&lt;/w:sectPr&gt;&lt;/w:body&gt;&lt;/w:wordDocument&gt;">
            <v:imagedata r:id="rId5" o:title="" chromakey="white"/>
          </v:shape>
        </w:pict>
      </w:r>
      <w:r w:rsidRPr="00E93108">
        <w:fldChar w:fldCharType="end"/>
      </w:r>
      <w:r>
        <w:t xml:space="preserve">   </w:t>
      </w:r>
      <w:r w:rsidRPr="00E93108">
        <w:fldChar w:fldCharType="begin"/>
      </w:r>
      <w:r w:rsidRPr="00E93108">
        <w:instrText xml:space="preserve"> QUOTE </w:instrText>
      </w:r>
      <w:r w:rsidRPr="00E93108">
        <w:pict>
          <v:shape id="_x0000_i1029" type="#_x0000_t75" style="width:50.25pt;height:24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200&quot;/&gt;&lt;w:defaultTabStop w:val=&quot;708&quot;/&gt;&lt;w:hyphenationZone w:val=&quot;425&quot;/&gt;&lt;w:drawingGridHorizontalSpacing w:val=&quot;28&quot;/&gt;&lt;w:drawingGridVerticalSpacing w:val=&quot;28&quot;/&gt;&lt;w:displayHorizontalDrawingGridEvery w:val=&quot;0&quot;/&gt;&lt;w:displayVerticalDrawingGridEvery w:val=&quot;0&quot;/&gt;&lt;w:punctuationKerning/&gt;&lt;w:characterSpacingControl w:val=&quot;DontCompress&quot;/&gt;&lt;w:allowPNG/&gt;&lt;w:doNotSaveWebPagesAsSingleFile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B73134&quot;/&gt;&lt;wsp:rsid wsp:val=&quot;0009176A&quot;/&gt;&lt;wsp:rsid wsp:val=&quot;000F4CA1&quot;/&gt;&lt;wsp:rsid wsp:val=&quot;001200CF&quot;/&gt;&lt;wsp:rsid wsp:val=&quot;00140429&quot;/&gt;&lt;wsp:rsid wsp:val=&quot;00166AC9&quot;/&gt;&lt;wsp:rsid wsp:val=&quot;001D39CF&quot;/&gt;&lt;wsp:rsid wsp:val=&quot;0024074C&quot;/&gt;&lt;wsp:rsid wsp:val=&quot;00285119&quot;/&gt;&lt;wsp:rsid wsp:val=&quot;002E5610&quot;/&gt;&lt;wsp:rsid wsp:val=&quot;003775C5&quot;/&gt;&lt;wsp:rsid wsp:val=&quot;003E45A3&quot;/&gt;&lt;wsp:rsid wsp:val=&quot;006F0775&quot;/&gt;&lt;wsp:rsid wsp:val=&quot;0073343F&quot;/&gt;&lt;wsp:rsid wsp:val=&quot;00822BE4&quot;/&gt;&lt;wsp:rsid wsp:val=&quot;0084523F&quot;/&gt;&lt;wsp:rsid wsp:val=&quot;00880E85&quot;/&gt;&lt;wsp:rsid wsp:val=&quot;008873AC&quot;/&gt;&lt;wsp:rsid wsp:val=&quot;008E4C6C&quot;/&gt;&lt;wsp:rsid wsp:val=&quot;009236AD&quot;/&gt;&lt;wsp:rsid wsp:val=&quot;009541E6&quot;/&gt;&lt;wsp:rsid wsp:val=&quot;00AD6155&quot;/&gt;&lt;wsp:rsid wsp:val=&quot;00B64375&quot;/&gt;&lt;wsp:rsid wsp:val=&quot;00B73134&quot;/&gt;&lt;wsp:rsid wsp:val=&quot;00B84B13&quot;/&gt;&lt;wsp:rsid wsp:val=&quot;00DA3779&quot;/&gt;&lt;wsp:rsid wsp:val=&quot;00DC2E51&quot;/&gt;&lt;wsp:rsid wsp:val=&quot;00DD518E&quot;/&gt;&lt;wsp:rsid wsp:val=&quot;00E1318F&quot;/&gt;&lt;wsp:rsid wsp:val=&quot;00E45411&quot;/&gt;&lt;wsp:rsid wsp:val=&quot;00E7026E&quot;/&gt;&lt;wsp:rsid wsp:val=&quot;00E93108&quot;/&gt;&lt;wsp:rsid wsp:val=&quot;00EB7F2C&quot;/&gt;&lt;wsp:rsid wsp:val=&quot;00F819AC&quot;/&gt;&lt;wsp:rsid wsp:val=&quot;00F96AF5&quot;/&gt;&lt;wsp:rsid wsp:val=&quot;00FF0CA0&quot;/&gt;&lt;/wsp:rsids&gt;&lt;/w:docPr&gt;&lt;w:body&gt;&lt;w:p wsp:rsidR=&quot;00000000&quot; wsp:rsidRDefault=&quot;008E4C6C&quot;&gt;&lt;m:oMathPara&gt;&lt;m:oMath&gt;&lt;m:r&gt;&lt;w:rPr&gt;&lt;w:rFonts w:ascii=&quot;Cambria Math&quot; w:h-ansi=&quot;Cambria Math&quot;/&gt;&lt;wx:font wx:val=&quot;Cambria Math&quot;/&gt;&lt;w:i/&gt;&lt;/w:rPr&gt;&lt;m:t&gt;âˆ†&lt;/m:t&gt;&lt;/m:r&gt;&lt;m:acc&gt;&lt;m:accPr&gt;&lt;m:chr m:val=&quot;âƒ—&quot;/&gt;&lt;m:ctrlPr&gt;&lt;w:rPr&gt;&lt;w:rFonts w:ascii=&quot;Cambria Math&quot; w:h-ansi=&quot;Cambria Math&quot;/&gt;&lt;wx:font wx:val=&quot;Cambria Math&quot;/&gt;&lt;/w:rPr&gt;&lt;/m:ctrlPr&gt;&lt;/m:accPr&gt;&lt;m:e&gt;&lt;m:sSub&gt;&lt;m:sSubPr&gt;&lt;m:ctrlPr&gt;&lt;w:rPr&gt;&lt;w:rFonts w:ascii=&quot;Cambria Math&quot; w:h-ansi=&quot;Cambria Math&quot;/&gt;&lt;wx:font wx:val=&quot;Cambria Math&quot;/&gt;&lt;/w:rPr&gt;&lt;/m:ctrlPr&gt;&lt;/m:sSubPr&gt;&lt;m:e&gt;&lt;m:r&gt;&lt;m:rPr&gt;&lt;m:sty m:val=&quot;p&quot;/&gt;&lt;/m:rPr&gt;&lt;w:rPr&gt;&lt;w:rFonts w:ascii=&quot;Cambria Math&quot; w:h-ansi=&quot;Cambria Math&quot;/&gt;&lt;wx:font wx:val=&quot;Cambria Math&quot;/&gt;&lt;/w:rPr&gt;&lt;m:t&gt;E&lt;/m:t&gt;&lt;/m:r&gt;&lt;/m:e&gt;&lt;m:sub&gt;&lt;m:r&gt;&lt;m:rPr&gt;&lt;m:sty m:val=&quot;p&quot;/&gt;&lt;/m:rPr&gt;&lt;w:rPr&gt;&lt;w:rFonts w:ascii=&quot;Cambria Math&quot; w:h-ansi=&quot;Cambria Math&quot;/&gt;&lt;wx:font wx:val=&quot;Cambria Math&quot;/&gt;&lt;w:color w:val=&quot;FF6600&quot;/&gt;&lt;/w:rPr&gt;&lt;m:t&gt;rail&lt;/m:t&gt;&lt;/m:r&gt;&lt;m:r&gt;&lt;m:rPr&gt;&lt;m:sty m:val=&quot;p&quot;/&gt;&lt;/m:rPr&gt;&lt;w:rPr&gt;&lt;w:rFonts w:ascii=&quot;Cambria Math&quot; w:h-ansi=&quot;Cambria Math&quot;/&gt;&lt;wx:font wx:val=&quot;Cambria Math&quot;/&gt;&lt;/w:rPr&gt;&lt;m:t&gt;/&lt;/m:t&gt;&lt;/m:r&gt;&lt;m:r&gt;&lt;m:rPr&gt;&lt;m:sty m:val=&quot;p&quot;/&gt;&lt;/m:rPr&gt;&lt;w:rPr&gt;&lt;w:rFonts w:ascii=&quot;Cambria Math&quot; w:h-ansi=&quot;Cambria Math&quot;/&gt;&lt;wx:font wx:val=&quot;Cambria Math&quot;/&gt;&lt;w:color w:val=&quot;0000FF&quot;/&gt;&lt;/w:rPr&gt;&lt;m:t&gt;2&lt;/m:t&gt;&lt;/m:r&gt;&lt;/m:sub&gt;&lt;/m:sSub&gt;&lt;/m:e&gt;&lt;/m:acc&gt;&lt;m:r&gt;&lt;w:rPr&gt;&lt;w:rFonts w:ascii=&quot;Cambria Math&quot; w:h-ansi=&quot;Cambria Math&quot;/&gt;&lt;wx:font wx:val=&quot;Cambria Math&quot;/&gt;&lt;w:i/&gt;&lt;/w:rPr&gt;&lt;m:t&gt;=&lt;/m:t&gt;&lt;/m:r&gt;&lt;m:acc&gt;&lt;m:accPr&gt;&lt;m:chr m:val=&quot;âƒ—&quot;/&gt;&lt;m:ctrlPr&gt;&lt;w:rPr&gt;&lt;w:rFonts w:ascii=&quot;Cambria Math&quot; w:h-ansi=&quot;Cambria Math&quot;/&gt;&lt;wx:font wx:val=&quot;Cambria Math&quot;/&gt;&lt;w:i/&gt;&lt;/w:rPr&gt;&lt;/m:ctrlPr&gt;&lt;/m:accPr&gt;&lt;m:e&gt;&lt;m:r&gt;&lt;w:rPr&gt;&lt;w:rFonts w:ascii=&quot;Cambria Math&quot; w:h-ansi=&quot;Cambria Math&quot;/&gt;&lt;wx:font wx:val=&quot;Cambria Math&quot;/&gt;&lt;w:i/&gt;&lt;/w:rPr&gt;&lt;m:t&gt;y&lt;/m:t&gt;&lt;/m:r&gt;&lt;/m:e&gt;&lt;/m:acc&gt;&lt;/m:oMath&gt;&lt;/m:oMathPara&gt;&lt;/w:p&gt;&lt;w:sectPr wsp:rsidR=&quot;00000000&quot;&gt;&lt;w:pgSz w:w=&quot;12240&quot; w:h=&quot;15840&quot;/&gt;&lt;w:pgMar w:top=&quot;1417&quot; w:right=&quot;1417&quot; w:bottom=&quot;1417&quot; w:left=&quot;1417&quot; w:header=&quot;720&quot; w:footer=&quot;720&quot; w:gutter=&quot;0&quot;/&gt;&lt;w:cols w:space=&quot;720&quot;/&gt;&lt;/w:sectPr&gt;&lt;/w:body&gt;&lt;/w:wordDocument&gt;">
            <v:imagedata r:id="rId6" o:title="" chromakey="white"/>
          </v:shape>
        </w:pict>
      </w:r>
      <w:r w:rsidRPr="00E93108">
        <w:instrText xml:space="preserve"> </w:instrText>
      </w:r>
      <w:r w:rsidRPr="00E93108">
        <w:fldChar w:fldCharType="separate"/>
      </w:r>
      <w:r w:rsidRPr="00E93108">
        <w:pict>
          <v:shape id="_x0000_i1030" type="#_x0000_t75" style="width:50.25pt;height:24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200&quot;/&gt;&lt;w:defaultTabStop w:val=&quot;708&quot;/&gt;&lt;w:hyphenationZone w:val=&quot;425&quot;/&gt;&lt;w:drawingGridHorizontalSpacing w:val=&quot;28&quot;/&gt;&lt;w:drawingGridVerticalSpacing w:val=&quot;28&quot;/&gt;&lt;w:displayHorizontalDrawingGridEvery w:val=&quot;0&quot;/&gt;&lt;w:displayVerticalDrawingGridEvery w:val=&quot;0&quot;/&gt;&lt;w:punctuationKerning/&gt;&lt;w:characterSpacingControl w:val=&quot;DontCompress&quot;/&gt;&lt;w:allowPNG/&gt;&lt;w:doNotSaveWebPagesAsSingleFile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B73134&quot;/&gt;&lt;wsp:rsid wsp:val=&quot;0009176A&quot;/&gt;&lt;wsp:rsid wsp:val=&quot;000F4CA1&quot;/&gt;&lt;wsp:rsid wsp:val=&quot;001200CF&quot;/&gt;&lt;wsp:rsid wsp:val=&quot;00140429&quot;/&gt;&lt;wsp:rsid wsp:val=&quot;00166AC9&quot;/&gt;&lt;wsp:rsid wsp:val=&quot;001D39CF&quot;/&gt;&lt;wsp:rsid wsp:val=&quot;0024074C&quot;/&gt;&lt;wsp:rsid wsp:val=&quot;00285119&quot;/&gt;&lt;wsp:rsid wsp:val=&quot;002E5610&quot;/&gt;&lt;wsp:rsid wsp:val=&quot;003775C5&quot;/&gt;&lt;wsp:rsid wsp:val=&quot;003E45A3&quot;/&gt;&lt;wsp:rsid wsp:val=&quot;006F0775&quot;/&gt;&lt;wsp:rsid wsp:val=&quot;0073343F&quot;/&gt;&lt;wsp:rsid wsp:val=&quot;00822BE4&quot;/&gt;&lt;wsp:rsid wsp:val=&quot;0084523F&quot;/&gt;&lt;wsp:rsid wsp:val=&quot;00880E85&quot;/&gt;&lt;wsp:rsid wsp:val=&quot;008873AC&quot;/&gt;&lt;wsp:rsid wsp:val=&quot;008E4C6C&quot;/&gt;&lt;wsp:rsid wsp:val=&quot;009236AD&quot;/&gt;&lt;wsp:rsid wsp:val=&quot;009541E6&quot;/&gt;&lt;wsp:rsid wsp:val=&quot;00AD6155&quot;/&gt;&lt;wsp:rsid wsp:val=&quot;00B64375&quot;/&gt;&lt;wsp:rsid wsp:val=&quot;00B73134&quot;/&gt;&lt;wsp:rsid wsp:val=&quot;00B84B13&quot;/&gt;&lt;wsp:rsid wsp:val=&quot;00DA3779&quot;/&gt;&lt;wsp:rsid wsp:val=&quot;00DC2E51&quot;/&gt;&lt;wsp:rsid wsp:val=&quot;00DD518E&quot;/&gt;&lt;wsp:rsid wsp:val=&quot;00E1318F&quot;/&gt;&lt;wsp:rsid wsp:val=&quot;00E45411&quot;/&gt;&lt;wsp:rsid wsp:val=&quot;00E7026E&quot;/&gt;&lt;wsp:rsid wsp:val=&quot;00E93108&quot;/&gt;&lt;wsp:rsid wsp:val=&quot;00EB7F2C&quot;/&gt;&lt;wsp:rsid wsp:val=&quot;00F819AC&quot;/&gt;&lt;wsp:rsid wsp:val=&quot;00F96AF5&quot;/&gt;&lt;wsp:rsid wsp:val=&quot;00FF0CA0&quot;/&gt;&lt;/wsp:rsids&gt;&lt;/w:docPr&gt;&lt;w:body&gt;&lt;w:p wsp:rsidR=&quot;00000000&quot; wsp:rsidRDefault=&quot;008E4C6C&quot;&gt;&lt;m:oMathPara&gt;&lt;m:oMath&gt;&lt;m:r&gt;&lt;w:rPr&gt;&lt;w:rFonts w:ascii=&quot;Cambria Math&quot; w:h-ansi=&quot;Cambria Math&quot;/&gt;&lt;wx:font wx:val=&quot;Cambria Math&quot;/&gt;&lt;w:i/&gt;&lt;/w:rPr&gt;&lt;m:t&gt;âˆ†&lt;/m:t&gt;&lt;/m:r&gt;&lt;m:acc&gt;&lt;m:accPr&gt;&lt;m:chr m:val=&quot;âƒ—&quot;/&gt;&lt;m:ctrlPr&gt;&lt;w:rPr&gt;&lt;w:rFonts w:ascii=&quot;Cambria Math&quot; w:h-ansi=&quot;Cambria Math&quot;/&gt;&lt;wx:font wx:val=&quot;Cambria Math&quot;/&gt;&lt;/w:rPr&gt;&lt;/m:ctrlPr&gt;&lt;/m:accPr&gt;&lt;m:e&gt;&lt;m:sSub&gt;&lt;m:sSubPr&gt;&lt;m:ctrlPr&gt;&lt;w:rPr&gt;&lt;w:rFonts w:ascii=&quot;Cambria Math&quot; w:h-ansi=&quot;Cambria Math&quot;/&gt;&lt;wx:font wx:val=&quot;Cambria Math&quot;/&gt;&lt;/w:rPr&gt;&lt;/m:ctrlPr&gt;&lt;/m:sSubPr&gt;&lt;m:e&gt;&lt;m:r&gt;&lt;m:rPr&gt;&lt;m:sty m:val=&quot;p&quot;/&gt;&lt;/m:rPr&gt;&lt;w:rPr&gt;&lt;w:rFonts w:ascii=&quot;Cambria Math&quot; w:h-ansi=&quot;Cambria Math&quot;/&gt;&lt;wx:font wx:val=&quot;Cambria Math&quot;/&gt;&lt;/w:rPr&gt;&lt;m:t&gt;E&lt;/m:t&gt;&lt;/m:r&gt;&lt;/m:e&gt;&lt;m:sub&gt;&lt;m:r&gt;&lt;m:rPr&gt;&lt;m:sty m:val=&quot;p&quot;/&gt;&lt;/m:rPr&gt;&lt;w:rPr&gt;&lt;w:rFonts w:ascii=&quot;Cambria Math&quot; w:h-ansi=&quot;Cambria Math&quot;/&gt;&lt;wx:font wx:val=&quot;Cambria Math&quot;/&gt;&lt;w:color w:val=&quot;FF6600&quot;/&gt;&lt;/w:rPr&gt;&lt;m:t&gt;rail&lt;/m:t&gt;&lt;/m:r&gt;&lt;m:r&gt;&lt;m:rPr&gt;&lt;m:sty m:val=&quot;p&quot;/&gt;&lt;/m:rPr&gt;&lt;w:rPr&gt;&lt;w:rFonts w:ascii=&quot;Cambria Math&quot; w:h-ansi=&quot;Cambria Math&quot;/&gt;&lt;wx:font wx:val=&quot;Cambria Math&quot;/&gt;&lt;/w:rPr&gt;&lt;m:t&gt;/&lt;/m:t&gt;&lt;/m:r&gt;&lt;m:r&gt;&lt;m:rPr&gt;&lt;m:sty m:val=&quot;p&quot;/&gt;&lt;/m:rPr&gt;&lt;w:rPr&gt;&lt;w:rFonts w:ascii=&quot;Cambria Math&quot; w:h-ansi=&quot;Cambria Math&quot;/&gt;&lt;wx:font wx:val=&quot;Cambria Math&quot;/&gt;&lt;w:color w:val=&quot;0000FF&quot;/&gt;&lt;/w:rPr&gt;&lt;m:t&gt;2&lt;/m:t&gt;&lt;/m:r&gt;&lt;/m:sub&gt;&lt;/m:sSub&gt;&lt;/m:e&gt;&lt;/m:acc&gt;&lt;m:r&gt;&lt;w:rPr&gt;&lt;w:rFonts w:ascii=&quot;Cambria Math&quot; w:h-ansi=&quot;Cambria Math&quot;/&gt;&lt;wx:font wx:val=&quot;Cambria Math&quot;/&gt;&lt;w:i/&gt;&lt;/w:rPr&gt;&lt;m:t&gt;=&lt;/m:t&gt;&lt;/m:r&gt;&lt;m:acc&gt;&lt;m:accPr&gt;&lt;m:chr m:val=&quot;âƒ—&quot;/&gt;&lt;m:ctrlPr&gt;&lt;w:rPr&gt;&lt;w:rFonts w:ascii=&quot;Cambria Math&quot; w:h-ansi=&quot;Cambria Math&quot;/&gt;&lt;wx:font wx:val=&quot;Cambria Math&quot;/&gt;&lt;w:i/&gt;&lt;/w:rPr&gt;&lt;/m:ctrlPr&gt;&lt;/m:accPr&gt;&lt;m:e&gt;&lt;m:r&gt;&lt;w:rPr&gt;&lt;w:rFonts w:ascii=&quot;Cambria Math&quot; w:h-ansi=&quot;Cambria Math&quot;/&gt;&lt;wx:font wx:val=&quot;Cambria Math&quot;/&gt;&lt;w:i/&gt;&lt;/w:rPr&gt;&lt;m:t&gt;y&lt;/m:t&gt;&lt;/m:r&gt;&lt;/m:e&gt;&lt;/m:acc&gt;&lt;/m:oMath&gt;&lt;/m:oMathPara&gt;&lt;/w:p&gt;&lt;w:sectPr wsp:rsidR=&quot;00000000&quot;&gt;&lt;w:pgSz w:w=&quot;12240&quot; w:h=&quot;15840&quot;/&gt;&lt;w:pgMar w:top=&quot;1417&quot; w:right=&quot;1417&quot; w:bottom=&quot;1417&quot; w:left=&quot;1417&quot; w:header=&quot;720&quot; w:footer=&quot;720&quot; w:gutter=&quot;0&quot;/&gt;&lt;w:cols w:space=&quot;720&quot;/&gt;&lt;/w:sectPr&gt;&lt;/w:body&gt;&lt;/w:wordDocument&gt;">
            <v:imagedata r:id="rId6" o:title="" chromakey="white"/>
          </v:shape>
        </w:pict>
      </w:r>
      <w:r w:rsidRPr="00E93108">
        <w:fldChar w:fldCharType="end"/>
      </w:r>
      <w:r>
        <w:t xml:space="preserve">   </w:t>
      </w:r>
      <w:r w:rsidRPr="00E93108">
        <w:fldChar w:fldCharType="begin"/>
      </w:r>
      <w:r w:rsidRPr="00E93108">
        <w:instrText xml:space="preserve"> QUOTE </w:instrText>
      </w:r>
      <w:r w:rsidRPr="00E93108">
        <w:pict>
          <v:shape id="_x0000_i1031" type="#_x0000_t75" style="width:54.75pt;height:30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200&quot;/&gt;&lt;w:defaultTabStop w:val=&quot;708&quot;/&gt;&lt;w:hyphenationZone w:val=&quot;425&quot;/&gt;&lt;w:drawingGridHorizontalSpacing w:val=&quot;28&quot;/&gt;&lt;w:drawingGridVerticalSpacing w:val=&quot;28&quot;/&gt;&lt;w:displayHorizontalDrawingGridEvery w:val=&quot;0&quot;/&gt;&lt;w:displayVerticalDrawingGridEvery w:val=&quot;0&quot;/&gt;&lt;w:punctuationKerning/&gt;&lt;w:characterSpacingControl w:val=&quot;DontCompress&quot;/&gt;&lt;w:allowPNG/&gt;&lt;w:doNotSaveWebPagesAsSingleFile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B73134&quot;/&gt;&lt;wsp:rsid wsp:val=&quot;00027172&quot;/&gt;&lt;wsp:rsid wsp:val=&quot;0009176A&quot;/&gt;&lt;wsp:rsid wsp:val=&quot;000F4CA1&quot;/&gt;&lt;wsp:rsid wsp:val=&quot;001200CF&quot;/&gt;&lt;wsp:rsid wsp:val=&quot;00140429&quot;/&gt;&lt;wsp:rsid wsp:val=&quot;00166AC9&quot;/&gt;&lt;wsp:rsid wsp:val=&quot;001D39CF&quot;/&gt;&lt;wsp:rsid wsp:val=&quot;0024074C&quot;/&gt;&lt;wsp:rsid wsp:val=&quot;00285119&quot;/&gt;&lt;wsp:rsid wsp:val=&quot;002E5610&quot;/&gt;&lt;wsp:rsid wsp:val=&quot;003775C5&quot;/&gt;&lt;wsp:rsid wsp:val=&quot;003E45A3&quot;/&gt;&lt;wsp:rsid wsp:val=&quot;006F0775&quot;/&gt;&lt;wsp:rsid wsp:val=&quot;0073343F&quot;/&gt;&lt;wsp:rsid wsp:val=&quot;00822BE4&quot;/&gt;&lt;wsp:rsid wsp:val=&quot;0084523F&quot;/&gt;&lt;wsp:rsid wsp:val=&quot;00880E85&quot;/&gt;&lt;wsp:rsid wsp:val=&quot;008873AC&quot;/&gt;&lt;wsp:rsid wsp:val=&quot;009236AD&quot;/&gt;&lt;wsp:rsid wsp:val=&quot;009541E6&quot;/&gt;&lt;wsp:rsid wsp:val=&quot;00AD6155&quot;/&gt;&lt;wsp:rsid wsp:val=&quot;00B64375&quot;/&gt;&lt;wsp:rsid wsp:val=&quot;00B73134&quot;/&gt;&lt;wsp:rsid wsp:val=&quot;00B84B13&quot;/&gt;&lt;wsp:rsid wsp:val=&quot;00DA3779&quot;/&gt;&lt;wsp:rsid wsp:val=&quot;00DC2E51&quot;/&gt;&lt;wsp:rsid wsp:val=&quot;00DD518E&quot;/&gt;&lt;wsp:rsid wsp:val=&quot;00E1318F&quot;/&gt;&lt;wsp:rsid wsp:val=&quot;00E45411&quot;/&gt;&lt;wsp:rsid wsp:val=&quot;00E7026E&quot;/&gt;&lt;wsp:rsid wsp:val=&quot;00E93108&quot;/&gt;&lt;wsp:rsid wsp:val=&quot;00EB7F2C&quot;/&gt;&lt;wsp:rsid wsp:val=&quot;00F819AC&quot;/&gt;&lt;wsp:rsid wsp:val=&quot;00F96AF5&quot;/&gt;&lt;wsp:rsid wsp:val=&quot;00FF0CA0&quot;/&gt;&lt;/wsp:rsids&gt;&lt;/w:docPr&gt;&lt;w:body&gt;&lt;w:p wsp:rsidR=&quot;00000000&quot; wsp:rsidRDefault=&quot;00027172&quot;&gt;&lt;m:oMathPara&gt;&lt;m:oMath&gt;&lt;m:nary&gt;&lt;m:naryPr&gt;&lt;m:chr m:val=&quot;âˆ‘&quot;/&gt;&lt;m:limLoc m:val=&quot;undOvr&quot;/&gt;&lt;m:subHide m:val=&quot;on&quot;/&gt;&lt;m:supHide m:val=&quot;on&quot;/&gt;&lt;m:ctrlPr&gt;&lt;w:rPr&gt;&lt;w:rFonts w:ascii=&quot;Cambria Math&quot; w:h-ansi=&quot;Cambria Math&quot;/&gt;&lt;wx:font wx:val=&quot;Cambria Math&quot;/&gt;&lt;w:i/&gt;&lt;/w:rPr&gt;&lt;/m:ctrlPr&gt;&lt;/m:naryPr&gt;&lt;m:sub/&gt;&lt;m:sup/&gt;&lt;m:e&gt;&lt;m:acc&gt;&lt;m:accPr&gt;&lt;m:chr m:val=&quot;âƒ—&quot;/&gt;&lt;m:ctrlPr&gt;&lt;w:rPr&gt;&lt;w:rFonts w:ascii=&quot;Cambria Math&quot; w:h-ansi=&quot;Cambria Math&quot;/&gt;&lt;wx:font wx:val=&quot;Cambria Math&quot;/&gt;&lt;/w:rPr&gt;&lt;/m:ctrlPr&gt;&lt;/m:accPr&gt;&lt;m:e&gt;&lt;m:sSub&gt;&lt;m:sSubPr&gt;&lt;m:ctrlPr&gt;&lt;w:rPr&gt;&lt;w:rFonts w:ascii=&quot;Cambria Math&quot; w:h-ansi=&quot;Cambria Math&quot;/&gt;&lt;wx:font wx:val=&quot;Cambria Math&quot;/&gt;&lt;/w:rPr&gt;&lt;/m:ctrlPr&gt;&lt;/m:sSubPr&gt;&lt;m:e&gt;&lt;m:r&gt;&lt;m:rPr&gt;&lt;m:sty m:val=&quot;p&quot;/&gt;&lt;/m:rPr&gt;&lt;w:rPr&gt;&lt;w:rFonts w:ascii=&quot;Cambria Math&quot; w:h-ansi=&quot;Cambria Math&quot;/&gt;&lt;wx:font wx:val=&quot;Cambria Math&quot;/&gt;&lt;/w:rPr&gt;&lt;m:t&gt;F&lt;/m:t&gt;&lt;/m:r&gt;&lt;/m:e&gt;&lt;m:sub&gt;&lt;m:r&gt;&lt;m:rPr&gt;&lt;m:sty m:val=&quot;p&quot;/&gt;&lt;/m:rPr&gt;&lt;w:rPr&gt;&lt;w:rFonts w:ascii=&quot;Cambria Math&quot; w:h-ansi=&quot;Cambria Math&quot;/&gt;&lt;wx:font wx:val=&quot;Cambria Math&quot;/&gt;&lt;/w:rPr&gt;&lt;m:t&gt;ext/S&lt;/m:t&gt;&lt;/m:r&gt;&lt;/m:sub&gt;&lt;/m:sSub&gt;&lt;/m:e&gt;&lt;/m:acc&gt;&lt;/m:e&gt;&lt;/m:nary&gt;&lt;m:r&gt;&lt;w:rPr&gt;&lt;w:rFonts w:ascii=&quot;Cambria Math&quot; w:h-ansi=&quot;Cambria Math&quot;/&gt;&lt;wx:font wx:val=&quot;Cambria Math&quot;/&gt;&lt;w:i/&gt;&lt;/w:rPr&gt;&lt;m:t&gt;=&lt;/m:t&gt;&lt;/m:r&gt;&lt;m:acc&gt;&lt;m:accPr&gt;&lt;m:chr m:val=&quot;âƒ—&quot;/&gt;&lt;m:ctrlPr&gt;&lt;w:rPr&gt;&lt;w:rFonts w:ascii=&quot;Cambria Math&quot; w:h-ansi=&quot;Cambria Math&quot;/&gt;&lt;wx:font wx:val=&quot;Cambria Math&quot;/&gt;&lt;w:i/&gt;&lt;/w:rPr&gt;&lt;/m:ctrlPr&gt;&lt;/m:accPr&gt;&lt;m:e&gt;&lt;m:r&gt;&lt;w:rPr&gt;&lt;w:rFonts w:ascii=&quot;Cambria Math&quot; w:h-ansi=&quot;Cambria Math&quot;/&gt;&lt;wx:font wx:val=&quot;Cambria Math&quot;/&gt;&lt;w:i/&gt;&lt;/w:rPr&gt;&lt;m:t&gt;0&lt;/m:t&gt;&lt;/m:r&gt;&lt;/m:e&gt;&lt;/m:acc&gt;&lt;/m:oMath&gt;&lt;/m:oMathPara&gt;&lt;/w:p&gt;&lt;w:sectPr wsp:rsidR=&quot;00000000&quot;&gt;&lt;w:pgSz w:w=&quot;12240&quot; w:h=&quot;15840&quot;/&gt;&lt;w:pgMar w:top=&quot;1417&quot; w:right=&quot;1417&quot; w:bottom=&quot;1417&quot; w:left=&quot;1417&quot; w:header=&quot;720&quot; w:footer=&quot;720&quot; w:gutter=&quot;0&quot;/&gt;&lt;w:cols w:space=&quot;720&quot;/&gt;&lt;/w:sectPr&gt;&lt;/w:body&gt;&lt;/w:wordDocument&gt;">
            <v:imagedata r:id="rId7" o:title="" chromakey="white"/>
          </v:shape>
        </w:pict>
      </w:r>
      <w:r w:rsidRPr="00E93108">
        <w:instrText xml:space="preserve"> </w:instrText>
      </w:r>
      <w:r w:rsidRPr="00E93108">
        <w:fldChar w:fldCharType="separate"/>
      </w:r>
      <w:r w:rsidRPr="00E93108">
        <w:pict>
          <v:shape id="_x0000_i1032" type="#_x0000_t75" style="width:54.75pt;height:30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200&quot;/&gt;&lt;w:defaultTabStop w:val=&quot;708&quot;/&gt;&lt;w:hyphenationZone w:val=&quot;425&quot;/&gt;&lt;w:drawingGridHorizontalSpacing w:val=&quot;28&quot;/&gt;&lt;w:drawingGridVerticalSpacing w:val=&quot;28&quot;/&gt;&lt;w:displayHorizontalDrawingGridEvery w:val=&quot;0&quot;/&gt;&lt;w:displayVerticalDrawingGridEvery w:val=&quot;0&quot;/&gt;&lt;w:punctuationKerning/&gt;&lt;w:characterSpacingControl w:val=&quot;DontCompress&quot;/&gt;&lt;w:allowPNG/&gt;&lt;w:doNotSaveWebPagesAsSingleFile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B73134&quot;/&gt;&lt;wsp:rsid wsp:val=&quot;00027172&quot;/&gt;&lt;wsp:rsid wsp:val=&quot;0009176A&quot;/&gt;&lt;wsp:rsid wsp:val=&quot;000F4CA1&quot;/&gt;&lt;wsp:rsid wsp:val=&quot;001200CF&quot;/&gt;&lt;wsp:rsid wsp:val=&quot;00140429&quot;/&gt;&lt;wsp:rsid wsp:val=&quot;00166AC9&quot;/&gt;&lt;wsp:rsid wsp:val=&quot;001D39CF&quot;/&gt;&lt;wsp:rsid wsp:val=&quot;0024074C&quot;/&gt;&lt;wsp:rsid wsp:val=&quot;00285119&quot;/&gt;&lt;wsp:rsid wsp:val=&quot;002E5610&quot;/&gt;&lt;wsp:rsid wsp:val=&quot;003775C5&quot;/&gt;&lt;wsp:rsid wsp:val=&quot;003E45A3&quot;/&gt;&lt;wsp:rsid wsp:val=&quot;006F0775&quot;/&gt;&lt;wsp:rsid wsp:val=&quot;0073343F&quot;/&gt;&lt;wsp:rsid wsp:val=&quot;00822BE4&quot;/&gt;&lt;wsp:rsid wsp:val=&quot;0084523F&quot;/&gt;&lt;wsp:rsid wsp:val=&quot;00880E85&quot;/&gt;&lt;wsp:rsid wsp:val=&quot;008873AC&quot;/&gt;&lt;wsp:rsid wsp:val=&quot;009236AD&quot;/&gt;&lt;wsp:rsid wsp:val=&quot;009541E6&quot;/&gt;&lt;wsp:rsid wsp:val=&quot;00AD6155&quot;/&gt;&lt;wsp:rsid wsp:val=&quot;00B64375&quot;/&gt;&lt;wsp:rsid wsp:val=&quot;00B73134&quot;/&gt;&lt;wsp:rsid wsp:val=&quot;00B84B13&quot;/&gt;&lt;wsp:rsid wsp:val=&quot;00DA3779&quot;/&gt;&lt;wsp:rsid wsp:val=&quot;00DC2E51&quot;/&gt;&lt;wsp:rsid wsp:val=&quot;00DD518E&quot;/&gt;&lt;wsp:rsid wsp:val=&quot;00E1318F&quot;/&gt;&lt;wsp:rsid wsp:val=&quot;00E45411&quot;/&gt;&lt;wsp:rsid wsp:val=&quot;00E7026E&quot;/&gt;&lt;wsp:rsid wsp:val=&quot;00E93108&quot;/&gt;&lt;wsp:rsid wsp:val=&quot;00EB7F2C&quot;/&gt;&lt;wsp:rsid wsp:val=&quot;00F819AC&quot;/&gt;&lt;wsp:rsid wsp:val=&quot;00F96AF5&quot;/&gt;&lt;wsp:rsid wsp:val=&quot;00FF0CA0&quot;/&gt;&lt;/wsp:rsids&gt;&lt;/w:docPr&gt;&lt;w:body&gt;&lt;w:p wsp:rsidR=&quot;00000000&quot; wsp:rsidRDefault=&quot;00027172&quot;&gt;&lt;m:oMathPara&gt;&lt;m:oMath&gt;&lt;m:nary&gt;&lt;m:naryPr&gt;&lt;m:chr m:val=&quot;âˆ‘&quot;/&gt;&lt;m:limLoc m:val=&quot;undOvr&quot;/&gt;&lt;m:subHide m:val=&quot;on&quot;/&gt;&lt;m:supHide m:val=&quot;on&quot;/&gt;&lt;m:ctrlPr&gt;&lt;w:rPr&gt;&lt;w:rFonts w:ascii=&quot;Cambria Math&quot; w:h-ansi=&quot;Cambria Math&quot;/&gt;&lt;wx:font wx:val=&quot;Cambria Math&quot;/&gt;&lt;w:i/&gt;&lt;/w:rPr&gt;&lt;/m:ctrlPr&gt;&lt;/m:naryPr&gt;&lt;m:sub/&gt;&lt;m:sup/&gt;&lt;m:e&gt;&lt;m:acc&gt;&lt;m:accPr&gt;&lt;m:chr m:val=&quot;âƒ—&quot;/&gt;&lt;m:ctrlPr&gt;&lt;w:rPr&gt;&lt;w:rFonts w:ascii=&quot;Cambria Math&quot; w:h-ansi=&quot;Cambria Math&quot;/&gt;&lt;wx:font wx:val=&quot;Cambria Math&quot;/&gt;&lt;/w:rPr&gt;&lt;/m:ctrlPr&gt;&lt;/m:accPr&gt;&lt;m:e&gt;&lt;m:sSub&gt;&lt;m:sSubPr&gt;&lt;m:ctrlPr&gt;&lt;w:rPr&gt;&lt;w:rFonts w:ascii=&quot;Cambria Math&quot; w:h-ansi=&quot;Cambria Math&quot;/&gt;&lt;wx:font wx:val=&quot;Cambria Math&quot;/&gt;&lt;/w:rPr&gt;&lt;/m:ctrlPr&gt;&lt;/m:sSubPr&gt;&lt;m:e&gt;&lt;m:r&gt;&lt;m:rPr&gt;&lt;m:sty m:val=&quot;p&quot;/&gt;&lt;/m:rPr&gt;&lt;w:rPr&gt;&lt;w:rFonts w:ascii=&quot;Cambria Math&quot; w:h-ansi=&quot;Cambria Math&quot;/&gt;&lt;wx:font wx:val=&quot;Cambria Math&quot;/&gt;&lt;/w:rPr&gt;&lt;m:t&gt;F&lt;/m:t&gt;&lt;/m:r&gt;&lt;/m:e&gt;&lt;m:sub&gt;&lt;m:r&gt;&lt;m:rPr&gt;&lt;m:sty m:val=&quot;p&quot;/&gt;&lt;/m:rPr&gt;&lt;w:rPr&gt;&lt;w:rFonts w:ascii=&quot;Cambria Math&quot; w:h-ansi=&quot;Cambria Math&quot;/&gt;&lt;wx:font wx:val=&quot;Cambria Math&quot;/&gt;&lt;/w:rPr&gt;&lt;m:t&gt;ext/S&lt;/m:t&gt;&lt;/m:r&gt;&lt;/m:sub&gt;&lt;/m:sSub&gt;&lt;/m:e&gt;&lt;/m:acc&gt;&lt;/m:e&gt;&lt;/m:nary&gt;&lt;m:r&gt;&lt;w:rPr&gt;&lt;w:rFonts w:ascii=&quot;Cambria Math&quot; w:h-ansi=&quot;Cambria Math&quot;/&gt;&lt;wx:font wx:val=&quot;Cambria Math&quot;/&gt;&lt;w:i/&gt;&lt;/w:rPr&gt;&lt;m:t&gt;=&lt;/m:t&gt;&lt;/m:r&gt;&lt;m:acc&gt;&lt;m:accPr&gt;&lt;m:chr m:val=&quot;âƒ—&quot;/&gt;&lt;m:ctrlPr&gt;&lt;w:rPr&gt;&lt;w:rFonts w:ascii=&quot;Cambria Math&quot; w:h-ansi=&quot;Cambria Math&quot;/&gt;&lt;wx:font wx:val=&quot;Cambria Math&quot;/&gt;&lt;w:i/&gt;&lt;/w:rPr&gt;&lt;/m:ctrlPr&gt;&lt;/m:accPr&gt;&lt;m:e&gt;&lt;m:r&gt;&lt;w:rPr&gt;&lt;w:rFonts w:ascii=&quot;Cambria Math&quot; w:h-ansi=&quot;Cambria Math&quot;/&gt;&lt;wx:font wx:val=&quot;Cambria Math&quot;/&gt;&lt;w:i/&gt;&lt;/w:rPr&gt;&lt;m:t&gt;0&lt;/m:t&gt;&lt;/m:r&gt;&lt;/m:e&gt;&lt;/m:acc&gt;&lt;/m:oMath&gt;&lt;/m:oMathPara&gt;&lt;/w:p&gt;&lt;w:sectPr wsp:rsidR=&quot;00000000&quot;&gt;&lt;w:pgSz w:w=&quot;12240&quot; w:h=&quot;15840&quot;/&gt;&lt;w:pgMar w:top=&quot;1417&quot; w:right=&quot;1417&quot; w:bottom=&quot;1417&quot; w:left=&quot;1417&quot; w:header=&quot;720&quot; w:footer=&quot;720&quot; w:gutter=&quot;0&quot;/&gt;&lt;w:cols w:space=&quot;720&quot;/&gt;&lt;/w:sectPr&gt;&lt;/w:body&gt;&lt;/w:wordDocument&gt;">
            <v:imagedata r:id="rId7" o:title="" chromakey="white"/>
          </v:shape>
        </w:pict>
      </w:r>
      <w:r w:rsidRPr="00E93108">
        <w:fldChar w:fldCharType="end"/>
      </w:r>
      <w:r>
        <w:t xml:space="preserve">     </w:t>
      </w:r>
      <w:r w:rsidRPr="00E93108">
        <w:fldChar w:fldCharType="begin"/>
      </w:r>
      <w:r w:rsidRPr="00E93108">
        <w:instrText xml:space="preserve"> QUOTE </w:instrText>
      </w:r>
      <w:r w:rsidRPr="00E93108">
        <w:pict>
          <v:shape id="_x0000_i1033" type="#_x0000_t75" style="width:66.75pt;height:30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200&quot;/&gt;&lt;w:defaultTabStop w:val=&quot;708&quot;/&gt;&lt;w:hyphenationZone w:val=&quot;425&quot;/&gt;&lt;w:drawingGridHorizontalSpacing w:val=&quot;28&quot;/&gt;&lt;w:drawingGridVerticalSpacing w:val=&quot;28&quot;/&gt;&lt;w:displayHorizontalDrawingGridEvery w:val=&quot;0&quot;/&gt;&lt;w:displayVerticalDrawingGridEvery w:val=&quot;0&quot;/&gt;&lt;w:punctuationKerning/&gt;&lt;w:characterSpacingControl w:val=&quot;DontCompress&quot;/&gt;&lt;w:allowPNG/&gt;&lt;w:doNotSaveWebPagesAsSingleFile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B73134&quot;/&gt;&lt;wsp:rsid wsp:val=&quot;0009176A&quot;/&gt;&lt;wsp:rsid wsp:val=&quot;000F4CA1&quot;/&gt;&lt;wsp:rsid wsp:val=&quot;001200CF&quot;/&gt;&lt;wsp:rsid wsp:val=&quot;00140429&quot;/&gt;&lt;wsp:rsid wsp:val=&quot;00166AC9&quot;/&gt;&lt;wsp:rsid wsp:val=&quot;001D39CF&quot;/&gt;&lt;wsp:rsid wsp:val=&quot;0024074C&quot;/&gt;&lt;wsp:rsid wsp:val=&quot;00285119&quot;/&gt;&lt;wsp:rsid wsp:val=&quot;002E5610&quot;/&gt;&lt;wsp:rsid wsp:val=&quot;003775C5&quot;/&gt;&lt;wsp:rsid wsp:val=&quot;003E45A3&quot;/&gt;&lt;wsp:rsid wsp:val=&quot;0069599C&quot;/&gt;&lt;wsp:rsid wsp:val=&quot;006F0775&quot;/&gt;&lt;wsp:rsid wsp:val=&quot;0073343F&quot;/&gt;&lt;wsp:rsid wsp:val=&quot;00822BE4&quot;/&gt;&lt;wsp:rsid wsp:val=&quot;0084523F&quot;/&gt;&lt;wsp:rsid wsp:val=&quot;00880E85&quot;/&gt;&lt;wsp:rsid wsp:val=&quot;008873AC&quot;/&gt;&lt;wsp:rsid wsp:val=&quot;009236AD&quot;/&gt;&lt;wsp:rsid wsp:val=&quot;009541E6&quot;/&gt;&lt;wsp:rsid wsp:val=&quot;00AD6155&quot;/&gt;&lt;wsp:rsid wsp:val=&quot;00B64375&quot;/&gt;&lt;wsp:rsid wsp:val=&quot;00B73134&quot;/&gt;&lt;wsp:rsid wsp:val=&quot;00B84B13&quot;/&gt;&lt;wsp:rsid wsp:val=&quot;00DA3779&quot;/&gt;&lt;wsp:rsid wsp:val=&quot;00DC2E51&quot;/&gt;&lt;wsp:rsid wsp:val=&quot;00DD518E&quot;/&gt;&lt;wsp:rsid wsp:val=&quot;00E1318F&quot;/&gt;&lt;wsp:rsid wsp:val=&quot;00E45411&quot;/&gt;&lt;wsp:rsid wsp:val=&quot;00E7026E&quot;/&gt;&lt;wsp:rsid wsp:val=&quot;00E93108&quot;/&gt;&lt;wsp:rsid wsp:val=&quot;00EB7F2C&quot;/&gt;&lt;wsp:rsid wsp:val=&quot;00F819AC&quot;/&gt;&lt;wsp:rsid wsp:val=&quot;00F96AF5&quot;/&gt;&lt;wsp:rsid wsp:val=&quot;00FF0CA0&quot;/&gt;&lt;/wsp:rsids&gt;&lt;/w:docPr&gt;&lt;w:body&gt;&lt;w:p wsp:rsidR=&quot;00000000&quot; wsp:rsidRDefault=&quot;0069599C&quot;&gt;&lt;m:oMathPara&gt;&lt;m:oMath&gt;&lt;m:nary&gt;&lt;m:naryPr&gt;&lt;m:chr m:val=&quot;âˆ‘&quot;/&gt;&lt;m:limLoc m:val=&quot;undOvr&quot;/&gt;&lt;m:subHide m:val=&quot;on&quot;/&gt;&lt;m:supHide m:val=&quot;on&quot;/&gt;&lt;m:ctrlPr&gt;&lt;w:rPr&gt;&lt;w:rFonts w:ascii=&quot;Cambria Math&quot; w:h-ansi=&quot;Cambria Math&quot;/&gt;&lt;wx:font wx:val=&quot;Cambria Math&quot;/&gt;&lt;w:i/&gt;&lt;/w:rPr&gt;&lt;/m:ctrlPr&gt;&lt;/m:naryPr&gt;&lt;m:sub/&gt;&lt;m:sup/&gt;&lt;m:e&gt;&lt;m:acc&gt;&lt;m:accPr&gt;&lt;m:chr m:val=&quot;âƒ—&quot;/&gt;&lt;m:ctrlPr&gt;&lt;w:rPr&gt;&lt;w:rFonts w:ascii=&quot;Cambria Math&quot; w:h-ansi=&quot;Cambria Math&quot;/&gt;&lt;wx:font wx:val=&quot;Cambria Math&quot;/&gt;&lt;/w:rPr&gt;&lt;/m:ctrlPr&gt;&lt;/m:accPr&gt;&lt;m:e&gt;&lt;m:sSub&gt;&lt;m:sSubPr&gt;&lt;m:ctrlPr&gt;&lt;w:rPr&gt;&lt;w:rFonts w:ascii=&quot;Cambria Math&quot; w:h-ansi=&quot;Cambria Math&quot;/&gt;&lt;wx:font wx:val=&quot;Cambria Math&quot;/&gt;&lt;/w:rPr&gt;&lt;/m:ctrlPr&gt;&lt;/m:sSubPr&gt;&lt;m:e&gt;&lt;m:r&gt;&lt;m:rPr&gt;&lt;m:sty m:val=&quot;p&quot;/&gt;&lt;/m:rPr&gt;&lt;w:rPr&gt;&lt;w:rFonts w:ascii=&quot;Cambria Math&quot; w:h-ansi=&quot;Cambria Math&quot;/&gt;&lt;wx:font wx:val=&quot;Cambria Math&quot;/&gt;&lt;/w:rPr&gt;&lt;m:t&gt;M&lt;/m:t&gt;&lt;/m:r&gt;&lt;/m:e&gt;&lt;m:sub&gt;&lt;m:r&gt;&lt;m:rPr&gt;&lt;m:sty m:val=&quot;p&quot;/&gt;&lt;/m:rPr&gt;&lt;w:rPr&gt;&lt;w:rFonts w:ascii=&quot;Cambria Math&quot; w:h-ansi=&quot;Cambria Math&quot;/&gt;&lt;wx:font wx:val=&quot;Cambria Math&quot;/&gt;&lt;/w:rPr&gt;&lt;m:t&gt;O,ext/S&lt;/m:t&gt;&lt;/m:r&gt;&lt;/m:sub&gt;&lt;/m:sSub&gt;&lt;/m:e&gt;&lt;/m:acc&gt;&lt;/m:e&gt;&lt;/m:nary&gt;&lt;m:r&gt;&lt;w:rPr&gt;&lt;w:rFonts w:ascii=&quot;Cambria Math&quot; w:h-ansi=&quot;Cambria Math&quot;/&gt;&lt;wx:font wx:val=&quot;Cambria Math&quot;/&gt;&lt;w:i/&gt;&lt;/w:rPr&gt;&lt;m:t&gt;=&lt;/m:t&gt;&lt;/m:r&gt;&lt;m:acc&gt;&lt;m:accPr&gt;&lt;m:chr m:val=&quot;âƒ—&quot;/&gt;&lt;m:ctrlPr&gt;&lt;w:rPr&gt;&lt;w:rFonts w:ascii=&quot;Cambria Math&quot; w:h-ansi=&quot;Cambria Math&quot;/&gt;&lt;wx:font wx:val=&quot;Cambria Math&quot;/&gt;&lt;w:i/&gt;&lt;/w:rPr&gt;&lt;/m:ctrlPr&gt;&lt;/m:accPr&gt;&lt;m:e&gt;&lt;m:r&gt;&lt;w:rPr&gt;&lt;w:rFonts w:ascii=&quot;Cambria Math&quot; w:h-ansi=&quot;Cambria Math&quot;/&gt;&lt;wx:font wx:val=&quot;Cambria Math&quot;/&gt;&lt;w:i/&gt;&lt;/w:rPr&gt;&lt;m:t&gt;0&lt;/m:t&gt;&lt;/m:r&gt;&lt;/m:e&gt;&lt;/m:acc&gt;&lt;/m:oMath&gt;&lt;/m:oMathPara&gt;&lt;/w:p&gt;&lt;w:sectPr wsp:rsidR=&quot;00000000&quot;&gt;&lt;w:pgSz w:w=&quot;12240&quot; w:h=&quot;15840&quot;/&gt;&lt;w:pgMar w:top=&quot;1417&quot; w:right=&quot;1417&quot; w:bottom=&quot;1417&quot; w:left=&quot;1417&quot; w:header=&quot;720&quot; w:footer=&quot;720&quot; w:gutter=&quot;0&quot;/&gt;&lt;w:cols w:space=&quot;720&quot;/&gt;&lt;/w:sectPr&gt;&lt;/w:body&gt;&lt;/w:wordDocument&gt;">
            <v:imagedata r:id="rId8" o:title="" chromakey="white"/>
          </v:shape>
        </w:pict>
      </w:r>
      <w:r w:rsidRPr="00E93108">
        <w:instrText xml:space="preserve"> </w:instrText>
      </w:r>
      <w:r w:rsidRPr="00E93108">
        <w:fldChar w:fldCharType="separate"/>
      </w:r>
      <w:r w:rsidRPr="00E93108">
        <w:pict>
          <v:shape id="_x0000_i1034" type="#_x0000_t75" style="width:66.75pt;height:30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200&quot;/&gt;&lt;w:defaultTabStop w:val=&quot;708&quot;/&gt;&lt;w:hyphenationZone w:val=&quot;425&quot;/&gt;&lt;w:drawingGridHorizontalSpacing w:val=&quot;28&quot;/&gt;&lt;w:drawingGridVerticalSpacing w:val=&quot;28&quot;/&gt;&lt;w:displayHorizontalDrawingGridEvery w:val=&quot;0&quot;/&gt;&lt;w:displayVerticalDrawingGridEvery w:val=&quot;0&quot;/&gt;&lt;w:punctuationKerning/&gt;&lt;w:characterSpacingControl w:val=&quot;DontCompress&quot;/&gt;&lt;w:allowPNG/&gt;&lt;w:doNotSaveWebPagesAsSingleFile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B73134&quot;/&gt;&lt;wsp:rsid wsp:val=&quot;0009176A&quot;/&gt;&lt;wsp:rsid wsp:val=&quot;000F4CA1&quot;/&gt;&lt;wsp:rsid wsp:val=&quot;001200CF&quot;/&gt;&lt;wsp:rsid wsp:val=&quot;00140429&quot;/&gt;&lt;wsp:rsid wsp:val=&quot;00166AC9&quot;/&gt;&lt;wsp:rsid wsp:val=&quot;001D39CF&quot;/&gt;&lt;wsp:rsid wsp:val=&quot;0024074C&quot;/&gt;&lt;wsp:rsid wsp:val=&quot;00285119&quot;/&gt;&lt;wsp:rsid wsp:val=&quot;002E5610&quot;/&gt;&lt;wsp:rsid wsp:val=&quot;003775C5&quot;/&gt;&lt;wsp:rsid wsp:val=&quot;003E45A3&quot;/&gt;&lt;wsp:rsid wsp:val=&quot;0069599C&quot;/&gt;&lt;wsp:rsid wsp:val=&quot;006F0775&quot;/&gt;&lt;wsp:rsid wsp:val=&quot;0073343F&quot;/&gt;&lt;wsp:rsid wsp:val=&quot;00822BE4&quot;/&gt;&lt;wsp:rsid wsp:val=&quot;0084523F&quot;/&gt;&lt;wsp:rsid wsp:val=&quot;00880E85&quot;/&gt;&lt;wsp:rsid wsp:val=&quot;008873AC&quot;/&gt;&lt;wsp:rsid wsp:val=&quot;009236AD&quot;/&gt;&lt;wsp:rsid wsp:val=&quot;009541E6&quot;/&gt;&lt;wsp:rsid wsp:val=&quot;00AD6155&quot;/&gt;&lt;wsp:rsid wsp:val=&quot;00B64375&quot;/&gt;&lt;wsp:rsid wsp:val=&quot;00B73134&quot;/&gt;&lt;wsp:rsid wsp:val=&quot;00B84B13&quot;/&gt;&lt;wsp:rsid wsp:val=&quot;00DA3779&quot;/&gt;&lt;wsp:rsid wsp:val=&quot;00DC2E51&quot;/&gt;&lt;wsp:rsid wsp:val=&quot;00DD518E&quot;/&gt;&lt;wsp:rsid wsp:val=&quot;00E1318F&quot;/&gt;&lt;wsp:rsid wsp:val=&quot;00E45411&quot;/&gt;&lt;wsp:rsid wsp:val=&quot;00E7026E&quot;/&gt;&lt;wsp:rsid wsp:val=&quot;00E93108&quot;/&gt;&lt;wsp:rsid wsp:val=&quot;00EB7F2C&quot;/&gt;&lt;wsp:rsid wsp:val=&quot;00F819AC&quot;/&gt;&lt;wsp:rsid wsp:val=&quot;00F96AF5&quot;/&gt;&lt;wsp:rsid wsp:val=&quot;00FF0CA0&quot;/&gt;&lt;/wsp:rsids&gt;&lt;/w:docPr&gt;&lt;w:body&gt;&lt;w:p wsp:rsidR=&quot;00000000&quot; wsp:rsidRDefault=&quot;0069599C&quot;&gt;&lt;m:oMathPara&gt;&lt;m:oMath&gt;&lt;m:nary&gt;&lt;m:naryPr&gt;&lt;m:chr m:val=&quot;âˆ‘&quot;/&gt;&lt;m:limLoc m:val=&quot;undOvr&quot;/&gt;&lt;m:subHide m:val=&quot;on&quot;/&gt;&lt;m:supHide m:val=&quot;on&quot;/&gt;&lt;m:ctrlPr&gt;&lt;w:rPr&gt;&lt;w:rFonts w:ascii=&quot;Cambria Math&quot; w:h-ansi=&quot;Cambria Math&quot;/&gt;&lt;wx:font wx:val=&quot;Cambria Math&quot;/&gt;&lt;w:i/&gt;&lt;/w:rPr&gt;&lt;/m:ctrlPr&gt;&lt;/m:naryPr&gt;&lt;m:sub/&gt;&lt;m:sup/&gt;&lt;m:e&gt;&lt;m:acc&gt;&lt;m:accPr&gt;&lt;m:chr m:val=&quot;âƒ—&quot;/&gt;&lt;m:ctrlPr&gt;&lt;w:rPr&gt;&lt;w:rFonts w:ascii=&quot;Cambria Math&quot; w:h-ansi=&quot;Cambria Math&quot;/&gt;&lt;wx:font wx:val=&quot;Cambria Math&quot;/&gt;&lt;/w:rPr&gt;&lt;/m:ctrlPr&gt;&lt;/m:accPr&gt;&lt;m:e&gt;&lt;m:sSub&gt;&lt;m:sSubPr&gt;&lt;m:ctrlPr&gt;&lt;w:rPr&gt;&lt;w:rFonts w:ascii=&quot;Cambria Math&quot; w:h-ansi=&quot;Cambria Math&quot;/&gt;&lt;wx:font wx:val=&quot;Cambria Math&quot;/&gt;&lt;/w:rPr&gt;&lt;/m:ctrlPr&gt;&lt;/m:sSubPr&gt;&lt;m:e&gt;&lt;m:r&gt;&lt;m:rPr&gt;&lt;m:sty m:val=&quot;p&quot;/&gt;&lt;/m:rPr&gt;&lt;w:rPr&gt;&lt;w:rFonts w:ascii=&quot;Cambria Math&quot; w:h-ansi=&quot;Cambria Math&quot;/&gt;&lt;wx:font wx:val=&quot;Cambria Math&quot;/&gt;&lt;/w:rPr&gt;&lt;m:t&gt;M&lt;/m:t&gt;&lt;/m:r&gt;&lt;/m:e&gt;&lt;m:sub&gt;&lt;m:r&gt;&lt;m:rPr&gt;&lt;m:sty m:val=&quot;p&quot;/&gt;&lt;/m:rPr&gt;&lt;w:rPr&gt;&lt;w:rFonts w:ascii=&quot;Cambria Math&quot; w:h-ansi=&quot;Cambria Math&quot;/&gt;&lt;wx:font wx:val=&quot;Cambria Math&quot;/&gt;&lt;/w:rPr&gt;&lt;m:t&gt;O,ext/S&lt;/m:t&gt;&lt;/m:r&gt;&lt;/m:sub&gt;&lt;/m:sSub&gt;&lt;/m:e&gt;&lt;/m:acc&gt;&lt;/m:e&gt;&lt;/m:nary&gt;&lt;m:r&gt;&lt;w:rPr&gt;&lt;w:rFonts w:ascii=&quot;Cambria Math&quot; w:h-ansi=&quot;Cambria Math&quot;/&gt;&lt;wx:font wx:val=&quot;Cambria Math&quot;/&gt;&lt;w:i/&gt;&lt;/w:rPr&gt;&lt;m:t&gt;=&lt;/m:t&gt;&lt;/m:r&gt;&lt;m:acc&gt;&lt;m:accPr&gt;&lt;m:chr m:val=&quot;âƒ—&quot;/&gt;&lt;m:ctrlPr&gt;&lt;w:rPr&gt;&lt;w:rFonts w:ascii=&quot;Cambria Math&quot; w:h-ansi=&quot;Cambria Math&quot;/&gt;&lt;wx:font wx:val=&quot;Cambria Math&quot;/&gt;&lt;w:i/&gt;&lt;/w:rPr&gt;&lt;/m:ctrlPr&gt;&lt;/m:accPr&gt;&lt;m:e&gt;&lt;m:r&gt;&lt;w:rPr&gt;&lt;w:rFonts w:ascii=&quot;Cambria Math&quot; w:h-ansi=&quot;Cambria Math&quot;/&gt;&lt;wx:font wx:val=&quot;Cambria Math&quot;/&gt;&lt;w:i/&gt;&lt;/w:rPr&gt;&lt;m:t&gt;0&lt;/m:t&gt;&lt;/m:r&gt;&lt;/m:e&gt;&lt;/m:acc&gt;&lt;/m:oMath&gt;&lt;/m:oMathPara&gt;&lt;/w:p&gt;&lt;w:sectPr wsp:rsidR=&quot;00000000&quot;&gt;&lt;w:pgSz w:w=&quot;12240&quot; w:h=&quot;15840&quot;/&gt;&lt;w:pgMar w:top=&quot;1417&quot; w:right=&quot;1417&quot; w:bottom=&quot;1417&quot; w:left=&quot;1417&quot; w:header=&quot;720&quot; w:footer=&quot;720&quot; w:gutter=&quot;0&quot;/&gt;&lt;w:cols w:space=&quot;720&quot;/&gt;&lt;/w:sectPr&gt;&lt;/w:body&gt;&lt;/w:wordDocument&gt;">
            <v:imagedata r:id="rId8" o:title="" chromakey="white"/>
          </v:shape>
        </w:pict>
      </w:r>
      <w:r w:rsidRPr="00E93108">
        <w:fldChar w:fldCharType="end"/>
      </w:r>
      <w:r>
        <w:t xml:space="preserve">  </w:t>
      </w:r>
      <w:r w:rsidRPr="00E93108">
        <w:fldChar w:fldCharType="begin"/>
      </w:r>
      <w:r w:rsidRPr="00E93108">
        <w:instrText xml:space="preserve"> QUOTE </w:instrText>
      </w:r>
      <w:r w:rsidRPr="00E93108">
        <w:pict>
          <v:shape id="_x0000_i1035" type="#_x0000_t75" style="width:61.5pt;height:36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200&quot;/&gt;&lt;w:defaultTabStop w:val=&quot;708&quot;/&gt;&lt;w:hyphenationZone w:val=&quot;425&quot;/&gt;&lt;w:drawingGridHorizontalSpacing w:val=&quot;28&quot;/&gt;&lt;w:drawingGridVerticalSpacing w:val=&quot;28&quot;/&gt;&lt;w:displayHorizontalDrawingGridEvery w:val=&quot;0&quot;/&gt;&lt;w:displayVerticalDrawingGridEvery w:val=&quot;0&quot;/&gt;&lt;w:punctuationKerning/&gt;&lt;w:characterSpacingControl w:val=&quot;DontCompress&quot;/&gt;&lt;w:allowPNG/&gt;&lt;w:doNotSaveWebPagesAsSingleFile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B73134&quot;/&gt;&lt;wsp:rsid wsp:val=&quot;0009176A&quot;/&gt;&lt;wsp:rsid wsp:val=&quot;000F4CA1&quot;/&gt;&lt;wsp:rsid wsp:val=&quot;001200CF&quot;/&gt;&lt;wsp:rsid wsp:val=&quot;00140429&quot;/&gt;&lt;wsp:rsid wsp:val=&quot;00166AC9&quot;/&gt;&lt;wsp:rsid wsp:val=&quot;001D39CF&quot;/&gt;&lt;wsp:rsid wsp:val=&quot;0024074C&quot;/&gt;&lt;wsp:rsid wsp:val=&quot;00285119&quot;/&gt;&lt;wsp:rsid wsp:val=&quot;002E5610&quot;/&gt;&lt;wsp:rsid wsp:val=&quot;003775C5&quot;/&gt;&lt;wsp:rsid wsp:val=&quot;003E45A3&quot;/&gt;&lt;wsp:rsid wsp:val=&quot;006F0775&quot;/&gt;&lt;wsp:rsid wsp:val=&quot;0073343F&quot;/&gt;&lt;wsp:rsid wsp:val=&quot;00822BE4&quot;/&gt;&lt;wsp:rsid wsp:val=&quot;0084523F&quot;/&gt;&lt;wsp:rsid wsp:val=&quot;00880E85&quot;/&gt;&lt;wsp:rsid wsp:val=&quot;008873AC&quot;/&gt;&lt;wsp:rsid wsp:val=&quot;009236AD&quot;/&gt;&lt;wsp:rsid wsp:val=&quot;009541E6&quot;/&gt;&lt;wsp:rsid wsp:val=&quot;00AD6155&quot;/&gt;&lt;wsp:rsid wsp:val=&quot;00B64375&quot;/&gt;&lt;wsp:rsid wsp:val=&quot;00B73134&quot;/&gt;&lt;wsp:rsid wsp:val=&quot;00B84B13&quot;/&gt;&lt;wsp:rsid wsp:val=&quot;00DA3779&quot;/&gt;&lt;wsp:rsid wsp:val=&quot;00DC2E51&quot;/&gt;&lt;wsp:rsid wsp:val=&quot;00DD518E&quot;/&gt;&lt;wsp:rsid wsp:val=&quot;00E1318F&quot;/&gt;&lt;wsp:rsid wsp:val=&quot;00E45411&quot;/&gt;&lt;wsp:rsid wsp:val=&quot;00E7026E&quot;/&gt;&lt;wsp:rsid wsp:val=&quot;00E93108&quot;/&gt;&lt;wsp:rsid wsp:val=&quot;00EB7F2C&quot;/&gt;&lt;wsp:rsid wsp:val=&quot;00F11667&quot;/&gt;&lt;wsp:rsid wsp:val=&quot;00F819AC&quot;/&gt;&lt;wsp:rsid wsp:val=&quot;00F96AF5&quot;/&gt;&lt;wsp:rsid wsp:val=&quot;00FF0CA0&quot;/&gt;&lt;/wsp:rsids&gt;&lt;/w:docPr&gt;&lt;w:body&gt;&lt;w:p wsp:rsidR=&quot;00000000&quot; wsp:rsidRDefault=&quot;00F11667&quot;&gt;&lt;m:oMathPara&gt;&lt;m:oMath&gt;&lt;m:acc&gt;&lt;m:accPr&gt;&lt;m:chr m:val=&quot;âƒ—&quot;/&gt;&lt;m:ctrlPr&gt;&lt;w:rPr&gt;&lt;w:rFonts w:ascii=&quot;Cambria Math&quot; w:h-ansi=&quot;Cambria Math&quot;/&gt;&lt;wx:font wx:val=&quot;Cambria Math&quot;/&gt;&lt;/w:rPr&gt;&lt;/m:ctrlPr&gt;&lt;/m:accPr&gt;&lt;m:e&gt;&lt;m:sSub&gt;&lt;m:sSubPr&gt;&lt;m:ctrlPr&gt;&lt;w:rPr&gt;&lt;w:rFonts w:ascii=&quot;Cambria Math&quot; w:h-ansi=&quot;Cambria Math&quot;/&gt;&lt;wx:font wx:val=&quot;Cambria Math&quot;/&gt;&lt;/w:rPr&gt;&lt;/m:ctrlPr&gt;&lt;/m:sSubPr&gt;&lt;m:e&gt;&lt;m:r&gt;&lt;m:rPr&gt;&lt;m:sty m:val=&quot;p&quot;/&gt;&lt;/m:rPr&gt;&lt;w:rPr&gt;&lt;w:rFonts w:ascii=&quot;Cambria Math&quot; w:h-ansi=&quot;Cambria Math&quot;/&gt;&lt;wx:font wx:val=&quot;Cambria Math&quot;/&gt;&lt;/w:rPr&gt;&lt;m:t&gt;C&lt;/m:t&gt;&lt;/m:r&gt;&lt;/m:e&gt;&lt;m:sub&gt;&lt;m:r&gt;&lt;m:rPr&gt;&lt;m:sty m:val=&quot;p&quot;/&gt;&lt;/m:rPr&gt;&lt;w:rPr&gt;&lt;w:rFonts w:ascii=&quot;Cambria Math&quot; w:h-ansi=&quot;Cambria Math&quot;/&gt;&lt;wx:font wx:val=&quot;Cambria Math&quot;/&gt;&lt;w:color w:val=&quot;0000FF&quot;/&gt;&lt;/w:rPr&gt;&lt;m:t&gt;2&lt;/m:t&gt;&lt;/m:r&gt;&lt;m:r&gt;&lt;m:rPr&gt;&lt;m:sty m:val=&quot;p&quot;/&gt;&lt;/m:rPr&gt;&lt;w:rPr&gt;&lt;w:rFonts w:ascii=&quot;Cambria Math&quot; w:h-ansi=&quot;Cambria Math&quot;/&gt;&lt;wx:font wx:val=&quot;Cambria Math&quot;/&gt;&lt;/w:rPr&gt;&lt;m:t&gt;/&lt;/m:t&gt;&lt;/m:r&gt;&lt;m:r&gt;&lt;m:rPr&gt;&lt;m:sty m:val=&quot;p&quot;/&gt;&lt;/m:rPr&gt;&lt;w:rPr&gt;&lt;w:rFonts w:ascii=&quot;Cambria Math&quot; w:h-ansi=&quot;Cambria Math&quot;/&gt;&lt;wx:font wx:val=&quot;Cambria Math&quot;/&gt;&lt;w:color w:val=&quot;008000&quot;/&gt;&lt;/w:rPr&gt;&lt;m:t&gt;1&lt;/m:t&gt;&lt;/m:r&gt;&lt;/m:sub&gt;&lt;/m:sSub&gt;&lt;/m:e&gt;&lt;/m:acc&gt;&lt;m:d&gt;&lt;m:dPr&gt;&lt;m:begChr m:val=&quot;|&quot;/&gt;&lt;m:endChr m:val=&quot;&quot;/&gt;&lt;m:ctrlPr&gt;&lt;w:rPr&gt;&lt;w:rFonts w:ascii=&quot;Cambria Math&quot; w:h-ansi=&quot;Cambria Math&quot;/&gt;&lt;wx:font wx:val=&quot;Cambria Math&quot;/&gt;&lt;/w:rPr&gt;&lt;/m:ctrlPr&gt;&lt;/m:dPr&gt;&lt;m:e&gt;&lt;m:m&gt;&lt;m:mPr&gt;&lt;m:mcs&gt;&lt;m:mc&gt;&lt;m:mcPr&gt;&lt;m:count m:val=&quot;1&quot;/&gt;&lt;m:mcJc m:val=&quot;center&quot;/&gt;&lt;/m:mcPr&gt;&lt;/m:mc&gt;&lt;/m:mcs&gt;&lt;m:ctrlPr&gt;&lt;w:rPr&gt;&lt;w:rFonts w:ascii=&quot;Cambria Math&quot; w:h-ansi=&quot;Cambria Math&quot;/&gt;&lt;wx:font wx:val=&quot;Cambria Math&quot;/&gt;&lt;/w:rPr&gt;&lt;/m:ctrlPr&gt;&lt;/m:mPr&gt;&lt;m:mr&gt;&lt;m:e&gt;&lt;m:r&gt;&lt;m:rPr&gt;&lt;m:sty m:val=&quot;p&quot;/&gt;&lt;/m:rPr&gt;&lt;w:rPr&gt;&lt;w:rFonts w:ascii=&quot;Cambria Math&quot; w:h-ansi=&quot;Cambria Math&quot;/&gt;&lt;wx:font wx:val=&quot;Cambria Math&quot;/&gt;&lt;/w:rPr&gt;&lt;m:t&gt;+20020&lt;/m:t&gt;&lt;/m:r&gt;&lt;/m:e&gt;&lt;/m:mr&gt;&lt;m:mr&gt;&lt;m:e&gt;&lt;m:r&gt;&lt;m:rPr&gt;&lt;m:sty m:val=&quot;p&quot;/&gt;&lt;/m:rPr&gt;&lt;w:rPr&gt;&lt;w:rFonts w:ascii=&quot;Cambria Math&quot; w:h-ansi=&quot;Cambria Math&quot;/&gt;&lt;wx:font wx:val=&quot;Cambria Math&quot;/&gt;&lt;/w:rPr&gt;&lt;m:t&gt;0&lt;/m:t&gt;&lt;/m:r&gt;&lt;/m:e&gt;&lt;/m:mr&gt;&lt;m:mr&gt;&lt;m:e&gt;&lt;m:r&gt;&lt;m:rPr&gt;&lt;m:sty m:val=&quot;p&quot;/&gt;&lt;/m:rPr&gt;&lt;w:rPr&gt;&lt;w:rFonts w:ascii=&quot;Cambria Math&quot; w:h-ansi=&quot;Cambria Math&quot;/&gt;&lt;wx:font wx:val=&quot;Cambria Math&quot;/&gt;&lt;/w:rPr&gt;&lt;m:t&gt;0&lt;/m:t&gt;&lt;/m:r&gt;&lt;/m:e&gt;&lt;/m:mr&gt;&lt;/m:m&gt;&lt;/m:e&gt;&lt;/m:d&gt;&lt;/m:oMath&gt;&lt;/m:oMathPara&gt;&lt;/w:p&gt;&lt;w:sectPr wsp:rsidR=&quot;00000000&quot;&gt;&lt;w:pgSz w:w=&quot;12240&quot; w:h=&quot;15840&quot;/&gt;&lt;w:pgMar w:top=&quot;1417&quot; w:right=&quot;1417&quot; w:bottom=&quot;1417&quot; w:left=&quot;1417&quot; w:header=&quot;720&quot; w:footer=&quot;720&quot; w:gutter=&quot;0&quot;/&gt;&lt;w:cols w:space=&quot;720&quot;/&gt;&lt;/w:sectPr&gt;&lt;/w:body&gt;&lt;/w:wordDocument&gt;">
            <v:imagedata r:id="rId9" o:title="" chromakey="white"/>
          </v:shape>
        </w:pict>
      </w:r>
      <w:r w:rsidRPr="00E93108">
        <w:instrText xml:space="preserve"> </w:instrText>
      </w:r>
      <w:r w:rsidRPr="00E93108">
        <w:fldChar w:fldCharType="separate"/>
      </w:r>
      <w:r w:rsidRPr="00E93108">
        <w:pict>
          <v:shape id="_x0000_i1036" type="#_x0000_t75" style="width:61.5pt;height:36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200&quot;/&gt;&lt;w:defaultTabStop w:val=&quot;708&quot;/&gt;&lt;w:hyphenationZone w:val=&quot;425&quot;/&gt;&lt;w:drawingGridHorizontalSpacing w:val=&quot;28&quot;/&gt;&lt;w:drawingGridVerticalSpacing w:val=&quot;28&quot;/&gt;&lt;w:displayHorizontalDrawingGridEvery w:val=&quot;0&quot;/&gt;&lt;w:displayVerticalDrawingGridEvery w:val=&quot;0&quot;/&gt;&lt;w:punctuationKerning/&gt;&lt;w:characterSpacingControl w:val=&quot;DontCompress&quot;/&gt;&lt;w:allowPNG/&gt;&lt;w:doNotSaveWebPagesAsSingleFile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B73134&quot;/&gt;&lt;wsp:rsid wsp:val=&quot;0009176A&quot;/&gt;&lt;wsp:rsid wsp:val=&quot;000F4CA1&quot;/&gt;&lt;wsp:rsid wsp:val=&quot;001200CF&quot;/&gt;&lt;wsp:rsid wsp:val=&quot;00140429&quot;/&gt;&lt;wsp:rsid wsp:val=&quot;00166AC9&quot;/&gt;&lt;wsp:rsid wsp:val=&quot;001D39CF&quot;/&gt;&lt;wsp:rsid wsp:val=&quot;0024074C&quot;/&gt;&lt;wsp:rsid wsp:val=&quot;00285119&quot;/&gt;&lt;wsp:rsid wsp:val=&quot;002E5610&quot;/&gt;&lt;wsp:rsid wsp:val=&quot;003775C5&quot;/&gt;&lt;wsp:rsid wsp:val=&quot;003E45A3&quot;/&gt;&lt;wsp:rsid wsp:val=&quot;006F0775&quot;/&gt;&lt;wsp:rsid wsp:val=&quot;0073343F&quot;/&gt;&lt;wsp:rsid wsp:val=&quot;00822BE4&quot;/&gt;&lt;wsp:rsid wsp:val=&quot;0084523F&quot;/&gt;&lt;wsp:rsid wsp:val=&quot;00880E85&quot;/&gt;&lt;wsp:rsid wsp:val=&quot;008873AC&quot;/&gt;&lt;wsp:rsid wsp:val=&quot;009236AD&quot;/&gt;&lt;wsp:rsid wsp:val=&quot;009541E6&quot;/&gt;&lt;wsp:rsid wsp:val=&quot;00AD6155&quot;/&gt;&lt;wsp:rsid wsp:val=&quot;00B64375&quot;/&gt;&lt;wsp:rsid wsp:val=&quot;00B73134&quot;/&gt;&lt;wsp:rsid wsp:val=&quot;00B84B13&quot;/&gt;&lt;wsp:rsid wsp:val=&quot;00DA3779&quot;/&gt;&lt;wsp:rsid wsp:val=&quot;00DC2E51&quot;/&gt;&lt;wsp:rsid wsp:val=&quot;00DD518E&quot;/&gt;&lt;wsp:rsid wsp:val=&quot;00E1318F&quot;/&gt;&lt;wsp:rsid wsp:val=&quot;00E45411&quot;/&gt;&lt;wsp:rsid wsp:val=&quot;00E7026E&quot;/&gt;&lt;wsp:rsid wsp:val=&quot;00E93108&quot;/&gt;&lt;wsp:rsid wsp:val=&quot;00EB7F2C&quot;/&gt;&lt;wsp:rsid wsp:val=&quot;00F11667&quot;/&gt;&lt;wsp:rsid wsp:val=&quot;00F819AC&quot;/&gt;&lt;wsp:rsid wsp:val=&quot;00F96AF5&quot;/&gt;&lt;wsp:rsid wsp:val=&quot;00FF0CA0&quot;/&gt;&lt;/wsp:rsids&gt;&lt;/w:docPr&gt;&lt;w:body&gt;&lt;w:p wsp:rsidR=&quot;00000000&quot; wsp:rsidRDefault=&quot;00F11667&quot;&gt;&lt;m:oMathPara&gt;&lt;m:oMath&gt;&lt;m:acc&gt;&lt;m:accPr&gt;&lt;m:chr m:val=&quot;âƒ—&quot;/&gt;&lt;m:ctrlPr&gt;&lt;w:rPr&gt;&lt;w:rFonts w:ascii=&quot;Cambria Math&quot; w:h-ansi=&quot;Cambria Math&quot;/&gt;&lt;wx:font wx:val=&quot;Cambria Math&quot;/&gt;&lt;/w:rPr&gt;&lt;/m:ctrlPr&gt;&lt;/m:accPr&gt;&lt;m:e&gt;&lt;m:sSub&gt;&lt;m:sSubPr&gt;&lt;m:ctrlPr&gt;&lt;w:rPr&gt;&lt;w:rFonts w:ascii=&quot;Cambria Math&quot; w:h-ansi=&quot;Cambria Math&quot;/&gt;&lt;wx:font wx:val=&quot;Cambria Math&quot;/&gt;&lt;/w:rPr&gt;&lt;/m:ctrlPr&gt;&lt;/m:sSubPr&gt;&lt;m:e&gt;&lt;m:r&gt;&lt;m:rPr&gt;&lt;m:sty m:val=&quot;p&quot;/&gt;&lt;/m:rPr&gt;&lt;w:rPr&gt;&lt;w:rFonts w:ascii=&quot;Cambria Math&quot; w:h-ansi=&quot;Cambria Math&quot;/&gt;&lt;wx:font wx:val=&quot;Cambria Math&quot;/&gt;&lt;/w:rPr&gt;&lt;m:t&gt;C&lt;/m:t&gt;&lt;/m:r&gt;&lt;/m:e&gt;&lt;m:sub&gt;&lt;m:r&gt;&lt;m:rPr&gt;&lt;m:sty m:val=&quot;p&quot;/&gt;&lt;/m:rPr&gt;&lt;w:rPr&gt;&lt;w:rFonts w:ascii=&quot;Cambria Math&quot; w:h-ansi=&quot;Cambria Math&quot;/&gt;&lt;wx:font wx:val=&quot;Cambria Math&quot;/&gt;&lt;w:color w:val=&quot;0000FF&quot;/&gt;&lt;/w:rPr&gt;&lt;m:t&gt;2&lt;/m:t&gt;&lt;/m:r&gt;&lt;m:r&gt;&lt;m:rPr&gt;&lt;m:sty m:val=&quot;p&quot;/&gt;&lt;/m:rPr&gt;&lt;w:rPr&gt;&lt;w:rFonts w:ascii=&quot;Cambria Math&quot; w:h-ansi=&quot;Cambria Math&quot;/&gt;&lt;wx:font wx:val=&quot;Cambria Math&quot;/&gt;&lt;/w:rPr&gt;&lt;m:t&gt;/&lt;/m:t&gt;&lt;/m:r&gt;&lt;m:r&gt;&lt;m:rPr&gt;&lt;m:sty m:val=&quot;p&quot;/&gt;&lt;/m:rPr&gt;&lt;w:rPr&gt;&lt;w:rFonts w:ascii=&quot;Cambria Math&quot; w:h-ansi=&quot;Cambria Math&quot;/&gt;&lt;wx:font wx:val=&quot;Cambria Math&quot;/&gt;&lt;w:color w:val=&quot;008000&quot;/&gt;&lt;/w:rPr&gt;&lt;m:t&gt;1&lt;/m:t&gt;&lt;/m:r&gt;&lt;/m:sub&gt;&lt;/m:sSub&gt;&lt;/m:e&gt;&lt;/m:acc&gt;&lt;m:d&gt;&lt;m:dPr&gt;&lt;m:begChr m:val=&quot;|&quot;/&gt;&lt;m:endChr m:val=&quot;&quot;/&gt;&lt;m:ctrlPr&gt;&lt;w:rPr&gt;&lt;w:rFonts w:ascii=&quot;Cambria Math&quot; w:h-ansi=&quot;Cambria Math&quot;/&gt;&lt;wx:font wx:val=&quot;Cambria Math&quot;/&gt;&lt;/w:rPr&gt;&lt;/m:ctrlPr&gt;&lt;/m:dPr&gt;&lt;m:e&gt;&lt;m:m&gt;&lt;m:mPr&gt;&lt;m:mcs&gt;&lt;m:mc&gt;&lt;m:mcPr&gt;&lt;m:count m:val=&quot;1&quot;/&gt;&lt;m:mcJc m:val=&quot;center&quot;/&gt;&lt;/m:mcPr&gt;&lt;/m:mc&gt;&lt;/m:mcs&gt;&lt;m:ctrlPr&gt;&lt;w:rPr&gt;&lt;w:rFonts w:ascii=&quot;Cambria Math&quot; w:h-ansi=&quot;Cambria Math&quot;/&gt;&lt;wx:font wx:val=&quot;Cambria Math&quot;/&gt;&lt;/w:rPr&gt;&lt;/m:ctrlPr&gt;&lt;/m:mPr&gt;&lt;m:mr&gt;&lt;m:e&gt;&lt;m:r&gt;&lt;m:rPr&gt;&lt;m:sty m:val=&quot;p&quot;/&gt;&lt;/m:rPr&gt;&lt;w:rPr&gt;&lt;w:rFonts w:ascii=&quot;Cambria Math&quot; w:h-ansi=&quot;Cambria Math&quot;/&gt;&lt;wx:font wx:val=&quot;Cambria Math&quot;/&gt;&lt;/w:rPr&gt;&lt;m:t&gt;+20020&lt;/m:t&gt;&lt;/m:r&gt;&lt;/m:e&gt;&lt;/m:mr&gt;&lt;m:mr&gt;&lt;m:e&gt;&lt;m:r&gt;&lt;m:rPr&gt;&lt;m:sty m:val=&quot;p&quot;/&gt;&lt;/m:rPr&gt;&lt;w:rPr&gt;&lt;w:rFonts w:ascii=&quot;Cambria Math&quot; w:h-ansi=&quot;Cambria Math&quot;/&gt;&lt;wx:font wx:val=&quot;Cambria Math&quot;/&gt;&lt;/w:rPr&gt;&lt;m:t&gt;0&lt;/m:t&gt;&lt;/m:r&gt;&lt;/m:e&gt;&lt;/m:mr&gt;&lt;m:mr&gt;&lt;m:e&gt;&lt;m:r&gt;&lt;m:rPr&gt;&lt;m:sty m:val=&quot;p&quot;/&gt;&lt;/m:rPr&gt;&lt;w:rPr&gt;&lt;w:rFonts w:ascii=&quot;Cambria Math&quot; w:h-ansi=&quot;Cambria Math&quot;/&gt;&lt;wx:font wx:val=&quot;Cambria Math&quot;/&gt;&lt;/w:rPr&gt;&lt;m:t&gt;0&lt;/m:t&gt;&lt;/m:r&gt;&lt;/m:e&gt;&lt;/m:mr&gt;&lt;/m:m&gt;&lt;/m:e&gt;&lt;/m:d&gt;&lt;/m:oMath&gt;&lt;/m:oMathPara&gt;&lt;/w:p&gt;&lt;w:sectPr wsp:rsidR=&quot;00000000&quot;&gt;&lt;w:pgSz w:w=&quot;12240&quot; w:h=&quot;15840&quot;/&gt;&lt;w:pgMar w:top=&quot;1417&quot; w:right=&quot;1417&quot; w:bottom=&quot;1417&quot; w:left=&quot;1417&quot; w:header=&quot;720&quot; w:footer=&quot;720&quot; w:gutter=&quot;0&quot;/&gt;&lt;w:cols w:space=&quot;720&quot;/&gt;&lt;/w:sectPr&gt;&lt;/w:body&gt;&lt;/w:wordDocument&gt;">
            <v:imagedata r:id="rId9" o:title="" chromakey="white"/>
          </v:shape>
        </w:pict>
      </w:r>
      <w:r w:rsidRPr="00E93108">
        <w:fldChar w:fldCharType="end"/>
      </w:r>
    </w:p>
    <w:p w:rsidR="00E83E28" w:rsidRDefault="00E83E28" w:rsidP="0009176A"/>
    <w:p w:rsidR="00E83E28" w:rsidRDefault="00E83E28" w:rsidP="0009176A">
      <w:r w:rsidRPr="00E93108">
        <w:pict>
          <v:shape id="_x0000_i1037" type="#_x0000_t75" style="width:70.5pt;height:36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200&quot;/&gt;&lt;w:defaultTabStop w:val=&quot;708&quot;/&gt;&lt;w:hyphenationZone w:val=&quot;425&quot;/&gt;&lt;w:drawingGridHorizontalSpacing w:val=&quot;28&quot;/&gt;&lt;w:drawingGridVerticalSpacing w:val=&quot;28&quot;/&gt;&lt;w:displayHorizontalDrawingGridEvery w:val=&quot;0&quot;/&gt;&lt;w:displayVerticalDrawingGridEvery w:val=&quot;0&quot;/&gt;&lt;w:punctuationKerning/&gt;&lt;w:characterSpacingControl w:val=&quot;DontCompress&quot;/&gt;&lt;w:allowPNG/&gt;&lt;w:doNotSaveWebPagesAsSingleFile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B73134&quot;/&gt;&lt;wsp:rsid wsp:val=&quot;0009176A&quot;/&gt;&lt;wsp:rsid wsp:val=&quot;000F4CA1&quot;/&gt;&lt;wsp:rsid wsp:val=&quot;001200CF&quot;/&gt;&lt;wsp:rsid wsp:val=&quot;00140429&quot;/&gt;&lt;wsp:rsid wsp:val=&quot;00166AC9&quot;/&gt;&lt;wsp:rsid wsp:val=&quot;001D39CF&quot;/&gt;&lt;wsp:rsid wsp:val=&quot;0024074C&quot;/&gt;&lt;wsp:rsid wsp:val=&quot;00285119&quot;/&gt;&lt;wsp:rsid wsp:val=&quot;002E5610&quot;/&gt;&lt;wsp:rsid wsp:val=&quot;003775C5&quot;/&gt;&lt;wsp:rsid wsp:val=&quot;003E45A3&quot;/&gt;&lt;wsp:rsid wsp:val=&quot;00477314&quot;/&gt;&lt;wsp:rsid wsp:val=&quot;006F0775&quot;/&gt;&lt;wsp:rsid wsp:val=&quot;0073343F&quot;/&gt;&lt;wsp:rsid wsp:val=&quot;00822BE4&quot;/&gt;&lt;wsp:rsid wsp:val=&quot;0084523F&quot;/&gt;&lt;wsp:rsid wsp:val=&quot;00880E85&quot;/&gt;&lt;wsp:rsid wsp:val=&quot;008873AC&quot;/&gt;&lt;wsp:rsid wsp:val=&quot;009236AD&quot;/&gt;&lt;wsp:rsid wsp:val=&quot;009541E6&quot;/&gt;&lt;wsp:rsid wsp:val=&quot;00AD6155&quot;/&gt;&lt;wsp:rsid wsp:val=&quot;00B64375&quot;/&gt;&lt;wsp:rsid wsp:val=&quot;00B73134&quot;/&gt;&lt;wsp:rsid wsp:val=&quot;00B84B13&quot;/&gt;&lt;wsp:rsid wsp:val=&quot;00DA3779&quot;/&gt;&lt;wsp:rsid wsp:val=&quot;00DC2E51&quot;/&gt;&lt;wsp:rsid wsp:val=&quot;00DD518E&quot;/&gt;&lt;wsp:rsid wsp:val=&quot;00E1318F&quot;/&gt;&lt;wsp:rsid wsp:val=&quot;00E45411&quot;/&gt;&lt;wsp:rsid wsp:val=&quot;00E7026E&quot;/&gt;&lt;wsp:rsid wsp:val=&quot;00E93108&quot;/&gt;&lt;wsp:rsid wsp:val=&quot;00EB7F2C&quot;/&gt;&lt;wsp:rsid wsp:val=&quot;00F819AC&quot;/&gt;&lt;wsp:rsid wsp:val=&quot;00F96AF5&quot;/&gt;&lt;wsp:rsid wsp:val=&quot;00FF0CA0&quot;/&gt;&lt;/wsp:rsids&gt;&lt;/w:docPr&gt;&lt;w:body&gt;&lt;w:p wsp:rsidR=&quot;00000000&quot; wsp:rsidRDefault=&quot;00477314&quot;&gt;&lt;m:oMathPara&gt;&lt;m:oMath&gt;&lt;m:acc&gt;&lt;m:accPr&gt;&lt;m:chr m:val=&quot;âƒ—&quot;/&gt;&lt;m:ctrlPr&gt;&lt;w:rPr&gt;&lt;w:rFonts w:ascii=&quot;Cambria Math&quot; w:h-ansi=&quot;Cambria Math&quot;/&gt;&lt;wx:font wx:val=&quot;Cambria Math&quot;/&gt;&lt;/w:rPr&gt;&lt;/m:ctrlPr&gt;&lt;/m:accPr&gt;&lt;m:e&gt;&lt;m:sSub&gt;&lt;m:sSubPr&gt;&lt;m:ctrlPr&gt;&lt;w:rPr&gt;&lt;w:rFonts w:ascii=&quot;Cambria Math&quot; w:h-ansi=&quot;Cambria Math&quot;/&gt;&lt;wx:font wx:val=&quot;Cambria Math&quot;/&gt;&lt;/w:rPr&gt;&lt;/m:ctrlPr&gt;&lt;/m:sSubPr&gt;&lt;m:e&gt;&lt;m:r&gt;&lt;m:rPr&gt;&lt;m:sty m:val=&quot;p&quot;/&gt;&lt;/m:rPr&gt;&lt;w:rPr&gt;&lt;w:rFonts w:ascii=&quot;Cambria Math&quot; w:h-ansi=&quot;Cambria Math&quot;/&gt;&lt;wx:font wx:val=&quot;Cambria Math&quot;/&gt;&lt;/w:rPr&gt;&lt;m:t&gt;C&lt;/m:t&gt;&lt;/m:r&gt;&lt;m:r&gt;&lt;m:rPr&gt;&lt;m:sty m:val=&quot;p&quot;/&gt;&lt;/m:rPr&gt;&lt;w:rPr&gt;&lt;w:rFonts w:ascii=&quot;Cambria Math&quot; w:h-ansi=&quot;Cambria Math&quot;/&gt;&lt;wx:font wx:val=&quot;Cambria Math&quot;/&gt;&lt;w:color w:val=&quot;008000&quot;/&gt;&lt;/w:rPr&gt;&lt;m:t&gt;1&lt;/m:t&gt;&lt;/m:r&gt;&lt;m:r&gt;&lt;m:rPr&gt;&lt;m:sty m:val=&quot;p&quot;/&gt;&lt;/m:rPr&gt;&lt;w:rPr&gt;&lt;w:rFonts w:ascii=&quot;Cambria Math&quot; w:h-ansi=&quot;Cambria Math&quot;/&gt;&lt;wx:font wx:val=&quot;Cambria Math&quot;/&gt;&lt;/w:rPr&gt;&lt;m:t&gt;/&lt;/m:t&gt;&lt;/m:r&gt;&lt;m:r&gt;&lt;m:rPr&gt;&lt;m:sty m:val=&quot;p&quot;/&gt;&lt;/m:rPr&gt;&lt;w:rPr&gt;&lt;w:rFonts w:ascii=&quot;Cambria Math&quot; w:h-ansi=&quot;Cambria Math&quot;/&gt;&lt;wx:font wx:val=&quot;Cambria Math&quot;/&gt;&lt;w:color w:val=&quot;0000FF&quot;/&gt;&lt;/w:rPr&gt;&lt;m:t&gt;2&lt;/m:t&gt;&lt;/m:r&gt;&lt;/m:e&gt;&lt;m:sub/&gt;&lt;/m:sSub&gt;&lt;/m:e&gt;&lt;/m:acc&gt;&lt;m:d&gt;&lt;m:dPr&gt;&lt;m:begChr m:val=&quot;|&quot;/&gt;&lt;m:endChr m:val=&quot;&quot;/&gt;&lt;m:ctrlPr&gt;&lt;w:rPr&gt;&lt;w:rFonts w:ascii=&quot;Cambria Math&quot; w:h-ansi=&quot;Cambria Math&quot;/&gt;&lt;wx:font wx:val=&quot;Cambria Math&quot;/&gt;&lt;/w:rPr&gt;&lt;/m:ctrlPr&gt;&lt;/m:dPr&gt;&lt;m:e&gt;&lt;m:m&gt;&lt;m:mPr&gt;&lt;m:mcs&gt;&lt;m:mc&gt;&lt;m:mcPr&gt;&lt;m:count m:val=&quot;1&quot;/&gt;&lt;m:mcJc m:val=&quot;center&quot;/&gt;&lt;/m:mcPr&gt;&lt;/m:mc&gt;&lt;/m:mcs&gt;&lt;m:ctrlPr&gt;&lt;w:rPr&gt;&lt;w:rFonts w:ascii=&quot;Cambria Math&quot; w:h-ansi=&quot;Cambria Math&quot;/&gt;&lt;wx:font wx:val=&quot;Cambria Math&quot;/&gt;&lt;/w:rPr&gt;&lt;/m:ctrlPr&gt;&lt;/m:mPr&gt;&lt;m:mr&gt;&lt;m:e&gt;&lt;m:r&gt;&lt;m:rPr&gt;&lt;m:sty m:val=&quot;p&quot;/&gt;&lt;/m:rPr&gt;&lt;w:rPr&gt;&lt;w:rFonts w:ascii=&quot;Cambria Math&quot; w:h-ansi=&quot;Cambria Math&quot;/&gt;&lt;wx:font wx:val=&quot;Cambria Math&quot;/&gt;&lt;/w:rPr&gt;&lt;m:t&gt;-20020&lt;/m:t&gt;&lt;/m:r&gt;&lt;/m:e&gt;&lt;/m:mr&gt;&lt;m:mr&gt;&lt;m:e&gt;&lt;m:r&gt;&lt;m:rPr&gt;&lt;m:sty m:val=&quot;p&quot;/&gt;&lt;/m:rPr&gt;&lt;w:rPr&gt;&lt;w:rFonts w:ascii=&quot;Cambria Math&quot; w:h-ansi=&quot;Cambria Math&quot;/&gt;&lt;wx:font wx:val=&quot;Cambria Math&quot;/&gt;&lt;/w:rPr&gt;&lt;m:t&gt;0&lt;/m:t&gt;&lt;/m:r&gt;&lt;/m:e&gt;&lt;/m:mr&gt;&lt;m:mr&gt;&lt;m:e&gt;&lt;m:r&gt;&lt;m:rPr&gt;&lt;m:sty m:val=&quot;p&quot;/&gt;&lt;/m:rPr&gt;&lt;w:rPr&gt;&lt;w:rFonts w:ascii=&quot;Cambria Math&quot; w:h-ansi=&quot;Cambria Math&quot;/&gt;&lt;wx:font wx:val=&quot;Cambria Math&quot;/&gt;&lt;/w:rPr&gt;&lt;m:t&gt;0&lt;/m:t&gt;&lt;/m:r&gt;&lt;/m:e&gt;&lt;/m:mr&gt;&lt;/m:m&gt;&lt;/m:e&gt;&lt;/m:d&gt;&lt;/m:oMath&gt;&lt;/m:oMathPara&gt;&lt;/w:p&gt;&lt;w:sectPr wsp:rsidR=&quot;00000000&quot;&gt;&lt;w:pgSz w:w=&quot;12240&quot; w:h=&quot;15840&quot;/&gt;&lt;w:pgMar w:top=&quot;1417&quot; w:right=&quot;1417&quot; w:bottom=&quot;1417&quot; w:left=&quot;1417&quot; w:header=&quot;720&quot; w:footer=&quot;720&quot; w:gutter=&quot;0&quot;/&gt;&lt;w:cols w:space=&quot;720&quot;/&gt;&lt;/w:sectPr&gt;&lt;/w:body&gt;&lt;/w:wordDocument&gt;">
            <v:imagedata r:id="rId10" o:title="" chromakey="white"/>
          </v:shape>
        </w:pict>
      </w:r>
    </w:p>
    <w:p w:rsidR="00E83E28" w:rsidRDefault="00E83E28" w:rsidP="0009176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40"/>
        <w:gridCol w:w="2067"/>
        <w:gridCol w:w="1961"/>
        <w:gridCol w:w="1707"/>
        <w:gridCol w:w="1707"/>
      </w:tblGrid>
      <w:tr w:rsidR="00E83E28" w:rsidRPr="00E93108" w:rsidTr="00E93108">
        <w:tc>
          <w:tcPr>
            <w:tcW w:w="1840" w:type="dxa"/>
            <w:vAlign w:val="center"/>
          </w:tcPr>
          <w:p w:rsidR="00E83E28" w:rsidRPr="00E93108" w:rsidRDefault="00E83E28" w:rsidP="00E93108">
            <w:pPr>
              <w:jc w:val="center"/>
              <w:rPr>
                <w:rFonts w:ascii="Calibri" w:hAnsi="Calibri"/>
              </w:rPr>
            </w:pPr>
            <w:r w:rsidRPr="00E93108">
              <w:rPr>
                <w:rFonts w:ascii="Calibri" w:hAnsi="Calibri"/>
              </w:rPr>
              <w:t>Nom de l’AM</w:t>
            </w:r>
          </w:p>
        </w:tc>
        <w:tc>
          <w:tcPr>
            <w:tcW w:w="2067" w:type="dxa"/>
            <w:vAlign w:val="center"/>
          </w:tcPr>
          <w:p w:rsidR="00E83E28" w:rsidRPr="00E93108" w:rsidRDefault="00E83E28" w:rsidP="00E93108">
            <w:pPr>
              <w:jc w:val="center"/>
              <w:rPr>
                <w:rFonts w:ascii="Calibri" w:hAnsi="Calibri"/>
              </w:rPr>
            </w:pPr>
            <w:r w:rsidRPr="00E93108">
              <w:rPr>
                <w:rFonts w:ascii="Calibri" w:hAnsi="Calibri"/>
              </w:rPr>
              <w:t>Point d’application</w:t>
            </w:r>
          </w:p>
        </w:tc>
        <w:tc>
          <w:tcPr>
            <w:tcW w:w="1961" w:type="dxa"/>
            <w:vAlign w:val="center"/>
          </w:tcPr>
          <w:p w:rsidR="00E83E28" w:rsidRPr="00E93108" w:rsidRDefault="00E83E28" w:rsidP="00E93108">
            <w:pPr>
              <w:jc w:val="center"/>
              <w:rPr>
                <w:rFonts w:ascii="Calibri" w:hAnsi="Calibri"/>
              </w:rPr>
            </w:pPr>
            <w:r w:rsidRPr="00E93108">
              <w:rPr>
                <w:rFonts w:ascii="Calibri" w:hAnsi="Calibri"/>
              </w:rPr>
              <w:t>Direction</w:t>
            </w:r>
          </w:p>
        </w:tc>
        <w:tc>
          <w:tcPr>
            <w:tcW w:w="1707" w:type="dxa"/>
            <w:vAlign w:val="center"/>
          </w:tcPr>
          <w:p w:rsidR="00E83E28" w:rsidRPr="00E93108" w:rsidRDefault="00E83E28" w:rsidP="00E93108">
            <w:pPr>
              <w:jc w:val="center"/>
              <w:rPr>
                <w:rFonts w:ascii="Calibri" w:hAnsi="Calibri"/>
              </w:rPr>
            </w:pPr>
            <w:r w:rsidRPr="00E93108">
              <w:rPr>
                <w:rFonts w:ascii="Calibri" w:hAnsi="Calibri"/>
              </w:rPr>
              <w:t>Sens</w:t>
            </w:r>
          </w:p>
        </w:tc>
        <w:tc>
          <w:tcPr>
            <w:tcW w:w="1707" w:type="dxa"/>
            <w:vAlign w:val="center"/>
          </w:tcPr>
          <w:p w:rsidR="00E83E28" w:rsidRPr="00E93108" w:rsidRDefault="00E83E28" w:rsidP="00E93108">
            <w:pPr>
              <w:jc w:val="center"/>
              <w:rPr>
                <w:rFonts w:ascii="Calibri" w:hAnsi="Calibri"/>
              </w:rPr>
            </w:pPr>
            <w:r w:rsidRPr="00E93108">
              <w:rPr>
                <w:rFonts w:ascii="Calibri" w:hAnsi="Calibri"/>
              </w:rPr>
              <w:t>Norme</w:t>
            </w:r>
          </w:p>
        </w:tc>
      </w:tr>
      <w:tr w:rsidR="00E83E28" w:rsidRPr="00E93108" w:rsidTr="00E93108">
        <w:tc>
          <w:tcPr>
            <w:tcW w:w="1840" w:type="dxa"/>
            <w:vAlign w:val="center"/>
          </w:tcPr>
          <w:p w:rsidR="00E83E28" w:rsidRPr="00E93108" w:rsidRDefault="00E83E28" w:rsidP="00E93108">
            <w:pPr>
              <w:jc w:val="center"/>
              <w:rPr>
                <w:rFonts w:ascii="Calibri" w:hAnsi="Calibri"/>
              </w:rPr>
            </w:pPr>
            <w:r w:rsidRPr="00E93108">
              <w:pict>
                <v:shape id="_x0000_i1038" type="#_x0000_t75" style="width:29.25pt;height:22.5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200&quot;/&gt;&lt;w:defaultTabStop w:val=&quot;708&quot;/&gt;&lt;w:hyphenationZone w:val=&quot;425&quot;/&gt;&lt;w:drawingGridHorizontalSpacing w:val=&quot;28&quot;/&gt;&lt;w:drawingGridVerticalSpacing w:val=&quot;28&quot;/&gt;&lt;w:displayHorizontalDrawingGridEvery w:val=&quot;0&quot;/&gt;&lt;w:displayVerticalDrawingGridEvery w:val=&quot;0&quot;/&gt;&lt;w:punctuationKerning/&gt;&lt;w:characterSpacingControl w:val=&quot;DontCompress&quot;/&gt;&lt;w:allowPNG/&gt;&lt;w:doNotSaveWebPagesAsSingleFile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B73134&quot;/&gt;&lt;wsp:rsid wsp:val=&quot;0009176A&quot;/&gt;&lt;wsp:rsid wsp:val=&quot;000F4CA1&quot;/&gt;&lt;wsp:rsid wsp:val=&quot;001200CF&quot;/&gt;&lt;wsp:rsid wsp:val=&quot;00140429&quot;/&gt;&lt;wsp:rsid wsp:val=&quot;00166AC9&quot;/&gt;&lt;wsp:rsid wsp:val=&quot;001D39CF&quot;/&gt;&lt;wsp:rsid wsp:val=&quot;0024074C&quot;/&gt;&lt;wsp:rsid wsp:val=&quot;00285119&quot;/&gt;&lt;wsp:rsid wsp:val=&quot;002E5610&quot;/&gt;&lt;wsp:rsid wsp:val=&quot;003775C5&quot;/&gt;&lt;wsp:rsid wsp:val=&quot;003E45A3&quot;/&gt;&lt;wsp:rsid wsp:val=&quot;006F0775&quot;/&gt;&lt;wsp:rsid wsp:val=&quot;0073343F&quot;/&gt;&lt;wsp:rsid wsp:val=&quot;00822BE4&quot;/&gt;&lt;wsp:rsid wsp:val=&quot;0084523F&quot;/&gt;&lt;wsp:rsid wsp:val=&quot;00880E85&quot;/&gt;&lt;wsp:rsid wsp:val=&quot;008873AC&quot;/&gt;&lt;wsp:rsid wsp:val=&quot;009236AD&quot;/&gt;&lt;wsp:rsid wsp:val=&quot;009541E6&quot;/&gt;&lt;wsp:rsid wsp:val=&quot;00AD6155&quot;/&gt;&lt;wsp:rsid wsp:val=&quot;00B64375&quot;/&gt;&lt;wsp:rsid wsp:val=&quot;00B73134&quot;/&gt;&lt;wsp:rsid wsp:val=&quot;00B84B13&quot;/&gt;&lt;wsp:rsid wsp:val=&quot;00BB40CF&quot;/&gt;&lt;wsp:rsid wsp:val=&quot;00DA3779&quot;/&gt;&lt;wsp:rsid wsp:val=&quot;00DC2E51&quot;/&gt;&lt;wsp:rsid wsp:val=&quot;00DD518E&quot;/&gt;&lt;wsp:rsid wsp:val=&quot;00E1318F&quot;/&gt;&lt;wsp:rsid wsp:val=&quot;00E45411&quot;/&gt;&lt;wsp:rsid wsp:val=&quot;00E7026E&quot;/&gt;&lt;wsp:rsid wsp:val=&quot;00E93108&quot;/&gt;&lt;wsp:rsid wsp:val=&quot;00EB7F2C&quot;/&gt;&lt;wsp:rsid wsp:val=&quot;00F819AC&quot;/&gt;&lt;wsp:rsid wsp:val=&quot;00F96AF5&quot;/&gt;&lt;wsp:rsid wsp:val=&quot;00FF0CA0&quot;/&gt;&lt;/wsp:rsids&gt;&lt;/w:docPr&gt;&lt;w:body&gt;&lt;w:p wsp:rsidR=&quot;00000000&quot; wsp:rsidRDefault=&quot;00BB40CF&quot;&gt;&lt;m:oMathPara&gt;&lt;m:oMath&gt;&lt;m:acc&gt;&lt;m:accPr&gt;&lt;m:chr m:val=&quot;âƒ—&quot;/&gt;&lt;m:ctrlPr&gt;&lt;w:rPr&gt;&lt;w:rFonts w:ascii=&quot;Cambria Math&quot; w:fareast=&quot;ï¼­ï¼³ æ˜Žæœ&quot; w:h-ansi=&quot;Cambria Math&quot; w:cs=&quot;Times New Roman&quot;/&gt;&lt;wx:font wx:val=&quot;Cambria Math&quot;/&gt;&lt;/w:rPr&gt;&lt;/m:ctrlPr&gt;&lt;/m:accPr&gt;&lt;m:e&gt;&lt;m:sSub&gt;&lt;m:sSubPr&gt;&lt;m:ctrlPr&gt;&lt;w:rPr&gt;&lt;w:rFonts w:ascii=&quot;Cambria Math&quot; w:h-ansi=&quot;Cambria Math&quot;/&gt;&lt;wx:font wx:val=&quot;Cambria Math&quot;/&gt;&lt;/w:rPr&gt;&lt;/m:ctrlPr&gt;&lt;/m:sSubPr&gt;&lt;m:e&gt;&lt;m:r&gt;&lt;m:rPr&gt;&lt;m:sty m:val=&quot;p&quot;/&gt;&lt;/m:rPr&gt;&lt;w:rPr&gt;&lt;w:rFonts w:ascii=&quot;Cambria Math&quot; w:h-ansi=&quot;Cambria Math&quot;/&gt;&lt;wx:font wx:val=&quot;Cambria Math&quot;/&gt;&lt;/w:rPr&gt;&lt;m:t&gt;G&lt;/m:t&gt;&lt;/m:r&gt;&lt;/m:e&gt;&lt;m:sub&gt;&lt;m:r&gt;&lt;m:rPr&gt;&lt;m:sty m:val=&quot;p&quot;/&gt;&lt;/m:rPr&gt;&lt;w:rPr&gt;&lt;w:rFonts w:ascii=&quot;Cambria Math&quot; w:h-ansi=&quot;Cambria Math&quot;/&gt;&lt;wx:font wx:val=&quot;Cambria Math&quot;/&gt;&lt;w:color w:val=&quot;FF6600&quot;/&gt;&lt;/w:rPr&gt;&lt;m:t&gt;terre&lt;/m:t&gt;&lt;/m:r&gt;&lt;m:r&gt;&lt;m:rPr&gt;&lt;m:sty m:val=&quot;p&quot;/&gt;&lt;/m:rPr&gt;&lt;w:rPr&gt;&lt;w:rFonts w:ascii=&quot;Cambria Math&quot; w:h-ansi=&quot;Cambria Math&quot;/&gt;&lt;wx:font wx:val=&quot;Cambria Math&quot;/&gt;&lt;/w:rPr&gt;&lt;m:t&gt;/&lt;/m:t&gt;&lt;/m:r&gt;&lt;m:r&gt;&lt;m:rPr&gt;&lt;m:sty m:val=&quot;p&quot;/&gt;&lt;/m:rPr&gt;&lt;w:rPr&gt;&lt;w:rFonts w:ascii=&quot;Cambria Math&quot; w:h-ansi=&quot;Cambria Math&quot;/&gt;&lt;wx:font wx:val=&quot;Cambria Math&quot;/&gt;&lt;w:color w:val=&quot;0000FF&quot;/&gt;&lt;/w:rPr&gt;&lt;m:t&gt;5&lt;/m:t&gt;&lt;/m:r&gt;&lt;/m:sub&gt;&lt;/m:sSub&gt;&lt;m:ctrlPr&gt;&lt;w:rPr&gt;&lt;w:rFonts w:ascii=&quot;Cambria Math&quot; w:h-ansi=&quot;Cambria Math&quot;/&gt;&lt;wx:font wx:val=&quot;Cambria Math&quot;/&gt;&lt;/w:rPr&gt;&lt;/m:ctrlPr&gt;&lt;/m:e&gt;&lt;/m:acc&gt;&lt;/m:oMath&gt;&lt;/m:oMathPara&gt;&lt;/w:p&gt;&lt;w:sectPr wsp:rsidR=&quot;00000000&quot;&gt;&lt;w:pgSz w:w=&quot;12240&quot; w:h=&quot;15840&quot;/&gt;&lt;w:pgMar w:top=&quot;1417&quot; w:right=&quot;1417&quot; w:bottom=&quot;1417&quot; w:left=&quot;1417&quot; w:header=&quot;720&quot; w:footer=&quot;720&quot; w:gutter=&quot;0&quot;/&gt;&lt;w:cols w:space=&quot;720&quot;/&gt;&lt;/w:sectPr&gt;&lt;/w:body&gt;&lt;/w:wordDocument&gt;">
                  <v:imagedata r:id="rId11" o:title="" chromakey="white"/>
                </v:shape>
              </w:pict>
            </w:r>
          </w:p>
        </w:tc>
        <w:tc>
          <w:tcPr>
            <w:tcW w:w="2067" w:type="dxa"/>
            <w:vAlign w:val="center"/>
          </w:tcPr>
          <w:p w:rsidR="00E83E28" w:rsidRPr="00E93108" w:rsidRDefault="00E83E28" w:rsidP="00E93108">
            <w:pPr>
              <w:jc w:val="center"/>
              <w:rPr>
                <w:rFonts w:ascii="Calibri" w:hAnsi="Calibri"/>
              </w:rPr>
            </w:pPr>
            <w:r w:rsidRPr="00E93108">
              <w:rPr>
                <w:rFonts w:ascii="Calibri" w:hAnsi="Calibri"/>
              </w:rPr>
              <w:t>G</w:t>
            </w:r>
          </w:p>
        </w:tc>
        <w:tc>
          <w:tcPr>
            <w:tcW w:w="1961" w:type="dxa"/>
            <w:vAlign w:val="center"/>
          </w:tcPr>
          <w:p w:rsidR="00E83E28" w:rsidRPr="00E93108" w:rsidRDefault="00E83E28" w:rsidP="00E93108">
            <w:pPr>
              <w:jc w:val="center"/>
              <w:rPr>
                <w:rFonts w:ascii="Calibri" w:hAnsi="Calibri"/>
              </w:rPr>
            </w:pPr>
            <w:r w:rsidRPr="00E93108">
              <w:rPr>
                <w:rFonts w:ascii="Calibri" w:hAnsi="Calibri"/>
              </w:rPr>
              <w:t>Y</w:t>
            </w:r>
          </w:p>
        </w:tc>
        <w:tc>
          <w:tcPr>
            <w:tcW w:w="1707" w:type="dxa"/>
            <w:vAlign w:val="center"/>
          </w:tcPr>
          <w:p w:rsidR="00E83E28" w:rsidRPr="00E93108" w:rsidRDefault="00E83E28" w:rsidP="00E93108">
            <w:pPr>
              <w:jc w:val="center"/>
              <w:rPr>
                <w:rFonts w:ascii="Calibri" w:hAnsi="Calibri"/>
              </w:rPr>
            </w:pPr>
            <w:r w:rsidRPr="00E93108">
              <w:rPr>
                <w:rFonts w:ascii="Calibri" w:hAnsi="Calibri"/>
              </w:rPr>
              <w:t>négatif</w:t>
            </w:r>
          </w:p>
        </w:tc>
        <w:tc>
          <w:tcPr>
            <w:tcW w:w="1707" w:type="dxa"/>
            <w:vAlign w:val="center"/>
          </w:tcPr>
          <w:p w:rsidR="00E83E28" w:rsidRPr="00E93108" w:rsidRDefault="00E83E28" w:rsidP="00E93108">
            <w:pPr>
              <w:jc w:val="center"/>
              <w:rPr>
                <w:rFonts w:ascii="Calibri" w:hAnsi="Calibri"/>
              </w:rPr>
            </w:pPr>
            <w:r w:rsidRPr="00E93108">
              <w:rPr>
                <w:rFonts w:ascii="Calibri" w:hAnsi="Calibri"/>
              </w:rPr>
              <w:t>2000 N</w:t>
            </w:r>
          </w:p>
        </w:tc>
      </w:tr>
      <w:tr w:rsidR="00E83E28" w:rsidRPr="00E93108" w:rsidTr="00E93108">
        <w:tc>
          <w:tcPr>
            <w:tcW w:w="1840" w:type="dxa"/>
            <w:vAlign w:val="center"/>
          </w:tcPr>
          <w:p w:rsidR="00E83E28" w:rsidRPr="00E93108" w:rsidRDefault="00E83E28" w:rsidP="00E93108">
            <w:pPr>
              <w:jc w:val="center"/>
              <w:rPr>
                <w:rFonts w:ascii="Calibri" w:hAnsi="Calibri"/>
              </w:rPr>
            </w:pPr>
            <w:r w:rsidRPr="00E93108">
              <w:pict>
                <v:shape id="_x0000_i1039" type="#_x0000_t75" style="width:15.75pt;height:23.25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200&quot;/&gt;&lt;w:defaultTabStop w:val=&quot;708&quot;/&gt;&lt;w:hyphenationZone w:val=&quot;425&quot;/&gt;&lt;w:drawingGridHorizontalSpacing w:val=&quot;28&quot;/&gt;&lt;w:drawingGridVerticalSpacing w:val=&quot;28&quot;/&gt;&lt;w:displayHorizontalDrawingGridEvery w:val=&quot;0&quot;/&gt;&lt;w:displayVerticalDrawingGridEvery w:val=&quot;0&quot;/&gt;&lt;w:punctuationKerning/&gt;&lt;w:characterSpacingControl w:val=&quot;DontCompress&quot;/&gt;&lt;w:allowPNG/&gt;&lt;w:doNotSaveWebPagesAsSingleFile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B73134&quot;/&gt;&lt;wsp:rsid wsp:val=&quot;0009176A&quot;/&gt;&lt;wsp:rsid wsp:val=&quot;000F4CA1&quot;/&gt;&lt;wsp:rsid wsp:val=&quot;001200CF&quot;/&gt;&lt;wsp:rsid wsp:val=&quot;00140429&quot;/&gt;&lt;wsp:rsid wsp:val=&quot;00166AC9&quot;/&gt;&lt;wsp:rsid wsp:val=&quot;001D39CF&quot;/&gt;&lt;wsp:rsid wsp:val=&quot;0024074C&quot;/&gt;&lt;wsp:rsid wsp:val=&quot;00285119&quot;/&gt;&lt;wsp:rsid wsp:val=&quot;002E5610&quot;/&gt;&lt;wsp:rsid wsp:val=&quot;003775C5&quot;/&gt;&lt;wsp:rsid wsp:val=&quot;003E45A3&quot;/&gt;&lt;wsp:rsid wsp:val=&quot;0046231A&quot;/&gt;&lt;wsp:rsid wsp:val=&quot;006F0775&quot;/&gt;&lt;wsp:rsid wsp:val=&quot;0073343F&quot;/&gt;&lt;wsp:rsid wsp:val=&quot;00822BE4&quot;/&gt;&lt;wsp:rsid wsp:val=&quot;0084523F&quot;/&gt;&lt;wsp:rsid wsp:val=&quot;00880E85&quot;/&gt;&lt;wsp:rsid wsp:val=&quot;008873AC&quot;/&gt;&lt;wsp:rsid wsp:val=&quot;009236AD&quot;/&gt;&lt;wsp:rsid wsp:val=&quot;009541E6&quot;/&gt;&lt;wsp:rsid wsp:val=&quot;00AD6155&quot;/&gt;&lt;wsp:rsid wsp:val=&quot;00B64375&quot;/&gt;&lt;wsp:rsid wsp:val=&quot;00B73134&quot;/&gt;&lt;wsp:rsid wsp:val=&quot;00B84B13&quot;/&gt;&lt;wsp:rsid wsp:val=&quot;00DA3779&quot;/&gt;&lt;wsp:rsid wsp:val=&quot;00DC2E51&quot;/&gt;&lt;wsp:rsid wsp:val=&quot;00DD518E&quot;/&gt;&lt;wsp:rsid wsp:val=&quot;00E1318F&quot;/&gt;&lt;wsp:rsid wsp:val=&quot;00E45411&quot;/&gt;&lt;wsp:rsid wsp:val=&quot;00E7026E&quot;/&gt;&lt;wsp:rsid wsp:val=&quot;00E93108&quot;/&gt;&lt;wsp:rsid wsp:val=&quot;00EB7F2C&quot;/&gt;&lt;wsp:rsid wsp:val=&quot;00F819AC&quot;/&gt;&lt;wsp:rsid wsp:val=&quot;00F96AF5&quot;/&gt;&lt;wsp:rsid wsp:val=&quot;00FF0CA0&quot;/&gt;&lt;/wsp:rsids&gt;&lt;/w:docPr&gt;&lt;w:body&gt;&lt;w:p wsp:rsidR=&quot;00000000&quot; wsp:rsidRDefault=&quot;0046231A&quot;&gt;&lt;m:oMathPara&gt;&lt;m:oMath&gt;&lt;m:acc&gt;&lt;m:accPr&gt;&lt;m:chr m:val=&quot;âƒ—&quot;/&gt;&lt;m:ctrlPr&gt;&lt;w:rPr&gt;&lt;w:rFonts w:ascii=&quot;Cambria Math&quot; w:fareast=&quot;ï¼­ï¼³ æ˜Žæœ&quot; w:h-ansi=&quot;Cambria Math&quot; w:cs=&quot;Times New Roman&quot;/&gt;&lt;wx:font wx:val=&quot;Cambria Math&quot;/&gt;&lt;/w:rPr&gt;&lt;/m:ctrlPr&gt;&lt;/m:accPr&gt;&lt;m:e&gt;&lt;m:sSub&gt;&lt;m:sSubPr&gt;&lt;m:ctrlPr&gt;&lt;w:rPr&gt;&lt;w:rFonts w:ascii=&quot;Cambria Math&quot; w:h-ansi=&quot;Cambria Math&quot;/&gt;&lt;wx:font wx:val=&quot;Cambria Math&quot;/&gt;&lt;/w:rPr&gt;&lt;/m:ctrlPr&gt;&lt;/m:sSubPr&gt;&lt;m:e&gt;&lt;m:r&gt;&lt;m:rPr&gt;&lt;m:sty m:val=&quot;p&quot;/&gt;&lt;/m:rPr&gt;&lt;w:rPr&gt;&lt;w:rFonts w:ascii=&quot;Cambria Math&quot; w:h-ansi=&quot;Cambria Math&quot;/&gt;&lt;wx:font wx:val=&quot;Cambria Math&quot;/&gt;&lt;/w:rPr&gt;&lt;m:t&gt;D&lt;/m:t&gt;&lt;/m:r&gt;&lt;/m:e&gt;&lt;m:sub&gt;&lt;m:r&gt;&lt;m:rPr&gt;&lt;m:sty m:val=&quot;p&quot;/&gt;&lt;/m:rPr&gt;&lt;w:rPr&gt;&lt;w:rFonts w:ascii=&quot;Cambria Math&quot; w:h-ansi=&quot;Cambria Math&quot;/&gt;&lt;wx:font wx:val=&quot;Cambria Math&quot;/&gt;&lt;w:color w:val=&quot;660066&quot;/&gt;&lt;/w:rPr&gt;&lt;m:t&gt;3&lt;/m:t&gt;&lt;/m:r&gt;&lt;m:r&gt;&lt;m:rPr&gt;&lt;m:sty m:val=&quot;p&quot;/&gt;&lt;/m:rPr&gt;&lt;w:rPr&gt;&lt;w:rFonts w:ascii=&quot;Cambria Math&quot; w:h-ansi=&quot;Cambria Math&quot;/&gt;&lt;wx:font wx:val=&quot;Cambria Math&quot;/&gt;&lt;/w:rPr&gt;&lt;m:t&gt;/&lt;/m:t&gt;&lt;/m:r&gt;&lt;m:r&gt;&lt;m:rPr&gt;&lt;m:sty m:val=&quot;p&quot;/&gt;&lt;/m:rPr&gt;&lt;w:rPr&gt;&lt;w:rFonts w:ascii=&quot;Cambria Math&quot; w:h-ansi=&quot;Cambria Math&quot;/&gt;&lt;wx:font wx:val=&quot;Cambria Math&quot;/&gt;&lt;w:color w:val=&quot;0000FF&quot;/&gt;&lt;/w:rPr&gt;&lt;m:t&gt;5&lt;/m:t&gt;&lt;/m:r&gt;&lt;/m:sub&gt;&lt;/m:sSub&gt;&lt;m:ctrlPr&gt;&lt;w:rPr&gt;&lt;w:rFonts w:ascii=&quot;Cambria Math&quot; w:h-ansi=&quot;Cambria Math&quot;/&gt;&lt;wx:font wx:val=&quot;Cambria Math&quot;/&gt;&lt;/w:rPr&gt;&lt;/m:ctrlPr&gt;&lt;/m:e&gt;&lt;/m:acc&gt;&lt;/m:oMath&gt;&lt;/m:oMathPara&gt;&lt;/w:p&gt;&lt;w:sectPr wsp:rsidR=&quot;00000000&quot;&gt;&lt;w:pgSz w:w=&quot;12240&quot; w:h=&quot;15840&quot;/&gt;&lt;w:pgMar w:top=&quot;1417&quot; w:right=&quot;1417&quot; w:bottom=&quot;1417&quot; w:left=&quot;1417&quot; w:header=&quot;720&quot; w:footer=&quot;720&quot; w:gutter=&quot;0&quot;/&gt;&lt;w:cols w:space=&quot;720&quot;/&gt;&lt;/w:sectPr&gt;&lt;/w:body&gt;&lt;/w:wordDocument&gt;">
                  <v:imagedata r:id="rId12" o:title="" chromakey="white"/>
                </v:shape>
              </w:pict>
            </w:r>
          </w:p>
        </w:tc>
        <w:tc>
          <w:tcPr>
            <w:tcW w:w="2067" w:type="dxa"/>
            <w:vAlign w:val="center"/>
          </w:tcPr>
          <w:p w:rsidR="00E83E28" w:rsidRPr="00E93108" w:rsidRDefault="00E83E28" w:rsidP="00E93108">
            <w:pPr>
              <w:jc w:val="center"/>
              <w:rPr>
                <w:rFonts w:ascii="Calibri" w:hAnsi="Calibri"/>
              </w:rPr>
            </w:pPr>
            <w:r w:rsidRPr="00E93108">
              <w:rPr>
                <w:rFonts w:ascii="Calibri" w:hAnsi="Calibri"/>
              </w:rPr>
              <w:t>D</w:t>
            </w:r>
          </w:p>
        </w:tc>
        <w:tc>
          <w:tcPr>
            <w:tcW w:w="1961" w:type="dxa"/>
            <w:vAlign w:val="center"/>
          </w:tcPr>
          <w:p w:rsidR="00E83E28" w:rsidRPr="00E93108" w:rsidRDefault="00E83E28" w:rsidP="00E93108">
            <w:pPr>
              <w:jc w:val="center"/>
              <w:rPr>
                <w:rFonts w:ascii="Calibri" w:hAnsi="Calibri"/>
              </w:rPr>
            </w:pPr>
            <w:r w:rsidRPr="00E93108">
              <w:rPr>
                <w:rFonts w:ascii="Calibri" w:hAnsi="Calibri"/>
              </w:rPr>
              <w:t>?</w:t>
            </w:r>
          </w:p>
        </w:tc>
        <w:tc>
          <w:tcPr>
            <w:tcW w:w="1707" w:type="dxa"/>
            <w:vAlign w:val="center"/>
          </w:tcPr>
          <w:p w:rsidR="00E83E28" w:rsidRPr="00E93108" w:rsidRDefault="00E83E28" w:rsidP="00E93108">
            <w:pPr>
              <w:jc w:val="center"/>
              <w:rPr>
                <w:rFonts w:ascii="Calibri" w:hAnsi="Calibri"/>
              </w:rPr>
            </w:pPr>
            <w:r w:rsidRPr="00E93108">
              <w:rPr>
                <w:rFonts w:ascii="Calibri" w:hAnsi="Calibri"/>
              </w:rPr>
              <w:t>?</w:t>
            </w:r>
          </w:p>
        </w:tc>
        <w:tc>
          <w:tcPr>
            <w:tcW w:w="1707" w:type="dxa"/>
            <w:vAlign w:val="center"/>
          </w:tcPr>
          <w:p w:rsidR="00E83E28" w:rsidRPr="00E93108" w:rsidRDefault="00E83E28" w:rsidP="00E93108">
            <w:pPr>
              <w:jc w:val="center"/>
              <w:rPr>
                <w:rFonts w:ascii="Calibri" w:hAnsi="Calibri"/>
              </w:rPr>
            </w:pPr>
            <w:r w:rsidRPr="00E93108">
              <w:rPr>
                <w:rFonts w:ascii="Calibri" w:hAnsi="Calibri"/>
              </w:rPr>
              <w:t>?</w:t>
            </w:r>
          </w:p>
        </w:tc>
      </w:tr>
      <w:tr w:rsidR="00E83E28" w:rsidRPr="00E93108" w:rsidTr="00E93108">
        <w:tc>
          <w:tcPr>
            <w:tcW w:w="1840" w:type="dxa"/>
            <w:tcBorders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:rsidR="00E83E28" w:rsidRPr="00E93108" w:rsidRDefault="00E83E28" w:rsidP="00E931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067" w:type="dxa"/>
            <w:tcBorders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:rsidR="00E83E28" w:rsidRPr="00E93108" w:rsidRDefault="00E83E28" w:rsidP="00E931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961" w:type="dxa"/>
            <w:tcBorders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:rsidR="00E83E28" w:rsidRPr="00E93108" w:rsidRDefault="00E83E28" w:rsidP="00E931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07" w:type="dxa"/>
            <w:tcBorders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:rsidR="00E83E28" w:rsidRPr="00E93108" w:rsidRDefault="00E83E28" w:rsidP="00E931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07" w:type="dxa"/>
            <w:tcBorders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:rsidR="00E83E28" w:rsidRPr="00E93108" w:rsidRDefault="00E83E28" w:rsidP="00E93108">
            <w:pPr>
              <w:jc w:val="center"/>
              <w:rPr>
                <w:rFonts w:ascii="Calibri" w:hAnsi="Calibri"/>
              </w:rPr>
            </w:pPr>
          </w:p>
        </w:tc>
      </w:tr>
    </w:tbl>
    <w:p w:rsidR="00E83E28" w:rsidRDefault="00E83E28" w:rsidP="0009176A"/>
    <w:p w:rsidR="00E83E28" w:rsidRDefault="00E83E28">
      <w:r>
        <w:rPr>
          <w:noProof/>
        </w:rPr>
      </w:r>
      <w:r>
        <w:rPr>
          <w:noProof/>
        </w:rPr>
        <w:pict>
          <v:group id="Grouper 365" o:spid="_x0000_s1118" style="width:171.15pt;height:140.8pt;mso-position-horizontal-relative:char;mso-position-vertical-relative:line" coordsize="2173605,1788106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">
            <v:line id="Line 5" o:spid="_x0000_s1119" style="position:absolute;flip:x;visibility:visible" from="1390650,177800" to="1739310,72809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8arAXcQAAADcAAAADwAAAGRycy9kb3ducmV2LnhtbERPy2oCMRTdC/5DuEI3UjPaB3ZqFBEE&#10;F260ZaS728ntZJjJzZikOv17syi4PJz3YtXbVlzIh9qxgukkA0FcOl1zpeDzY/s4BxEissbWMSn4&#10;owCr5XCwwFy7Kx/ocoyVSCEcclRgYuxyKUNpyGKYuI44cT/OW4wJ+kpqj9cUbls5y7JXabHm1GCw&#10;o42hsjn+WgVyvh+f/fr7uSma0+nNFGXRfe2Vehj163cQkfp4F/+7d1rB00uan86kIyCXN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xqsBdxAAAANwAAAAPAAAAAAAAAAAA&#10;AAAAAKECAABkcnMvZG93bnJldi54bWxQSwUGAAAAAAQABAD5AAAAkgMAAAAA&#10;"/>
            <v:line id="Line 5" o:spid="_x0000_s1120" style="position:absolute;flip:x;visibility:visible" from="348615,194945" to="697275,7452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2B2s4MYAAADcAAAADwAAAGRycy9kb3ducmV2LnhtbESPQWsCMRSE74X+h/AKvRTNKiK6GkUK&#10;Qg9e1LLS23Pz3Cy7edkmqW7/fVMQPA4z8w2zXPe2FVfyoXasYDTMQBCXTtdcKfg8bgczECEia2wd&#10;k4JfCrBePT8tMdfuxnu6HmIlEoRDjgpMjF0uZSgNWQxD1xEn7+K8xZikr6T2eEtw28pxlk2lxZrT&#10;gsGO3g2VzeHHKpCz3du335wnTdGcTnNTlEX3tVPq9aXfLEBE6uMjfG9/aAXj6Rz+z6QjIFd/AA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NgdrODGAAAA3AAAAA8AAAAAAAAA&#10;AAAAAAAAoQIAAGRycy9kb3ducmV2LnhtbFBLBQYAAAAABAAEAPkAAACUAwAAAAA=&#10;"/>
            <v:line id="Line 6" o:spid="_x0000_s1121" style="position:absolute;visibility:visible" from="824230,194945" to="1205194,77764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FdoS38QAAADcAAAADwAAAGRycy9kb3ducmV2LnhtbERPy2rCQBTdF/yH4Qru6kSFtERHEUtB&#10;uyj1Abq8Zq5JNHMnzEyT9O87i0KXh/NerHpTi5acrywrmIwTEMS51RUXCk7H9+dXED4ga6wtk4If&#10;8rBaDp4WmGnb8Z7aQyhEDGGfoYIyhCaT0uclGfRj2xBH7madwRChK6R22MVwU8tpkqTSYMWxocSG&#10;NiXlj8O3UfA5+0rb9e5j25936TV/218v984pNRr26zmIQH34F/+5t1rB9CXOj2fiEZDLX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V2hLfxAAAANwAAAAPAAAAAAAAAAAA&#10;AAAAAKECAABkcnMvZG93bnJldi54bWxQSwUGAAAAAAQABAD5AAAAkgMAAAAA&#10;"/>
            <v:shape id="Text Box 7" o:spid="_x0000_s1122" type="#_x0000_t202" style="position:absolute;left:633095;width:260660;height:248996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0JdCZxQAA&#10;ANwAAAAPAAAAZHJzL2Rvd25yZXYueG1sRI9Ba8JAFITvgv9heYVepG70UCV1lapYeqoYBa/P7DMJ&#10;Zt+G3TWm/vpuQfA4zMw3zGzRmVq05HxlWcFomIAgzq2uuFBw2G/epiB8QNZYWyYFv+RhMe/3Zphq&#10;e+MdtVkoRISwT1FBGUKTSunzkgz6oW2Io3e2zmCI0hVSO7xFuKnlOEnepcGK40KJDa1Kyi/Z1Sg4&#10;VqfEXfzyLreDr/P21N5/jtO1Uq8v3ecHiEBdeIYf7W+tYDwZwf+ZeATk/A8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PQl0JnFAAAA3AAAAA8AAAAAAAAAAAAAAAAAlwIAAGRycy9k&#10;b3ducmV2LnhtbFBLBQYAAAAABAAEAPUAAACJAwAAAAA=&#10;" fillcolor="#9ea4cf">
              <v:textbox>
                <w:txbxContent>
                  <w:p w:rsidR="00E83E28" w:rsidRPr="00EE07FE" w:rsidRDefault="00E83E28" w:rsidP="0073343F">
                    <w:pPr>
                      <w:jc w:val="center"/>
                      <w:rPr>
                        <w:rFonts w:ascii="Arial" w:hAnsi="Arial" w:cs="Arial"/>
                        <w:b/>
                        <w:bCs/>
                      </w:rPr>
                    </w:pPr>
                    <w:r w:rsidRPr="00EE07FE">
                      <w:rPr>
                        <w:rFonts w:ascii="Arial" w:hAnsi="Arial" w:cs="Arial"/>
                        <w:b/>
                        <w:bCs/>
                      </w:rPr>
                      <w:t>0</w:t>
                    </w:r>
                  </w:p>
                </w:txbxContent>
              </v:textbox>
            </v:shape>
            <v:shape id="Text Box 8" o:spid="_x0000_s1123" type="#_x0000_t202" style="position:absolute;left:172720;top:699135;width:258989;height:248996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yymtzxgAA&#10;ANwAAAAPAAAAZHJzL2Rvd25yZXYueG1sRI9Pa8JAFMTvhX6H5RW8NZtGaSW6ihX/0now6v2RfU1C&#10;s29DdtXop+8WCj0OM/MbZjztTC0u1LrKsoKXKAZBnFtdcaHgeFg+D0E4j6yxtkwKbuRgOnl8GGOq&#10;7ZX3dMl8IQKEXYoKSu+bVEqXl2TQRbYhDt6XbQ36INtC6havAW5qmcTxqzRYcVgosaF5Sfl3djYK&#10;7kf9OcD37RJnp+3qI1usdwPqK9V76mYjEJ46/x/+a2+0guQtgd8z4QjIyQ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yymtzxgAAANwAAAAPAAAAAAAAAAAAAAAAAJcCAABkcnMv&#10;ZG93bnJldi54bWxQSwUGAAAAAAQABAD1AAAAigMAAAAA&#10;" fillcolor="#f60">
              <v:textbox>
                <w:txbxContent>
                  <w:p w:rsidR="00E83E28" w:rsidRPr="00EE07FE" w:rsidRDefault="00E83E28" w:rsidP="0073343F">
                    <w:pPr>
                      <w:jc w:val="center"/>
                      <w:rPr>
                        <w:rFonts w:ascii="Arial" w:hAnsi="Arial" w:cs="Arial"/>
                        <w:b/>
                        <w:bCs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</w:rPr>
                      <w:t>1</w:t>
                    </w:r>
                  </w:p>
                </w:txbxContent>
              </v:textbox>
            </v:shape>
            <v:shape id="Text Box 9" o:spid="_x0000_s1124" type="#_x0000_t202" style="position:absolute;left:1141095;top:699135;width:260103;height:242175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n/hs+xQAA&#10;ANwAAAAPAAAAZHJzL2Rvd25yZXYueG1sRI/NasMwEITvgbyD2EIvIZHjJm1xI5tiCO0lhyR9gI21&#10;/iHWyljyT9++KhR6HGbmG+aQzaYVI/Wusaxgu4lAEBdWN1wp+Loe168gnEfW2FomBd/kIEuXiwMm&#10;2k58pvHiKxEg7BJUUHvfJVK6oiaDbmM74uCVtjfog+wrqXucAty0Mo6iZ2mw4bBQY0d5TcX9MhgF&#10;ztxOd+s/qnx13Fs3DLLYlaVSjw/z+xsIT7P/D/+1P7WC+OUJfs+EIyDTH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Of+Gz7FAAAA3AAAAA8AAAAAAAAAAAAAAAAAlwIAAGRycy9k&#10;b3ducmV2LnhtbFBLBQYAAAAABAAEAPUAAACJAwAAAAA=&#10;" fillcolor="#606">
              <v:textbox>
                <w:txbxContent>
                  <w:p w:rsidR="00E83E28" w:rsidRPr="00EE07FE" w:rsidRDefault="00E83E28" w:rsidP="0073343F">
                    <w:pPr>
                      <w:jc w:val="center"/>
                      <w:rPr>
                        <w:rFonts w:ascii="Arial" w:hAnsi="Arial" w:cs="Arial"/>
                        <w:b/>
                        <w:bCs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</w:rPr>
                      <w:t>2</w:t>
                    </w:r>
                  </w:p>
                </w:txbxContent>
              </v:textbox>
            </v:shape>
            <v:shape id="AutoShape 10" o:spid="_x0000_s1125" type="#_x0000_t73" style="position:absolute;left:833755;top:1132205;width:612258;height:243951;rotation:-5998668fd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FX8OAxAAA&#10;ANwAAAAPAAAAZHJzL2Rvd25yZXYueG1sRI9Ba8JAFITvBf/D8gRvdaNoU1I3QcWAhx7a1B/wyL4m&#10;S7NvQ3bV5N+7hUKPw8x8w+yK0XbiRoM3jhWslgkI4tppw42Cy1f5/ArCB2SNnWNSMJGHIp897TDT&#10;7s6fdKtCIyKEfYYK2hD6TEpft2TRL11PHL1vN1gMUQ6N1APeI9x2cp0kL9Ki4bjQYk/Hluqf6moV&#10;pOXH4Wq2ttLypL1J36dL2U1KLebj/g1EoDH8h//aZ61gnW7g90w8AjJ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xV/DgMQAAADcAAAADwAAAAAAAAAAAAAAAACXAgAAZHJzL2Rv&#10;d25yZXYueG1sUEsFBgAAAAAEAAQA9QAAAIgDAAAAAA==&#10;" fillcolor="#8db3e2"/>
            <v:shape id="Text Box 11" o:spid="_x0000_s1126" type="#_x0000_t202" style="position:absolute;top:337185;width:680085;height:302895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/BK55xAAA&#10;ANwAAAAPAAAAZHJzL2Rvd25yZXYueG1sRI9Pa8JAFMTvgt9heUJvdbeiVtNsRJRCT0r9B709ss8k&#10;NPs2ZLcm/fZdoeBxmJnfMOmqt7W4UesrxxpexgoEce5MxYWG0/H9eQHCB2SDtWPS8EseVtlwkGJi&#10;XMefdDuEQkQI+wQ1lCE0iZQ+L8miH7uGOHpX11oMUbaFNC12EW5rOVFqLi1WHBdKbGhTUv59+LEa&#10;zrvr12Wq9sXWzprO9UqyXUqtn0b9+g1EoD48wv/tD6Nh8jqD+5l4BGT2B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fwSuecQAAADcAAAADwAAAAAAAAAAAAAAAACXAgAAZHJzL2Rv&#10;d25yZXYueG1sUEsFBgAAAAAEAAQA9QAAAIgDAAAAAA==&#10;" filled="f" stroked="f">
              <v:textbox>
                <w:txbxContent>
                  <w:p w:rsidR="00E83E28" w:rsidRPr="00EE07FE" w:rsidRDefault="00E83E28" w:rsidP="0073343F">
                    <w:pPr>
                      <w:pStyle w:val="BodyText3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Glissière Hz</w:t>
                    </w:r>
                  </w:p>
                </w:txbxContent>
              </v:textbox>
            </v:shape>
            <v:shape id="Text Box 12" o:spid="_x0000_s1127" type="#_x0000_t202" style="position:absolute;left:473710;top:784860;width:698435;height:319488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P1jAOwwAA&#10;ANwAAAAPAAAAZHJzL2Rvd25yZXYueG1sRI9BawIxFITvgv8hPMGbJkq1djWKWAo9KbW14O2xee4u&#10;bl6WTXTXf28EweMwM98wi1VrS3Gl2heONYyGCgRx6kzBmYa/36/BDIQPyAZLx6ThRh5Wy25ngYlx&#10;Df/QdR8yESHsE9SQh1AlUvo0J4t+6Cri6J1cbTFEWWfS1NhEuC3lWKmptFhwXMixok1O6Xl/sRoO&#10;29Px/03tsk87qRrXKsn2Q2rd77XrOYhAbXiFn+1vo2H8PoXHmXgE5PIO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P1jAOwwAAANwAAAAPAAAAAAAAAAAAAAAAAJcCAABkcnMvZG93&#10;bnJldi54bWxQSwUGAAAAAAQABAD1AAAAhwMAAAAA&#10;" filled="f" stroked="f">
              <v:textbox>
                <w:txbxContent>
                  <w:p w:rsidR="00E83E28" w:rsidRPr="00EE07FE" w:rsidRDefault="00E83E28" w:rsidP="0073343F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Ponctuelle Cx</w:t>
                    </w:r>
                  </w:p>
                </w:txbxContent>
              </v:textbox>
            </v:shape>
            <v:line id="Line 13" o:spid="_x0000_s1128" style="position:absolute;visibility:visible" from="431800,828675" to="1141374,82924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mjOKq8YAAADcAAAADwAAAGRycy9kb3ducmV2LnhtbESPQWvCQBSE7wX/w/KE3upGC1FSVxGl&#10;oD2UqoX2+Mw+k2j2bdjdJum/7xYEj8PMfMPMl72pRUvOV5YVjEcJCOLc6ooLBZ/H16cZCB+QNdaW&#10;ScEveVguBg9zzLTteE/tIRQiQthnqKAMocmk9HlJBv3INsTRO1tnMETpCqkddhFuajlJklQarDgu&#10;lNjQuqT8evgxCt6fP9J2tXvb9l+79JRv9qfvS+eUehz2qxcQgfpwD9/aW61gMp3C/5l4BOTiDw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JoziqvGAAAA3AAAAA8AAAAAAAAA&#10;AAAAAAAAoQIAAGRycy9kb3ducmV2LnhtbFBLBQYAAAAABAAEAPkAAACUAwAAAAA=&#10;"/>
            <v:shape id="Text Box 14" o:spid="_x0000_s1129" type="#_x0000_t202" style="position:absolute;left:812800;top:243840;width:614045;height:325120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RBQHnwAAA&#10;ANwAAAAPAAAAZHJzL2Rvd25yZXYueG1sRE9Ni8IwEL0L/ocwgrc1Udx1rUYRRfCk6O4K3oZmbIvN&#10;pDTRdv+9OQgeH+97vmxtKR5U+8KxhuFAgSBOnSk40/D7s/34BuEDssHSMWn4Jw/LRbczx8S4ho/0&#10;OIVMxBD2CWrIQ6gSKX2ak0U/cBVx5K6uthgirDNpamxiuC3lSKkvabHg2JBjReuc0tvpbjX87a+X&#10;81gdso39rBrXKsl2KrXu99rVDESgNrzFL/fOaBhN4tp4Jh4BuXgC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RBQHnwAAAANwAAAAPAAAAAAAAAAAAAAAAAJcCAABkcnMvZG93bnJl&#10;di54bWxQSwUGAAAAAAQABAD1AAAAhAMAAAAA&#10;" filled="f" stroked="f">
              <v:textbox>
                <w:txbxContent>
                  <w:p w:rsidR="00E83E28" w:rsidRPr="00EE07FE" w:rsidRDefault="00E83E28" w:rsidP="0073343F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Pivot</w:t>
                    </w:r>
                  </w:p>
                  <w:p w:rsidR="00E83E28" w:rsidRPr="00EE07FE" w:rsidRDefault="00E83E28" w:rsidP="0073343F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Dx</w:t>
                    </w:r>
                  </w:p>
                </w:txbxContent>
              </v:textbox>
            </v:shape>
            <v:shape id="Text Box 15" o:spid="_x0000_s1130" type="#_x0000_t202" style="position:absolute;left:1031875;top:1358900;width:840461;height:429206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+SaR8wwAA&#10;ANwAAAAPAAAAZHJzL2Rvd25yZXYueG1sRI9BawIxFITvBf9DeIK3mihadTWKtAieLNoqeHtsnruL&#10;m5dlE9313xuh0OMwM98wi1VrS3Gn2heONQz6CgRx6kzBmYbfn837FIQPyAZLx6ThQR5Wy87bAhPj&#10;Gt7T/RAyESHsE9SQh1AlUvo0J4u+7yri6F1cbTFEWWfS1NhEuC3lUKkPabHguJBjRZ85pdfDzWo4&#10;7i7n00h9Z192XDWuVZLtTGrd67brOYhAbfgP/7W3RsNwMoPXmXgE5PIJ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+SaR8wwAAANwAAAAPAAAAAAAAAAAAAAAAAJcCAABkcnMvZG93&#10;bnJldi54bWxQSwUGAAAAAAQABAD1AAAAhwMAAAAA&#10;" filled="f" stroked="f">
              <v:textbox>
                <w:txbxContent>
                  <w:p w:rsidR="00E83E28" w:rsidRPr="00EE07FE" w:rsidRDefault="00E83E28" w:rsidP="0073343F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EE07FE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Action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du vérin en F</w:t>
                    </w:r>
                  </w:p>
                </w:txbxContent>
              </v:textbox>
            </v:shape>
            <v:shape id="Text Box 7" o:spid="_x0000_s1131" type="#_x0000_t202" style="position:absolute;left:1693545;width:260660;height:248996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fZsKlxAAA&#10;ANwAAAAPAAAAZHJzL2Rvd25yZXYueG1sRI9PawIxFMTvBb9DeEIvRbNqaetqVrQgeChIrfT82Lz9&#10;w25ewia667c3QqHHYWZ+w6w3g2nFlTpfW1YwmyYgiHOray4VnH/2kw8QPiBrbC2Tght52GSjpzWm&#10;2vb8TddTKEWEsE9RQRWCS6X0eUUG/dQ64ugVtjMYouxKqTvsI9y0cp4kb9JgzXGhQkefFeXN6WIU&#10;sNu9YHF0wX+957+NK4b+tt8p9TwetisQgYbwH/5rH7SCxesSHmfiEZDZH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X2bCpcQAAADcAAAADwAAAAAAAAAAAAAAAACXAgAAZHJzL2Rv&#10;d25yZXYueG1sUEsFBgAAAAAEAAQA9QAAAIgDAAAAAA==&#10;" fillcolor="green">
              <v:textbox>
                <w:txbxContent>
                  <w:p w:rsidR="00E83E28" w:rsidRPr="00EE07FE" w:rsidRDefault="00E83E28" w:rsidP="0073343F">
                    <w:pPr>
                      <w:jc w:val="center"/>
                      <w:rPr>
                        <w:rFonts w:ascii="Arial" w:hAnsi="Arial" w:cs="Arial"/>
                        <w:b/>
                        <w:bCs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</w:rPr>
                      <w:t>3</w:t>
                    </w:r>
                  </w:p>
                </w:txbxContent>
              </v:textbox>
            </v:shape>
            <v:shape id="Text Box 14" o:spid="_x0000_s1132" type="#_x0000_t202" style="position:absolute;left:1373505;top:391160;width:800100;height:462280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9a/uHxAAA&#10;ANwAAAAPAAAAZHJzL2Rvd25yZXYueG1sRI9Ba8JAFITvgv9heYK3uqvVYmM2IpZCT5baWvD2yD6T&#10;YPZtyK4m/nu3UPA4zMw3TLrubS2u1PrKsYbpRIEgzp2puNDw8/3+tAThA7LB2jFpuJGHdTYcpJgY&#10;1/EXXfehEBHCPkENZQhNIqXPS7LoJ64hjt7JtRZDlG0hTYtdhNtazpR6kRYrjgslNrQtKT/vL1bD&#10;YXc6/s7VZ/FmF03neiXZvkqtx6N+swIRqA+P8H/7w2h4Xkzh70w8AjK7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PWv7h8QAAADcAAAADwAAAAAAAAAAAAAAAACXAgAAZHJzL2Rv&#10;d25yZXYueG1sUEsFBgAAAAAEAAQA9QAAAIgDAAAAAA==&#10;" filled="f" stroked="f">
              <v:textbox>
                <w:txbxContent>
                  <w:p w:rsidR="00E83E28" w:rsidRPr="00EE07FE" w:rsidRDefault="00E83E28" w:rsidP="0073343F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Pivot Glissant</w:t>
                    </w:r>
                  </w:p>
                  <w:p w:rsidR="00E83E28" w:rsidRPr="00EE07FE" w:rsidRDefault="00E83E28" w:rsidP="0073343F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Ez</w:t>
                    </w:r>
                  </w:p>
                </w:txbxContent>
              </v:textbox>
            </v:shape>
            <v:oval id="Ellipse 352" o:spid="_x0000_s1133" style="position:absolute;left:1000125;top:568960;width:551180;height:551180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ocNW3xgAA&#10;ANwAAAAPAAAAZHJzL2Rvd25yZXYueG1sRI9PawIxFMTvBb9DeEJvmlWplK1RpFTQgwe1/46vyevu&#10;1uRl2aS7229vBKHHYWZ+wyxWvbOipSZUnhVMxhkIYu1NxYWC19Nm9AgiRGSD1jMp+KMAq+XgboG5&#10;8R0fqD3GQiQIhxwVlDHWuZRBl+QwjH1NnLxv3ziMSTaFNA12Ce6snGbZXDqsOC2UWNNzSfp8/HUK&#10;7NfOHD7ty8f7Zr7+6apWv3V7rdT9sF8/gYjUx//wrb01CmYPU7ieSUdALi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ocNW3xgAAANwAAAAPAAAAAAAAAAAAAAAAAJcCAABkcnMv&#10;ZG93bnJldi54bWxQSwUGAAAAAAQABAD1AAAAigMAAAAA&#10;" filled="f" strokecolor="red" strokeweight="1.5pt">
              <v:stroke joinstyle="miter"/>
            </v:oval>
            <v:group id="Grouper 355" o:spid="_x0000_s1134" style="position:absolute;left:1035685;top:551180;width:142240;height:142240" coordsize="88900,8890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DlxHg4xAAAANwAAAAP&#10;AAAAAAAAAAAAAAAAAKkCAABkcnMvZG93bnJldi54bWxQSwUGAAAAAAQABAD6AAAAmgMAAAAA&#10;">
              <v:line id="Connecteur droit 353" o:spid="_x0000_s1135" style="position:absolute;visibility:visible" from="0,0" to="88900,889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Ux9oMsYAAADcAAAADwAAAGRycy9kb3ducmV2LnhtbESPQWvCQBSE70L/w/IKvYhurFQ0ukpb&#10;ECy1qFHvj+wzG5p9G7LbGP+9Wyj0OMzMN8xi1dlKtNT40rGC0TABQZw7XXKh4HRcD6YgfEDWWDkm&#10;BTfysFo+9BaYanflA7VZKESEsE9RgQmhTqX0uSGLfuhq4uhdXGMxRNkUUjd4jXBbyeckmUiLJccF&#10;gzW9G8q/sx+r4HO9e9u0k332dZan2cco7/q4NUo9PXavcxCBuvAf/mtvtILxyxh+z8QjIJd3AA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FMfaDLGAAAA3AAAAA8AAAAAAAAA&#10;AAAAAAAAoQIAAGRycy9kb3ducmV2LnhtbFBLBQYAAAAABAAEAPkAAACUAwAAAAA=&#10;" strokecolor="red" strokeweight="3pt">
                <v:stroke joinstyle="miter"/>
              </v:line>
              <v:line id="Connecteur droit 354" o:spid="_x0000_s1136" style="position:absolute;flip:y;visibility:visible" from="0,0" to="88900,889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nUad38UAAADcAAAADwAAAGRycy9kb3ducmV2LnhtbESPQWsCMRSE74L/ITyhN83a2iKrUaTQ&#10;Itge3Irn5+a5Wdy8LEm6u/33TaHgcZiZb5j1drCN6MiH2rGC+SwDQVw6XXOl4PT1Nl2CCBFZY+OY&#10;FPxQgO1mPFpjrl3PR+qKWIkE4ZCjAhNjm0sZSkMWw8y1xMm7Om8xJukrqT32CW4b+ZhlL9JizWnB&#10;YEuvhspb8W0TZfCX3hwO7ee735+Pi26ZXc4fSj1Mht0KRKQh3sP/7b1W8PS8gL8z6QjIzS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nUad38UAAADcAAAADwAAAAAAAAAA&#10;AAAAAAChAgAAZHJzL2Rvd25yZXYueG1sUEsFBgAAAAAEAAQA+QAAAJMDAAAAAA==&#10;" strokecolor="red" strokeweight="3pt">
                <v:stroke joinstyle="miter"/>
              </v:line>
            </v:group>
            <v:group id="Grouper 356" o:spid="_x0000_s1137" style="position:absolute;left:1373505;top:551180;width:142240;height:142240" coordsize="88900,8890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BUW5k/GAAAA3AAA&#10;AA8AAAAAAAAAAAAAAAAAqQIAAGRycy9kb3ducmV2LnhtbFBLBQYAAAAABAAEAPoAAACcAwAAAAA=&#10;">
              <v:line id="Connecteur droit 357" o:spid="_x0000_s1138" style="position:absolute;visibility:visible" from="0,0" to="88900,889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LCRuMcYAAADcAAAADwAAAGRycy9kb3ducmV2LnhtbESPQWvCQBSE74X+h+UVeim60VK10VVq&#10;QbBYUaO9P7LPbGj2bciuMf33bqHQ4zAz3zCzRWcr0VLjS8cKBv0EBHHudMmFgtNx1ZuA8AFZY+WY&#10;FPyQh8X8/m6GqXZXPlCbhUJECPsUFZgQ6lRKnxuy6PuuJo7e2TUWQ5RNIXWD1wi3lRwmyUhaLDku&#10;GKzp3VD+nV2sgs1qt1y3o322/ZKn149B3j3hp1Hq8aF7m4II1IX/8F97rRU8v4zh90w8AnJ+Aw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CwkbjHGAAAA3AAAAA8AAAAAAAAA&#10;AAAAAAAAoQIAAGRycy9kb3ducmV2LnhtbFBLBQYAAAAABAAEAPkAAACUAwAAAAA=&#10;" strokecolor="red" strokeweight="3pt">
                <v:stroke joinstyle="miter"/>
              </v:line>
              <v:line id="Connecteur droit 358" o:spid="_x0000_s1139" style="position:absolute;flip:y;visibility:visible" from="0,0" to="88900,889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AuX2sUAAADcAAAADwAAAGRycy9kb3ducmV2LnhtbESPTWvDMAyG74P9B6PBbquzr1LSuqUU&#10;NgrdDv2gZzVW47BYDraXZP9+Ogx2FK/eR3oWq9G3qqeYmsAGHicFKOIq2IZrA6fj28MMVMrIFtvA&#10;ZOCHEqyWtzcLLG0YeE/9IddKIJxKNOBy7kqtU+XIY5qEjliya4ges4yx1jbiIHDf6qeimGqPDcsF&#10;hx1tHFVfh28vlDFeBrfbdZ/vcXvev/Sz4nL+MOb+blzPQWUa8//yX3trDTy/yrciIyKgl7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HAuX2sUAAADcAAAADwAAAAAAAAAA&#10;AAAAAAChAgAAZHJzL2Rvd25yZXYueG1sUEsFBgAAAAAEAAQA+QAAAJMDAAAAAA==&#10;" strokecolor="red" strokeweight="3pt">
                <v:stroke joinstyle="miter"/>
              </v:line>
            </v:group>
            <v:group id="Grouper 359" o:spid="_x0000_s1140" style="position:absolute;left:1124585;top:1031240;width:142240;height:142240" coordsize="88900,8890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GSJcj3GAAAA3AAA&#10;AA8AAAAAAAAAAAAAAAAAqQIAAGRycy9kb3ducmV2LnhtbFBLBQYAAAAABAAEAPoAAACcAwAAAAA=&#10;">
              <v:line id="Connecteur droit 360" o:spid="_x0000_s1141" style="position:absolute;visibility:visible" from="0,0" to="88900,889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baE8+MMAAADcAAAADwAAAGRycy9kb3ducmV2LnhtbERPXWvCMBR9F/wP4Qp7kZm6QXHVKNtA&#10;cGyi6+r7pbk2xeamNFnt/v3yIPh4ON+rzWAb0VPna8cK5rMEBHHpdM2VguJn+7gA4QOyxsYxKfgj&#10;D5v1eLTCTLsrf1Ofh0rEEPYZKjAhtJmUvjRk0c9cSxy5s+sshgi7SuoOrzHcNvIpSVJpsebYYLCl&#10;d0PlJf+1Cj63h7ddnx7z/UkWLx/zcpjil1HqYTK8LkEEGsJdfHPvtILnNM6PZ+IRkOt/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G2hPPjDAAAA3AAAAA8AAAAAAAAAAAAA&#10;AAAAoQIAAGRycy9kb3ducmV2LnhtbFBLBQYAAAAABAAEAPkAAACRAwAAAAA=&#10;" strokecolor="red" strokeweight="3pt">
                <v:stroke joinstyle="miter"/>
              </v:line>
              <v:line id="Connecteur droit 361" o:spid="_x0000_s1142" style="position:absolute;flip:y;visibility:visible" from="0,0" to="88900,889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Q130+sUAAADcAAAADwAAAGRycy9kb3ducmV2LnhtbESPzWrDMBCE74W8g9hCb42cNITgWAkl&#10;kBJIesgPOa+trWVqrYyk2u7bV4VCj8PMfMMU29G2oicfGscKZtMMBHHldMO1gtt1/7wCESKyxtYx&#10;KfimANvN5KHAXLuBz9RfYi0ShEOOCkyMXS5lqAxZDFPXESfvw3mLMUlfS+1xSHDbynmWLaXFhtOC&#10;wY52hqrPy5dNlNGXgzkeu/c3f7ifF/0qK+8npZ4ex9c1iEhj/A//tQ9awctyBr9n0hGQmx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Q130+sUAAADcAAAADwAAAAAAAAAA&#10;AAAAAAChAgAAZHJzL2Rvd25yZXYueG1sUEsFBgAAAAAEAAQA+QAAAJMDAAAAAA==&#10;" strokecolor="red" strokeweight="3pt">
                <v:stroke joinstyle="miter"/>
              </v:line>
            </v:group>
            <v:group id="Grouper 362" o:spid="_x0000_s1143" style="position:absolute;left:929005;top:746760;width:142240;height:142240" coordsize="88900,8890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kQSrxxAAAANwAAAAP&#10;AAAAAAAAAAAAAAAAAKkCAABkcnMvZG93bnJldi54bWxQSwUGAAAAAAQABAD6AAAAmgMAAAAA&#10;">
              <v:line id="Connecteur droit 363" o:spid="_x0000_s1144" style="position:absolute;visibility:visible" from="0,0" to="88900,889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nXOij8UAAADcAAAADwAAAGRycy9kb3ducmV2LnhtbESPQWvCQBSE74L/YXkFL0U3Vght6ipa&#10;ECxWbKO9P7Kv2WD2bciuMf33bqHgcZiZb5j5sre16Kj1lWMF00kCgrhwuuJSwem4GT+D8AFZY+2Y&#10;FPySh+ViOJhjpt2Vv6jLQykihH2GCkwITSalLwxZ9BPXEEfvx7UWQ5RtKXWL1wi3tXxKklRarDgu&#10;GGzozVBxzi9WwW5zWG+79DPff8vTy/u06B/xwyg1euhXryAC9eEe/m9vtYJZOoO/M/EIyMUN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nXOij8UAAADcAAAADwAAAAAAAAAA&#10;AAAAAAChAgAAZHJzL2Rvd25yZXYueG1sUEsFBgAAAAAEAAQA+QAAAJMDAAAAAA==&#10;" strokecolor="red" strokeweight="3pt">
                <v:stroke joinstyle="miter"/>
              </v:line>
              <v:line id="Connecteur droit 364" o:spid="_x0000_s1145" style="position:absolute;flip:y;visibility:visible" from="0,0" to="88900,889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UypXYsQAAADcAAAADwAAAGRycy9kb3ducmV2LnhtbESPT2sCMRTE7wW/Q3hCbzVrFZHVKCJY&#10;BNuDf/D83Lxulm5eliTubr99UxA8DjPzG2a57m0tWvKhcqxgPMpAEBdOV1wquJx3b3MQISJrrB2T&#10;gl8KsF4NXpaYa9fxkdpTLEWCcMhRgYmxyaUMhSGLYeQa4uR9O28xJulLqT12CW5r+Z5lM2mx4rRg&#10;sKGtoeLndLeJ0vtbZw6H5uvD76/HaTvPbtdPpV6H/WYBIlIfn+FHe68VTGZT+D+TjoBc/QE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TKldixAAAANwAAAAPAAAAAAAAAAAA&#10;AAAAAKECAABkcnMvZG93bnJldi54bWxQSwUGAAAAAAQABAD5AAAAkgMAAAAA&#10;" strokecolor="red" strokeweight="3pt">
                <v:stroke joinstyle="miter"/>
              </v:line>
            </v:group>
            <w10:anchorlock/>
          </v:group>
        </w:pict>
      </w:r>
      <w:r>
        <w:t xml:space="preserve">  </w:t>
      </w:r>
      <w:r w:rsidRPr="00E93108">
        <w:fldChar w:fldCharType="begin"/>
      </w:r>
      <w:r w:rsidRPr="00E93108">
        <w:instrText xml:space="preserve"> QUOTE </w:instrText>
      </w:r>
      <w:r w:rsidRPr="00E93108">
        <w:pict>
          <v:shape id="_x0000_i1041" type="#_x0000_t75" style="width:55.5pt;height:24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200&quot;/&gt;&lt;w:defaultTabStop w:val=&quot;708&quot;/&gt;&lt;w:hyphenationZone w:val=&quot;425&quot;/&gt;&lt;w:drawingGridHorizontalSpacing w:val=&quot;28&quot;/&gt;&lt;w:drawingGridVerticalSpacing w:val=&quot;28&quot;/&gt;&lt;w:displayHorizontalDrawingGridEvery w:val=&quot;0&quot;/&gt;&lt;w:displayVerticalDrawingGridEvery w:val=&quot;0&quot;/&gt;&lt;w:punctuationKerning/&gt;&lt;w:characterSpacingControl w:val=&quot;DontCompress&quot;/&gt;&lt;w:allowPNG/&gt;&lt;w:doNotSaveWebPagesAsSingleFile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B73134&quot;/&gt;&lt;wsp:rsid wsp:val=&quot;0009176A&quot;/&gt;&lt;wsp:rsid wsp:val=&quot;000F4CA1&quot;/&gt;&lt;wsp:rsid wsp:val=&quot;001200CF&quot;/&gt;&lt;wsp:rsid wsp:val=&quot;00140429&quot;/&gt;&lt;wsp:rsid wsp:val=&quot;00166AC9&quot;/&gt;&lt;wsp:rsid wsp:val=&quot;001D39CF&quot;/&gt;&lt;wsp:rsid wsp:val=&quot;0024074C&quot;/&gt;&lt;wsp:rsid wsp:val=&quot;00285119&quot;/&gt;&lt;wsp:rsid wsp:val=&quot;002E5610&quot;/&gt;&lt;wsp:rsid wsp:val=&quot;003775C5&quot;/&gt;&lt;wsp:rsid wsp:val=&quot;003E45A3&quot;/&gt;&lt;wsp:rsid wsp:val=&quot;006F0775&quot;/&gt;&lt;wsp:rsid wsp:val=&quot;0073343F&quot;/&gt;&lt;wsp:rsid wsp:val=&quot;00822BE4&quot;/&gt;&lt;wsp:rsid wsp:val=&quot;0084523F&quot;/&gt;&lt;wsp:rsid wsp:val=&quot;00880E85&quot;/&gt;&lt;wsp:rsid wsp:val=&quot;008873AC&quot;/&gt;&lt;wsp:rsid wsp:val=&quot;009236AD&quot;/&gt;&lt;wsp:rsid wsp:val=&quot;009541E6&quot;/&gt;&lt;wsp:rsid wsp:val=&quot;00AD6155&quot;/&gt;&lt;wsp:rsid wsp:val=&quot;00B64375&quot;/&gt;&lt;wsp:rsid wsp:val=&quot;00B73134&quot;/&gt;&lt;wsp:rsid wsp:val=&quot;00B84B13&quot;/&gt;&lt;wsp:rsid wsp:val=&quot;00DA3779&quot;/&gt;&lt;wsp:rsid wsp:val=&quot;00DC2E51&quot;/&gt;&lt;wsp:rsid wsp:val=&quot;00DD518E&quot;/&gt;&lt;wsp:rsid wsp:val=&quot;00DE6061&quot;/&gt;&lt;wsp:rsid wsp:val=&quot;00E1318F&quot;/&gt;&lt;wsp:rsid wsp:val=&quot;00E45411&quot;/&gt;&lt;wsp:rsid wsp:val=&quot;00E7026E&quot;/&gt;&lt;wsp:rsid wsp:val=&quot;00E93108&quot;/&gt;&lt;wsp:rsid wsp:val=&quot;00EB7F2C&quot;/&gt;&lt;wsp:rsid wsp:val=&quot;00F819AC&quot;/&gt;&lt;wsp:rsid wsp:val=&quot;00F96AF5&quot;/&gt;&lt;wsp:rsid wsp:val=&quot;00FF0CA0&quot;/&gt;&lt;/wsp:rsids&gt;&lt;/w:docPr&gt;&lt;w:body&gt;&lt;w:p wsp:rsidR=&quot;00000000&quot; wsp:rsidRDefault=&quot;00DE6061&quot;&gt;&lt;m:oMathPara&gt;&lt;m:oMath&gt;&lt;m:acc&gt;&lt;m:accPr&gt;&lt;m:chr m:val=&quot;âƒ—&quot;/&gt;&lt;m:ctrlPr&gt;&lt;w:rPr&gt;&lt;w:rFonts w:ascii=&quot;Cambria Math&quot; w:h-ansi=&quot;Cambria Math&quot;/&gt;&lt;wx:font wx:val=&quot;Cambria Math&quot;/&gt;&lt;/w:rPr&gt;&lt;/m:ctrlPr&gt;&lt;/m:accPr&gt;&lt;m:e&gt;&lt;m:sSub&gt;&lt;m:sSubPr&gt;&lt;m:ctrlPr&gt;&lt;w:rPr&gt;&lt;w:rFonts w:ascii=&quot;Cambria Math&quot; w:h-ansi=&quot;Cambria Math&quot;/&gt;&lt;wx:font wx:val=&quot;Cambria Math&quot;/&gt;&lt;/w:rPr&gt;&lt;/m:ctrlPr&gt;&lt;/m:sSubPr&gt;&lt;m:e&gt;&lt;m:r&gt;&lt;m:rPr&gt;&lt;m:sty m:val=&quot;p&quot;/&gt;&lt;/m:rPr&gt;&lt;w:rPr&gt;&lt;w:rFonts w:ascii=&quot;Cambria Math&quot; w:h-ansi=&quot;Cambria Math&quot;/&gt;&lt;wx:font wx:val=&quot;Cambria Math&quot;/&gt;&lt;/w:rPr&gt;&lt;m:t&gt;F&lt;/m:t&gt;&lt;/m:r&gt;&lt;/m:e&gt;&lt;m:sub&gt;&lt;m:r&gt;&lt;m:rPr&gt;&lt;m:sty m:val=&quot;p&quot;/&gt;&lt;/m:rPr&gt;&lt;w:rPr&gt;&lt;w:rFonts w:ascii=&quot;Cambria Math&quot; w:h-ansi=&quot;Cambria Math&quot;/&gt;&lt;wx:font wx:val=&quot;Cambria Math&quot;/&gt;&lt;/w:rPr&gt;&lt;m:t&gt;S1/S2&lt;/m:t&gt;&lt;/m:r&gt;&lt;/m:sub&gt;&lt;/m:sSub&gt;&lt;/m:e&gt;&lt;/m:acc&gt;&lt;m:r&gt;&lt;w:rPr&gt;&lt;w:rFonts w:ascii=&quot;Cambria Math&quot; w:h-ansi=&quot;Cambria Math&quot;/&gt;&lt;wx:font wx:val=&quot;Cambria Math&quot;/&gt;&lt;w:i/&gt;&lt;/w:rPr&gt;&lt;m:t&gt;=-&lt;/m:t&gt;&lt;/m:r&gt;&lt;m:acc&gt;&lt;m:accPr&gt;&lt;m:chr m:val=&quot;âƒ—&quot;/&gt;&lt;m:ctrlPr&gt;&lt;w:rPr&gt;&lt;w:rFonts w:ascii=&quot;Cambria Math&quot; w:h-ansi=&quot;Cambria Math&quot;/&gt;&lt;wx:font wx:val=&quot;Cambria Math&quot;/&gt;&lt;/w:rPr&gt;&lt;/m:ctrlPr&gt;&lt;/m:accPr&gt;&lt;m:e&gt;&lt;m:sSub&gt;&lt;m:sSubPr&gt;&lt;m:ctrlPr&gt;&lt;w:rPr&gt;&lt;w:rFonts w:ascii=&quot;Cambria Math&quot; w:h-ansi=&quot;Cambria Math&quot;/&gt;&lt;wx:font wx:val=&quot;Cambria Math&quot;/&gt;&lt;/w:rPr&gt;&lt;/m:ctrlPr&gt;&lt;/m:sSubPr&gt;&lt;m:e&gt;&lt;m:r&gt;&lt;m:rPr&gt;&lt;m:sty m:val=&quot;p&quot;/&gt;&lt;/m:rPr&gt;&lt;w:rPr&gt;&lt;w:rFonts w:ascii=&quot;Cambria Math&quot; w:h-ansi=&quot;Cambria Math&quot;/&gt;&lt;wx:font wx:val=&quot;Cambria Math&quot;/&gt;&lt;/w:rPr&gt;&lt;m:t&gt;F&lt;/m:t&gt;&lt;/m:r&gt;&lt;/m:e&gt;&lt;m:sub&gt;&lt;m:r&gt;&lt;m:rPr&gt;&lt;m:sty m:val=&quot;p&quot;/&gt;&lt;/m:rPr&gt;&lt;w:rPr&gt;&lt;w:rFonts w:ascii=&quot;Cambria Math&quot; w:h-ansi=&quot;Cambria Math&quot;/&gt;&lt;wx:font wx:val=&quot;Cambria Math&quot;/&gt;&lt;/w:rPr&gt;&lt;m:t&gt;S2/S1&lt;/m:t&gt;&lt;/m:r&gt;&lt;/m:sub&gt;&lt;/m:sSub&gt;&lt;/m:e&gt;&lt;/m:acc&gt;&lt;/m:oMath&gt;&lt;/m:oMathPara&gt;&lt;/w:p&gt;&lt;w:sectPr wsp:rsidR=&quot;00000000&quot;&gt;&lt;w:pgSz w:w=&quot;12240&quot; w:h=&quot;15840&quot;/&gt;&lt;w:pgMar w:top=&quot;1417&quot; w:right=&quot;1417&quot; w:bottom=&quot;1417&quot; w:left=&quot;1417&quot; w:header=&quot;720&quot; w:footer=&quot;720&quot; w:gutter=&quot;0&quot;/&gt;&lt;w:cols w:space=&quot;720&quot;/&gt;&lt;/w:sectPr&gt;&lt;/w:body&gt;&lt;/w:wordDocument&gt;">
            <v:imagedata r:id="rId13" o:title="" chromakey="white"/>
          </v:shape>
        </w:pict>
      </w:r>
      <w:r w:rsidRPr="00E93108">
        <w:instrText xml:space="preserve"> </w:instrText>
      </w:r>
      <w:r w:rsidRPr="00E93108">
        <w:fldChar w:fldCharType="separate"/>
      </w:r>
      <w:r w:rsidRPr="00E93108">
        <w:pict>
          <v:shape id="_x0000_i1042" type="#_x0000_t75" style="width:55.5pt;height:24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200&quot;/&gt;&lt;w:defaultTabStop w:val=&quot;708&quot;/&gt;&lt;w:hyphenationZone w:val=&quot;425&quot;/&gt;&lt;w:drawingGridHorizontalSpacing w:val=&quot;28&quot;/&gt;&lt;w:drawingGridVerticalSpacing w:val=&quot;28&quot;/&gt;&lt;w:displayHorizontalDrawingGridEvery w:val=&quot;0&quot;/&gt;&lt;w:displayVerticalDrawingGridEvery w:val=&quot;0&quot;/&gt;&lt;w:punctuationKerning/&gt;&lt;w:characterSpacingControl w:val=&quot;DontCompress&quot;/&gt;&lt;w:allowPNG/&gt;&lt;w:doNotSaveWebPagesAsSingleFile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B73134&quot;/&gt;&lt;wsp:rsid wsp:val=&quot;0009176A&quot;/&gt;&lt;wsp:rsid wsp:val=&quot;000F4CA1&quot;/&gt;&lt;wsp:rsid wsp:val=&quot;001200CF&quot;/&gt;&lt;wsp:rsid wsp:val=&quot;00140429&quot;/&gt;&lt;wsp:rsid wsp:val=&quot;00166AC9&quot;/&gt;&lt;wsp:rsid wsp:val=&quot;001D39CF&quot;/&gt;&lt;wsp:rsid wsp:val=&quot;0024074C&quot;/&gt;&lt;wsp:rsid wsp:val=&quot;00285119&quot;/&gt;&lt;wsp:rsid wsp:val=&quot;002E5610&quot;/&gt;&lt;wsp:rsid wsp:val=&quot;003775C5&quot;/&gt;&lt;wsp:rsid wsp:val=&quot;003E45A3&quot;/&gt;&lt;wsp:rsid wsp:val=&quot;006F0775&quot;/&gt;&lt;wsp:rsid wsp:val=&quot;0073343F&quot;/&gt;&lt;wsp:rsid wsp:val=&quot;00822BE4&quot;/&gt;&lt;wsp:rsid wsp:val=&quot;0084523F&quot;/&gt;&lt;wsp:rsid wsp:val=&quot;00880E85&quot;/&gt;&lt;wsp:rsid wsp:val=&quot;008873AC&quot;/&gt;&lt;wsp:rsid wsp:val=&quot;009236AD&quot;/&gt;&lt;wsp:rsid wsp:val=&quot;009541E6&quot;/&gt;&lt;wsp:rsid wsp:val=&quot;00AD6155&quot;/&gt;&lt;wsp:rsid wsp:val=&quot;00B64375&quot;/&gt;&lt;wsp:rsid wsp:val=&quot;00B73134&quot;/&gt;&lt;wsp:rsid wsp:val=&quot;00B84B13&quot;/&gt;&lt;wsp:rsid wsp:val=&quot;00DA3779&quot;/&gt;&lt;wsp:rsid wsp:val=&quot;00DC2E51&quot;/&gt;&lt;wsp:rsid wsp:val=&quot;00DD518E&quot;/&gt;&lt;wsp:rsid wsp:val=&quot;00DE6061&quot;/&gt;&lt;wsp:rsid wsp:val=&quot;00E1318F&quot;/&gt;&lt;wsp:rsid wsp:val=&quot;00E45411&quot;/&gt;&lt;wsp:rsid wsp:val=&quot;00E7026E&quot;/&gt;&lt;wsp:rsid wsp:val=&quot;00E93108&quot;/&gt;&lt;wsp:rsid wsp:val=&quot;00EB7F2C&quot;/&gt;&lt;wsp:rsid wsp:val=&quot;00F819AC&quot;/&gt;&lt;wsp:rsid wsp:val=&quot;00F96AF5&quot;/&gt;&lt;wsp:rsid wsp:val=&quot;00FF0CA0&quot;/&gt;&lt;/wsp:rsids&gt;&lt;/w:docPr&gt;&lt;w:body&gt;&lt;w:p wsp:rsidR=&quot;00000000&quot; wsp:rsidRDefault=&quot;00DE6061&quot;&gt;&lt;m:oMathPara&gt;&lt;m:oMath&gt;&lt;m:acc&gt;&lt;m:accPr&gt;&lt;m:chr m:val=&quot;âƒ—&quot;/&gt;&lt;m:ctrlPr&gt;&lt;w:rPr&gt;&lt;w:rFonts w:ascii=&quot;Cambria Math&quot; w:h-ansi=&quot;Cambria Math&quot;/&gt;&lt;wx:font wx:val=&quot;Cambria Math&quot;/&gt;&lt;/w:rPr&gt;&lt;/m:ctrlPr&gt;&lt;/m:accPr&gt;&lt;m:e&gt;&lt;m:sSub&gt;&lt;m:sSubPr&gt;&lt;m:ctrlPr&gt;&lt;w:rPr&gt;&lt;w:rFonts w:ascii=&quot;Cambria Math&quot; w:h-ansi=&quot;Cambria Math&quot;/&gt;&lt;wx:font wx:val=&quot;Cambria Math&quot;/&gt;&lt;/w:rPr&gt;&lt;/m:ctrlPr&gt;&lt;/m:sSubPr&gt;&lt;m:e&gt;&lt;m:r&gt;&lt;m:rPr&gt;&lt;m:sty m:val=&quot;p&quot;/&gt;&lt;/m:rPr&gt;&lt;w:rPr&gt;&lt;w:rFonts w:ascii=&quot;Cambria Math&quot; w:h-ansi=&quot;Cambria Math&quot;/&gt;&lt;wx:font wx:val=&quot;Cambria Math&quot;/&gt;&lt;/w:rPr&gt;&lt;m:t&gt;F&lt;/m:t&gt;&lt;/m:r&gt;&lt;/m:e&gt;&lt;m:sub&gt;&lt;m:r&gt;&lt;m:rPr&gt;&lt;m:sty m:val=&quot;p&quot;/&gt;&lt;/m:rPr&gt;&lt;w:rPr&gt;&lt;w:rFonts w:ascii=&quot;Cambria Math&quot; w:h-ansi=&quot;Cambria Math&quot;/&gt;&lt;wx:font wx:val=&quot;Cambria Math&quot;/&gt;&lt;/w:rPr&gt;&lt;m:t&gt;S1/S2&lt;/m:t&gt;&lt;/m:r&gt;&lt;/m:sub&gt;&lt;/m:sSub&gt;&lt;/m:e&gt;&lt;/m:acc&gt;&lt;m:r&gt;&lt;w:rPr&gt;&lt;w:rFonts w:ascii=&quot;Cambria Math&quot; w:h-ansi=&quot;Cambria Math&quot;/&gt;&lt;wx:font wx:val=&quot;Cambria Math&quot;/&gt;&lt;w:i/&gt;&lt;/w:rPr&gt;&lt;m:t&gt;=-&lt;/m:t&gt;&lt;/m:r&gt;&lt;m:acc&gt;&lt;m:accPr&gt;&lt;m:chr m:val=&quot;âƒ—&quot;/&gt;&lt;m:ctrlPr&gt;&lt;w:rPr&gt;&lt;w:rFonts w:ascii=&quot;Cambria Math&quot; w:h-ansi=&quot;Cambria Math&quot;/&gt;&lt;wx:font wx:val=&quot;Cambria Math&quot;/&gt;&lt;/w:rPr&gt;&lt;/m:ctrlPr&gt;&lt;/m:accPr&gt;&lt;m:e&gt;&lt;m:sSub&gt;&lt;m:sSubPr&gt;&lt;m:ctrlPr&gt;&lt;w:rPr&gt;&lt;w:rFonts w:ascii=&quot;Cambria Math&quot; w:h-ansi=&quot;Cambria Math&quot;/&gt;&lt;wx:font wx:val=&quot;Cambria Math&quot;/&gt;&lt;/w:rPr&gt;&lt;/m:ctrlPr&gt;&lt;/m:sSubPr&gt;&lt;m:e&gt;&lt;m:r&gt;&lt;m:rPr&gt;&lt;m:sty m:val=&quot;p&quot;/&gt;&lt;/m:rPr&gt;&lt;w:rPr&gt;&lt;w:rFonts w:ascii=&quot;Cambria Math&quot; w:h-ansi=&quot;Cambria Math&quot;/&gt;&lt;wx:font wx:val=&quot;Cambria Math&quot;/&gt;&lt;/w:rPr&gt;&lt;m:t&gt;F&lt;/m:t&gt;&lt;/m:r&gt;&lt;/m:e&gt;&lt;m:sub&gt;&lt;m:r&gt;&lt;m:rPr&gt;&lt;m:sty m:val=&quot;p&quot;/&gt;&lt;/m:rPr&gt;&lt;w:rPr&gt;&lt;w:rFonts w:ascii=&quot;Cambria Math&quot; w:h-ansi=&quot;Cambria Math&quot;/&gt;&lt;wx:font wx:val=&quot;Cambria Math&quot;/&gt;&lt;/w:rPr&gt;&lt;m:t&gt;S2/S1&lt;/m:t&gt;&lt;/m:r&gt;&lt;/m:sub&gt;&lt;/m:sSub&gt;&lt;/m:e&gt;&lt;/m:acc&gt;&lt;/m:oMath&gt;&lt;/m:oMathPara&gt;&lt;/w:p&gt;&lt;w:sectPr wsp:rsidR=&quot;00000000&quot;&gt;&lt;w:pgSz w:w=&quot;12240&quot; w:h=&quot;15840&quot;/&gt;&lt;w:pgMar w:top=&quot;1417&quot; w:right=&quot;1417&quot; w:bottom=&quot;1417&quot; w:left=&quot;1417&quot; w:header=&quot;720&quot; w:footer=&quot;720&quot; w:gutter=&quot;0&quot;/&gt;&lt;w:cols w:space=&quot;720&quot;/&gt;&lt;/w:sectPr&gt;&lt;/w:body&gt;&lt;/w:wordDocument&gt;">
            <v:imagedata r:id="rId13" o:title="" chromakey="white"/>
          </v:shape>
        </w:pict>
      </w:r>
      <w:r w:rsidRPr="00E93108">
        <w:fldChar w:fldCharType="end"/>
      </w:r>
      <w:r>
        <w:t xml:space="preserve">        </w:t>
      </w:r>
      <w:r w:rsidRPr="00E93108">
        <w:fldChar w:fldCharType="begin"/>
      </w:r>
      <w:r w:rsidRPr="00E93108">
        <w:instrText xml:space="preserve"> QUOTE </w:instrText>
      </w:r>
      <w:r w:rsidRPr="00E93108">
        <w:pict>
          <v:shape id="_x0000_i1043" type="#_x0000_t75" style="width:96pt;height:35.25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200&quot;/&gt;&lt;w:defaultTabStop w:val=&quot;708&quot;/&gt;&lt;w:hyphenationZone w:val=&quot;425&quot;/&gt;&lt;w:drawingGridHorizontalSpacing w:val=&quot;28&quot;/&gt;&lt;w:drawingGridVerticalSpacing w:val=&quot;28&quot;/&gt;&lt;w:displayHorizontalDrawingGridEvery w:val=&quot;0&quot;/&gt;&lt;w:displayVerticalDrawingGridEvery w:val=&quot;0&quot;/&gt;&lt;w:punctuationKerning/&gt;&lt;w:characterSpacingControl w:val=&quot;DontCompress&quot;/&gt;&lt;w:allowPNG/&gt;&lt;w:doNotSaveWebPagesAsSingleFile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B73134&quot;/&gt;&lt;wsp:rsid wsp:val=&quot;0009176A&quot;/&gt;&lt;wsp:rsid wsp:val=&quot;000F4CA1&quot;/&gt;&lt;wsp:rsid wsp:val=&quot;001200CF&quot;/&gt;&lt;wsp:rsid wsp:val=&quot;00140429&quot;/&gt;&lt;wsp:rsid wsp:val=&quot;00166AC9&quot;/&gt;&lt;wsp:rsid wsp:val=&quot;001D39CF&quot;/&gt;&lt;wsp:rsid wsp:val=&quot;0024074C&quot;/&gt;&lt;wsp:rsid wsp:val=&quot;00285119&quot;/&gt;&lt;wsp:rsid wsp:val=&quot;002E5610&quot;/&gt;&lt;wsp:rsid wsp:val=&quot;003775C5&quot;/&gt;&lt;wsp:rsid wsp:val=&quot;003E45A3&quot;/&gt;&lt;wsp:rsid wsp:val=&quot;006F0775&quot;/&gt;&lt;wsp:rsid wsp:val=&quot;0073343F&quot;/&gt;&lt;wsp:rsid wsp:val=&quot;00822BE4&quot;/&gt;&lt;wsp:rsid wsp:val=&quot;0084523F&quot;/&gt;&lt;wsp:rsid wsp:val=&quot;00880E85&quot;/&gt;&lt;wsp:rsid wsp:val=&quot;008873AC&quot;/&gt;&lt;wsp:rsid wsp:val=&quot;009236AD&quot;/&gt;&lt;wsp:rsid wsp:val=&quot;009541E6&quot;/&gt;&lt;wsp:rsid wsp:val=&quot;00AD6155&quot;/&gt;&lt;wsp:rsid wsp:val=&quot;00B64375&quot;/&gt;&lt;wsp:rsid wsp:val=&quot;00B73134&quot;/&gt;&lt;wsp:rsid wsp:val=&quot;00B84B13&quot;/&gt;&lt;wsp:rsid wsp:val=&quot;00B95561&quot;/&gt;&lt;wsp:rsid wsp:val=&quot;00DA3779&quot;/&gt;&lt;wsp:rsid wsp:val=&quot;00DC2E51&quot;/&gt;&lt;wsp:rsid wsp:val=&quot;00DD518E&quot;/&gt;&lt;wsp:rsid wsp:val=&quot;00E1318F&quot;/&gt;&lt;wsp:rsid wsp:val=&quot;00E45411&quot;/&gt;&lt;wsp:rsid wsp:val=&quot;00E7026E&quot;/&gt;&lt;wsp:rsid wsp:val=&quot;00E93108&quot;/&gt;&lt;wsp:rsid wsp:val=&quot;00EB7F2C&quot;/&gt;&lt;wsp:rsid wsp:val=&quot;00F819AC&quot;/&gt;&lt;wsp:rsid wsp:val=&quot;00F96AF5&quot;/&gt;&lt;wsp:rsid wsp:val=&quot;00FF0CA0&quot;/&gt;&lt;/wsp:rsids&gt;&lt;/w:docPr&gt;&lt;w:body&gt;&lt;w:p wsp:rsidR=&quot;00000000&quot; wsp:rsidRDefault=&quot;00B95561&quot;&gt;&lt;m:oMathPara&gt;&lt;m:oMath&gt;&lt;m:acc&gt;&lt;m:accPr&gt;&lt;m:chr m:val=&quot;âƒ—&quot;/&gt;&lt;m:ctrlPr&gt;&lt;w:rPr&gt;&lt;w:rFonts w:ascii=&quot;Cambria Math&quot; w:h-ansi=&quot;Cambria Math&quot;/&gt;&lt;wx:font wx:val=&quot;Cambria Math&quot;/&gt;&lt;/w:rPr&gt;&lt;/m:ctrlPr&gt;&lt;/m:accPr&gt;&lt;m:e&gt;&lt;m:sSub&gt;&lt;m:sSubPr&gt;&lt;m:ctrlPr&gt;&lt;w:rPr&gt;&lt;w:rFonts w:ascii=&quot;Cambria Math&quot; w:h-ansi=&quot;Cambria Math&quot;/&gt;&lt;wx:font wx:val=&quot;Cambria Math&quot;/&gt;&lt;/w:rPr&gt;&lt;/m:ctrlPr&gt;&lt;/m:sSubPr&gt;&lt;m:e&gt;&lt;m:r&gt;&lt;m:rPr&gt;&lt;m:sty m:val=&quot;p&quot;/&gt;&lt;/m:rPr&gt;&lt;w:rPr&gt;&lt;w:rFonts w:ascii=&quot;Cambria Math&quot; w:h-ansi=&quot;Cambria Math&quot;/&gt;&lt;wx:font wx:val=&quot;Cambria Math&quot;/&gt;&lt;/w:rPr&gt;&lt;m:t&gt;F&lt;/m:t&gt;&lt;/m:r&gt;&lt;/m:e&gt;&lt;m:sub&gt;&lt;m:r&gt;&lt;m:rPr&gt;&lt;m:sty m:val=&quot;p&quot;/&gt;&lt;/m:rPr&gt;&lt;w:rPr&gt;&lt;w:rFonts w:ascii=&quot;Cambria Math&quot; w:h-ansi=&quot;Cambria Math&quot;/&gt;&lt;wx:font wx:val=&quot;Cambria Math&quot;/&gt;&lt;/w:rPr&gt;&lt;m:t&gt;S1/S2&lt;/m:t&gt;&lt;/m:r&gt;&lt;/m:sub&gt;&lt;/m:sSub&gt;&lt;/m:e&gt;&lt;/m:acc&gt;&lt;m:d&gt;&lt;m:dPr&gt;&lt;m:begChr m:val=&quot;|&quot;/&gt;&lt;m:endChr m:val=&quot;&quot;/&gt;&lt;m:ctrlPr&gt;&lt;w:rPr&gt;&lt;w:rFonts w:ascii=&quot;Cambria Math&quot; w:h-ansi=&quot;Cambria Math&quot;/&gt;&lt;wx:font wx:val=&quot;Cambria Math&quot;/&gt;&lt;/w:rPr&gt;&lt;/m:ctrlPr&gt;&lt;/m:dPr&gt;&lt;m:e&gt;&lt;m:m&gt;&lt;m:mPr&gt;&lt;m:mcs&gt;&lt;m:mc&gt;&lt;m:mcPr&gt;&lt;m:count m:val=&quot;1&quot;/&gt;&lt;m:mcJc m:val=&quot;center&quot;/&gt;&lt;/m:mcPr&gt;&lt;/m:mc&gt;&lt;/m:mcs&gt;&lt;m:ctrlPr&gt;&lt;w:rPr&gt;&lt;w:rFonts w:ascii=&quot;Cambria Math&quot; w:h-ansi=&quot;Cambria Math&quot;/&gt;&lt;wx:font wx:val=&quot;Cambria Math&quot;/&gt;&lt;/w:rPr&gt;&lt;/m:ctrlPr&gt;&lt;/m:mPr&gt;&lt;m:mr&gt;&lt;m:e&gt;&lt;m:r&gt;&lt;m:rPr&gt;&lt;m:sty m:val=&quot;p&quot;/&gt;&lt;/m:rPr&gt;&lt;w:rPr&gt;&lt;w:rFonts w:ascii=&quot;Cambria Math&quot; w:h-ansi=&quot;Cambria Math&quot;/&gt;&lt;wx:font wx:val=&quot;Cambria Math&quot;/&gt;&lt;/w:rPr&gt;&lt;m:t&gt;X&lt;/m:t&gt;&lt;/m:r&gt;&lt;/m:e&gt;&lt;/m:mr&gt;&lt;m:mr&gt;&lt;m:e&gt;&lt;m:r&gt;&lt;m:rPr&gt;&lt;m:sty m:val=&quot;p&quot;/&gt;&lt;/m:rPr&gt;&lt;w:rPr&gt;&lt;w:rFonts w:ascii=&quot;Cambria Math&quot; w:h-ansi=&quot;Cambria Math&quot;/&gt;&lt;wx:font wx:val=&quot;Cambria Math&quot;/&gt;&lt;/w:rPr&gt;&lt;m:t&gt;Y&lt;/m:t&gt;&lt;/m:r&gt;&lt;/m:e&gt;&lt;/m:mr&gt;&lt;m:mr&gt;&lt;m:e&gt;&lt;m:r&gt;&lt;m:rPr&gt;&lt;m:sty m:val=&quot;p&quot;/&gt;&lt;/m:rPr&gt;&lt;w:rPr&gt;&lt;w:rFonts w:ascii=&quot;Cambria Math&quot; w:h-ansi=&quot;Cambria Math&quot;/&gt;&lt;wx:font wx:val=&quot;Cambria Math&quot;/&gt;&lt;/w:rPr&gt;&lt;m:t&gt;Z&lt;/m:t&gt;&lt;/m:r&gt;&lt;/m:e&gt;&lt;/m:mr&gt;&lt;/m:m&gt;&lt;/m:e&gt;&lt;/m:d&gt;&lt;m:r&gt;&lt;w:rPr&gt;&lt;w:rFonts w:ascii=&quot;Cambria Math&quot; w:h-ansi=&quot;Cambria Math&quot;/&gt;&lt;wx:font wx:val=&quot;Cambria Math&quot;/&gt;&lt;w:i/&gt;&lt;/w:rPr&gt;&lt;m:t&gt;    et   &lt;/m:t&gt;&lt;/m:r&gt;&lt;m:acc&gt;&lt;m:accPr&gt;&lt;m:chr m:val=&quot;âƒ—&quot;/&gt;&lt;m:ctrlPr&gt;&lt;w:rPr&gt;&lt;w:rFonts w:ascii=&quot;Cambria Math&quot; w:h-ansi=&quot;Cambria Math&quot;/&gt;&lt;wx:font wx:val=&quot;Cambria Math&quot;/&gt;&lt;/w:rPr&gt;&lt;/m:ctrlPr&gt;&lt;/m:accPr&gt;&lt;m:e&gt;&lt;m:sSub&gt;&lt;m:sSubPr&gt;&lt;m:ctrlPr&gt;&lt;w:rPr&gt;&lt;w:rFonts w:ascii=&quot;Cambria Math&quot; w:h-ansi=&quot;Cambria Math&quot;/&gt;&lt;wx:font wx:val=&quot;Cambria Math&quot;/&gt;&lt;/w:rPr&gt;&lt;/m:ctrlPr&gt;&lt;/m:sSubPr&gt;&lt;m:e&gt;&lt;m:r&gt;&lt;m:rPr&gt;&lt;m:sty m:val=&quot;p&quot;/&gt;&lt;/m:rPr&gt;&lt;w:rPr&gt;&lt;w:rFonts w:ascii=&quot;Cambria Math&quot; w:h-ansi=&quot;Cambria Math&quot;/&gt;&lt;wx:font wx:val=&quot;Cambria Math&quot;/&gt;&lt;/w:rPr&gt;&lt;m:t&gt;F&lt;/m:t&gt;&lt;/m:r&gt;&lt;/m:e&gt;&lt;m:sub&gt;&lt;m:r&gt;&lt;m:rPr&gt;&lt;m:sty m:val=&quot;p&quot;/&gt;&lt;/m:rPr&gt;&lt;w:rPr&gt;&lt;w:rFonts w:ascii=&quot;Cambria Math&quot; w:h-ansi=&quot;Cambria Math&quot;/&gt;&lt;wx:font wx:val=&quot;Cambria Math&quot;/&gt;&lt;/w:rPr&gt;&lt;m:t&gt;S2/S1&lt;/m:t&gt;&lt;/m:r&gt;&lt;/m:sub&gt;&lt;/m:sSub&gt;&lt;/m:e&gt;&lt;/m:acc&gt;&lt;m:d&gt;&lt;m:dPr&gt;&lt;m:begChr m:val=&quot;|&quot;/&gt;&lt;m:endChr m:val=&quot;&quot;/&gt;&lt;m:ctrlPr&gt;&lt;w:rPr&gt;&lt;w:rFonts w:ascii=&quot;Cambria Math&quot; w:h-ansi=&quot;Cambria Math&quot;/&gt;&lt;wx:font wx:val=&quot;Cambria Math&quot;/&gt;&lt;/w:rPr&gt;&lt;/m:ctrlPr&gt;&lt;/m:dPr&gt;&lt;m:e&gt;&lt;m:m&gt;&lt;m:mPr&gt;&lt;m:mcs&gt;&lt;m:mc&gt;&lt;m:mcPr&gt;&lt;m:count m:val=&quot;1&quot;/&gt;&lt;m:mcJc m:val=&quot;center&quot;/&gt;&lt;/m:mcPr&gt;&lt;/m:mc&gt;&lt;/m:mcs&gt;&lt;m:ctrlPr&gt;&lt;w:rPr&gt;&lt;w:rFonts w:ascii=&quot;Cambria Math&quot; w:h-ansi=&quot;Cambria Math&quot;/&gt;&lt;wx:font wx:val=&quot;Cambria Math&quot;/&gt;&lt;/w:rPr&gt;&lt;/m:ctrlPr&gt;&lt;/m:mPr&gt;&lt;m:mr&gt;&lt;m:e&gt;&lt;m:r&gt;&lt;m:rPr&gt;&lt;m:sty m:val=&quot;p&quot;/&gt;&lt;/m:rPr&gt;&lt;w:rPr&gt;&lt;w:rFonts w:ascii=&quot;Cambria Math&quot; w:h-ansi=&quot;Cambria Math&quot;/&gt;&lt;wx:font wx:val=&quot;Cambria Math&quot;/&gt;&lt;/w:rPr&gt;&lt;m:t&gt;-X&lt;/m:t&gt;&lt;/m:r&gt;&lt;/m:e&gt;&lt;/m:mr&gt;&lt;m:mr&gt;&lt;m:e&gt;&lt;m:r&gt;&lt;m:rPr&gt;&lt;m:sty m:val=&quot;p&quot;/&gt;&lt;/m:rPr&gt;&lt;w:rPr&gt;&lt;w:rFonts w:ascii=&quot;Cambria Math&quot; w:h-ansi=&quot;Cambria Math&quot;/&gt;&lt;wx:font wx:val=&quot;Cambria Math&quot;/&gt;&lt;/w:rPr&gt;&lt;m:t&gt;-Y&lt;/m:t&gt;&lt;/m:r&gt;&lt;/m:e&gt;&lt;/m:mr&gt;&lt;m:mr&gt;&lt;m:e&gt;&lt;m:r&gt;&lt;m:rPr&gt;&lt;m:sty m:val=&quot;p&quot;/&gt;&lt;/m:rPr&gt;&lt;w:rPr&gt;&lt;w:rFonts w:ascii=&quot;Cambria Math&quot; w:h-ansi=&quot;Cambria Math&quot;/&gt;&lt;wx:font wx:val=&quot;Cambria Math&quot;/&gt;&lt;/w:rPr&gt;&lt;m:t&gt;-Z&lt;/m:t&gt;&lt;/m:r&gt;&lt;/m:e&gt;&lt;/m:mr&gt;&lt;/m:m&gt;&lt;/m:e&gt;&lt;/m:d&gt;&lt;/m:oMath&gt;&lt;/m:oMathPara&gt;&lt;/w:p&gt;&lt;w:sectPr wsp:rsidR=&quot;00000000&quot;&gt;&lt;w:pgSz w:w=&quot;12240&quot; w:h=&quot;15840&quot;/&gt;&lt;w:pgMar w:top=&quot;1417&quot; w:right=&quot;1417&quot; w:bottom=&quot;1417&quot; w:left=&quot;1417&quot; w:header=&quot;720&quot; w:footer=&quot;720&quot; w:gutter=&quot;0&quot;/&gt;&lt;w:cols w:space=&quot;720&quot;/&gt;&lt;/w:sectPr&gt;&lt;/w:body&gt;&lt;/w:wordDocument&gt;">
            <v:imagedata r:id="rId14" o:title="" chromakey="white"/>
          </v:shape>
        </w:pict>
      </w:r>
      <w:r w:rsidRPr="00E93108">
        <w:instrText xml:space="preserve"> </w:instrText>
      </w:r>
      <w:r w:rsidRPr="00E93108">
        <w:fldChar w:fldCharType="separate"/>
      </w:r>
      <w:r w:rsidRPr="00E93108">
        <w:pict>
          <v:shape id="_x0000_i1044" type="#_x0000_t75" style="width:96pt;height:35.25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200&quot;/&gt;&lt;w:defaultTabStop w:val=&quot;708&quot;/&gt;&lt;w:hyphenationZone w:val=&quot;425&quot;/&gt;&lt;w:drawingGridHorizontalSpacing w:val=&quot;28&quot;/&gt;&lt;w:drawingGridVerticalSpacing w:val=&quot;28&quot;/&gt;&lt;w:displayHorizontalDrawingGridEvery w:val=&quot;0&quot;/&gt;&lt;w:displayVerticalDrawingGridEvery w:val=&quot;0&quot;/&gt;&lt;w:punctuationKerning/&gt;&lt;w:characterSpacingControl w:val=&quot;DontCompress&quot;/&gt;&lt;w:allowPNG/&gt;&lt;w:doNotSaveWebPagesAsSingleFile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B73134&quot;/&gt;&lt;wsp:rsid wsp:val=&quot;0009176A&quot;/&gt;&lt;wsp:rsid wsp:val=&quot;000F4CA1&quot;/&gt;&lt;wsp:rsid wsp:val=&quot;001200CF&quot;/&gt;&lt;wsp:rsid wsp:val=&quot;00140429&quot;/&gt;&lt;wsp:rsid wsp:val=&quot;00166AC9&quot;/&gt;&lt;wsp:rsid wsp:val=&quot;001D39CF&quot;/&gt;&lt;wsp:rsid wsp:val=&quot;0024074C&quot;/&gt;&lt;wsp:rsid wsp:val=&quot;00285119&quot;/&gt;&lt;wsp:rsid wsp:val=&quot;002E5610&quot;/&gt;&lt;wsp:rsid wsp:val=&quot;003775C5&quot;/&gt;&lt;wsp:rsid wsp:val=&quot;003E45A3&quot;/&gt;&lt;wsp:rsid wsp:val=&quot;006F0775&quot;/&gt;&lt;wsp:rsid wsp:val=&quot;0073343F&quot;/&gt;&lt;wsp:rsid wsp:val=&quot;00822BE4&quot;/&gt;&lt;wsp:rsid wsp:val=&quot;0084523F&quot;/&gt;&lt;wsp:rsid wsp:val=&quot;00880E85&quot;/&gt;&lt;wsp:rsid wsp:val=&quot;008873AC&quot;/&gt;&lt;wsp:rsid wsp:val=&quot;009236AD&quot;/&gt;&lt;wsp:rsid wsp:val=&quot;009541E6&quot;/&gt;&lt;wsp:rsid wsp:val=&quot;00AD6155&quot;/&gt;&lt;wsp:rsid wsp:val=&quot;00B64375&quot;/&gt;&lt;wsp:rsid wsp:val=&quot;00B73134&quot;/&gt;&lt;wsp:rsid wsp:val=&quot;00B84B13&quot;/&gt;&lt;wsp:rsid wsp:val=&quot;00B95561&quot;/&gt;&lt;wsp:rsid wsp:val=&quot;00DA3779&quot;/&gt;&lt;wsp:rsid wsp:val=&quot;00DC2E51&quot;/&gt;&lt;wsp:rsid wsp:val=&quot;00DD518E&quot;/&gt;&lt;wsp:rsid wsp:val=&quot;00E1318F&quot;/&gt;&lt;wsp:rsid wsp:val=&quot;00E45411&quot;/&gt;&lt;wsp:rsid wsp:val=&quot;00E7026E&quot;/&gt;&lt;wsp:rsid wsp:val=&quot;00E93108&quot;/&gt;&lt;wsp:rsid wsp:val=&quot;00EB7F2C&quot;/&gt;&lt;wsp:rsid wsp:val=&quot;00F819AC&quot;/&gt;&lt;wsp:rsid wsp:val=&quot;00F96AF5&quot;/&gt;&lt;wsp:rsid wsp:val=&quot;00FF0CA0&quot;/&gt;&lt;/wsp:rsids&gt;&lt;/w:docPr&gt;&lt;w:body&gt;&lt;w:p wsp:rsidR=&quot;00000000&quot; wsp:rsidRDefault=&quot;00B95561&quot;&gt;&lt;m:oMathPara&gt;&lt;m:oMath&gt;&lt;m:acc&gt;&lt;m:accPr&gt;&lt;m:chr m:val=&quot;âƒ—&quot;/&gt;&lt;m:ctrlPr&gt;&lt;w:rPr&gt;&lt;w:rFonts w:ascii=&quot;Cambria Math&quot; w:h-ansi=&quot;Cambria Math&quot;/&gt;&lt;wx:font wx:val=&quot;Cambria Math&quot;/&gt;&lt;/w:rPr&gt;&lt;/m:ctrlPr&gt;&lt;/m:accPr&gt;&lt;m:e&gt;&lt;m:sSub&gt;&lt;m:sSubPr&gt;&lt;m:ctrlPr&gt;&lt;w:rPr&gt;&lt;w:rFonts w:ascii=&quot;Cambria Math&quot; w:h-ansi=&quot;Cambria Math&quot;/&gt;&lt;wx:font wx:val=&quot;Cambria Math&quot;/&gt;&lt;/w:rPr&gt;&lt;/m:ctrlPr&gt;&lt;/m:sSubPr&gt;&lt;m:e&gt;&lt;m:r&gt;&lt;m:rPr&gt;&lt;m:sty m:val=&quot;p&quot;/&gt;&lt;/m:rPr&gt;&lt;w:rPr&gt;&lt;w:rFonts w:ascii=&quot;Cambria Math&quot; w:h-ansi=&quot;Cambria Math&quot;/&gt;&lt;wx:font wx:val=&quot;Cambria Math&quot;/&gt;&lt;/w:rPr&gt;&lt;m:t&gt;F&lt;/m:t&gt;&lt;/m:r&gt;&lt;/m:e&gt;&lt;m:sub&gt;&lt;m:r&gt;&lt;m:rPr&gt;&lt;m:sty m:val=&quot;p&quot;/&gt;&lt;/m:rPr&gt;&lt;w:rPr&gt;&lt;w:rFonts w:ascii=&quot;Cambria Math&quot; w:h-ansi=&quot;Cambria Math&quot;/&gt;&lt;wx:font wx:val=&quot;Cambria Math&quot;/&gt;&lt;/w:rPr&gt;&lt;m:t&gt;S1/S2&lt;/m:t&gt;&lt;/m:r&gt;&lt;/m:sub&gt;&lt;/m:sSub&gt;&lt;/m:e&gt;&lt;/m:acc&gt;&lt;m:d&gt;&lt;m:dPr&gt;&lt;m:begChr m:val=&quot;|&quot;/&gt;&lt;m:endChr m:val=&quot;&quot;/&gt;&lt;m:ctrlPr&gt;&lt;w:rPr&gt;&lt;w:rFonts w:ascii=&quot;Cambria Math&quot; w:h-ansi=&quot;Cambria Math&quot;/&gt;&lt;wx:font wx:val=&quot;Cambria Math&quot;/&gt;&lt;/w:rPr&gt;&lt;/m:ctrlPr&gt;&lt;/m:dPr&gt;&lt;m:e&gt;&lt;m:m&gt;&lt;m:mPr&gt;&lt;m:mcs&gt;&lt;m:mc&gt;&lt;m:mcPr&gt;&lt;m:count m:val=&quot;1&quot;/&gt;&lt;m:mcJc m:val=&quot;center&quot;/&gt;&lt;/m:mcPr&gt;&lt;/m:mc&gt;&lt;/m:mcs&gt;&lt;m:ctrlPr&gt;&lt;w:rPr&gt;&lt;w:rFonts w:ascii=&quot;Cambria Math&quot; w:h-ansi=&quot;Cambria Math&quot;/&gt;&lt;wx:font wx:val=&quot;Cambria Math&quot;/&gt;&lt;/w:rPr&gt;&lt;/m:ctrlPr&gt;&lt;/m:mPr&gt;&lt;m:mr&gt;&lt;m:e&gt;&lt;m:r&gt;&lt;m:rPr&gt;&lt;m:sty m:val=&quot;p&quot;/&gt;&lt;/m:rPr&gt;&lt;w:rPr&gt;&lt;w:rFonts w:ascii=&quot;Cambria Math&quot; w:h-ansi=&quot;Cambria Math&quot;/&gt;&lt;wx:font wx:val=&quot;Cambria Math&quot;/&gt;&lt;/w:rPr&gt;&lt;m:t&gt;X&lt;/m:t&gt;&lt;/m:r&gt;&lt;/m:e&gt;&lt;/m:mr&gt;&lt;m:mr&gt;&lt;m:e&gt;&lt;m:r&gt;&lt;m:rPr&gt;&lt;m:sty m:val=&quot;p&quot;/&gt;&lt;/m:rPr&gt;&lt;w:rPr&gt;&lt;w:rFonts w:ascii=&quot;Cambria Math&quot; w:h-ansi=&quot;Cambria Math&quot;/&gt;&lt;wx:font wx:val=&quot;Cambria Math&quot;/&gt;&lt;/w:rPr&gt;&lt;m:t&gt;Y&lt;/m:t&gt;&lt;/m:r&gt;&lt;/m:e&gt;&lt;/m:mr&gt;&lt;m:mr&gt;&lt;m:e&gt;&lt;m:r&gt;&lt;m:rPr&gt;&lt;m:sty m:val=&quot;p&quot;/&gt;&lt;/m:rPr&gt;&lt;w:rPr&gt;&lt;w:rFonts w:ascii=&quot;Cambria Math&quot; w:h-ansi=&quot;Cambria Math&quot;/&gt;&lt;wx:font wx:val=&quot;Cambria Math&quot;/&gt;&lt;/w:rPr&gt;&lt;m:t&gt;Z&lt;/m:t&gt;&lt;/m:r&gt;&lt;/m:e&gt;&lt;/m:mr&gt;&lt;/m:m&gt;&lt;/m:e&gt;&lt;/m:d&gt;&lt;m:r&gt;&lt;w:rPr&gt;&lt;w:rFonts w:ascii=&quot;Cambria Math&quot; w:h-ansi=&quot;Cambria Math&quot;/&gt;&lt;wx:font wx:val=&quot;Cambria Math&quot;/&gt;&lt;w:i/&gt;&lt;/w:rPr&gt;&lt;m:t&gt;    et   &lt;/m:t&gt;&lt;/m:r&gt;&lt;m:acc&gt;&lt;m:accPr&gt;&lt;m:chr m:val=&quot;âƒ—&quot;/&gt;&lt;m:ctrlPr&gt;&lt;w:rPr&gt;&lt;w:rFonts w:ascii=&quot;Cambria Math&quot; w:h-ansi=&quot;Cambria Math&quot;/&gt;&lt;wx:font wx:val=&quot;Cambria Math&quot;/&gt;&lt;/w:rPr&gt;&lt;/m:ctrlPr&gt;&lt;/m:accPr&gt;&lt;m:e&gt;&lt;m:sSub&gt;&lt;m:sSubPr&gt;&lt;m:ctrlPr&gt;&lt;w:rPr&gt;&lt;w:rFonts w:ascii=&quot;Cambria Math&quot; w:h-ansi=&quot;Cambria Math&quot;/&gt;&lt;wx:font wx:val=&quot;Cambria Math&quot;/&gt;&lt;/w:rPr&gt;&lt;/m:ctrlPr&gt;&lt;/m:sSubPr&gt;&lt;m:e&gt;&lt;m:r&gt;&lt;m:rPr&gt;&lt;m:sty m:val=&quot;p&quot;/&gt;&lt;/m:rPr&gt;&lt;w:rPr&gt;&lt;w:rFonts w:ascii=&quot;Cambria Math&quot; w:h-ansi=&quot;Cambria Math&quot;/&gt;&lt;wx:font wx:val=&quot;Cambria Math&quot;/&gt;&lt;/w:rPr&gt;&lt;m:t&gt;F&lt;/m:t&gt;&lt;/m:r&gt;&lt;/m:e&gt;&lt;m:sub&gt;&lt;m:r&gt;&lt;m:rPr&gt;&lt;m:sty m:val=&quot;p&quot;/&gt;&lt;/m:rPr&gt;&lt;w:rPr&gt;&lt;w:rFonts w:ascii=&quot;Cambria Math&quot; w:h-ansi=&quot;Cambria Math&quot;/&gt;&lt;wx:font wx:val=&quot;Cambria Math&quot;/&gt;&lt;/w:rPr&gt;&lt;m:t&gt;S2/S1&lt;/m:t&gt;&lt;/m:r&gt;&lt;/m:sub&gt;&lt;/m:sSub&gt;&lt;/m:e&gt;&lt;/m:acc&gt;&lt;m:d&gt;&lt;m:dPr&gt;&lt;m:begChr m:val=&quot;|&quot;/&gt;&lt;m:endChr m:val=&quot;&quot;/&gt;&lt;m:ctrlPr&gt;&lt;w:rPr&gt;&lt;w:rFonts w:ascii=&quot;Cambria Math&quot; w:h-ansi=&quot;Cambria Math&quot;/&gt;&lt;wx:font wx:val=&quot;Cambria Math&quot;/&gt;&lt;/w:rPr&gt;&lt;/m:ctrlPr&gt;&lt;/m:dPr&gt;&lt;m:e&gt;&lt;m:m&gt;&lt;m:mPr&gt;&lt;m:mcs&gt;&lt;m:mc&gt;&lt;m:mcPr&gt;&lt;m:count m:val=&quot;1&quot;/&gt;&lt;m:mcJc m:val=&quot;center&quot;/&gt;&lt;/m:mcPr&gt;&lt;/m:mc&gt;&lt;/m:mcs&gt;&lt;m:ctrlPr&gt;&lt;w:rPr&gt;&lt;w:rFonts w:ascii=&quot;Cambria Math&quot; w:h-ansi=&quot;Cambria Math&quot;/&gt;&lt;wx:font wx:val=&quot;Cambria Math&quot;/&gt;&lt;/w:rPr&gt;&lt;/m:ctrlPr&gt;&lt;/m:mPr&gt;&lt;m:mr&gt;&lt;m:e&gt;&lt;m:r&gt;&lt;m:rPr&gt;&lt;m:sty m:val=&quot;p&quot;/&gt;&lt;/m:rPr&gt;&lt;w:rPr&gt;&lt;w:rFonts w:ascii=&quot;Cambria Math&quot; w:h-ansi=&quot;Cambria Math&quot;/&gt;&lt;wx:font wx:val=&quot;Cambria Math&quot;/&gt;&lt;/w:rPr&gt;&lt;m:t&gt;-X&lt;/m:t&gt;&lt;/m:r&gt;&lt;/m:e&gt;&lt;/m:mr&gt;&lt;m:mr&gt;&lt;m:e&gt;&lt;m:r&gt;&lt;m:rPr&gt;&lt;m:sty m:val=&quot;p&quot;/&gt;&lt;/m:rPr&gt;&lt;w:rPr&gt;&lt;w:rFonts w:ascii=&quot;Cambria Math&quot; w:h-ansi=&quot;Cambria Math&quot;/&gt;&lt;wx:font wx:val=&quot;Cambria Math&quot;/&gt;&lt;/w:rPr&gt;&lt;m:t&gt;-Y&lt;/m:t&gt;&lt;/m:r&gt;&lt;/m:e&gt;&lt;/m:mr&gt;&lt;m:mr&gt;&lt;m:e&gt;&lt;m:r&gt;&lt;m:rPr&gt;&lt;m:sty m:val=&quot;p&quot;/&gt;&lt;/m:rPr&gt;&lt;w:rPr&gt;&lt;w:rFonts w:ascii=&quot;Cambria Math&quot; w:h-ansi=&quot;Cambria Math&quot;/&gt;&lt;wx:font wx:val=&quot;Cambria Math&quot;/&gt;&lt;/w:rPr&gt;&lt;m:t&gt;-Z&lt;/m:t&gt;&lt;/m:r&gt;&lt;/m:e&gt;&lt;/m:mr&gt;&lt;/m:m&gt;&lt;/m:e&gt;&lt;/m:d&gt;&lt;/m:oMath&gt;&lt;/m:oMathPara&gt;&lt;/w:p&gt;&lt;w:sectPr wsp:rsidR=&quot;00000000&quot;&gt;&lt;w:pgSz w:w=&quot;12240&quot; w:h=&quot;15840&quot;/&gt;&lt;w:pgMar w:top=&quot;1417&quot; w:right=&quot;1417&quot; w:bottom=&quot;1417&quot; w:left=&quot;1417&quot; w:header=&quot;720&quot; w:footer=&quot;720&quot; w:gutter=&quot;0&quot;/&gt;&lt;w:cols w:space=&quot;720&quot;/&gt;&lt;/w:sectPr&gt;&lt;/w:body&gt;&lt;/w:wordDocument&gt;">
            <v:imagedata r:id="rId14" o:title="" chromakey="white"/>
          </v:shape>
        </w:pict>
      </w:r>
      <w:r w:rsidRPr="00E93108">
        <w:fldChar w:fldCharType="end"/>
      </w:r>
    </w:p>
    <w:p w:rsidR="00E83E28" w:rsidRDefault="00E83E28"/>
    <w:p w:rsidR="00E83E28" w:rsidRDefault="00E83E28">
      <w:r>
        <w:pict>
          <v:shape id="_x0000_i1045" type="#_x0000_t75" style="width:451.5pt;height:282pt">
            <v:imagedata r:id="rId15" o:title=""/>
          </v:shape>
        </w:pict>
      </w:r>
      <w:r>
        <w:br w:type="page"/>
      </w:r>
    </w:p>
    <w:p w:rsidR="00E83E28" w:rsidRDefault="00E83E28" w:rsidP="0009176A"/>
    <w:p w:rsidR="00E83E28" w:rsidRDefault="00E83E28" w:rsidP="0009176A"/>
    <w:p w:rsidR="00E83E28" w:rsidRDefault="00E83E28" w:rsidP="0009176A"/>
    <w:p w:rsidR="00E83E28" w:rsidRPr="00E7026E" w:rsidRDefault="00E83E28" w:rsidP="0009176A"/>
    <w:p w:rsidR="00E83E28" w:rsidRPr="00E7026E" w:rsidRDefault="00E83E28"/>
    <w:sectPr w:rsidR="00E83E28" w:rsidRPr="00E7026E" w:rsidSect="00822BE4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08"/>
  <w:hyphenationZone w:val="425"/>
  <w:drawingGridHorizontalSpacing w:val="28"/>
  <w:drawingGridVerticalSpacing w:val="28"/>
  <w:displayHorizontalDrawingGridEvery w:val="0"/>
  <w:displayVerticalDrawingGridEvery w:val="0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73134"/>
    <w:rsid w:val="0009176A"/>
    <w:rsid w:val="000F4CA1"/>
    <w:rsid w:val="001200CF"/>
    <w:rsid w:val="00140429"/>
    <w:rsid w:val="00166AC9"/>
    <w:rsid w:val="001D39CF"/>
    <w:rsid w:val="0024074C"/>
    <w:rsid w:val="00285119"/>
    <w:rsid w:val="002E5610"/>
    <w:rsid w:val="003775C5"/>
    <w:rsid w:val="003E45A3"/>
    <w:rsid w:val="005135BE"/>
    <w:rsid w:val="006F0775"/>
    <w:rsid w:val="0073343F"/>
    <w:rsid w:val="00822BE4"/>
    <w:rsid w:val="0084523F"/>
    <w:rsid w:val="00880E85"/>
    <w:rsid w:val="008873AC"/>
    <w:rsid w:val="009236AD"/>
    <w:rsid w:val="009541E6"/>
    <w:rsid w:val="00AD6155"/>
    <w:rsid w:val="00B64375"/>
    <w:rsid w:val="00B73134"/>
    <w:rsid w:val="00B84B13"/>
    <w:rsid w:val="00BA44FF"/>
    <w:rsid w:val="00DA3779"/>
    <w:rsid w:val="00DC2E51"/>
    <w:rsid w:val="00DD518E"/>
    <w:rsid w:val="00E1318F"/>
    <w:rsid w:val="00E45411"/>
    <w:rsid w:val="00E7026E"/>
    <w:rsid w:val="00E83E28"/>
    <w:rsid w:val="00E93108"/>
    <w:rsid w:val="00EB7F2C"/>
    <w:rsid w:val="00EE07FE"/>
    <w:rsid w:val="00F819AC"/>
    <w:rsid w:val="00F96AF5"/>
    <w:rsid w:val="00FF0C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??" w:hAnsi="Cambria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3AC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B7313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73134"/>
    <w:rPr>
      <w:rFonts w:ascii="Lucida Grande" w:hAnsi="Lucida Grande" w:cs="Lucida Grande"/>
      <w:sz w:val="18"/>
      <w:szCs w:val="18"/>
    </w:rPr>
  </w:style>
  <w:style w:type="paragraph" w:styleId="BodyText3">
    <w:name w:val="Body Text 3"/>
    <w:basedOn w:val="Normal"/>
    <w:link w:val="BodyText3Char"/>
    <w:uiPriority w:val="99"/>
    <w:rsid w:val="00166AC9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166AC9"/>
    <w:rPr>
      <w:rFonts w:ascii="Times New Roman" w:hAnsi="Times New Roman" w:cs="Times New Roman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7026E"/>
    <w:rPr>
      <w:rFonts w:cs="Times New Roman"/>
      <w:color w:val="808080"/>
    </w:rPr>
  </w:style>
  <w:style w:type="table" w:styleId="TableGrid">
    <w:name w:val="Table Grid"/>
    <w:basedOn w:val="TableNormal"/>
    <w:uiPriority w:val="99"/>
    <w:rsid w:val="002E561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643</TotalTime>
  <Pages>3</Pages>
  <Words>48</Words>
  <Characters>264</Characters>
  <Application>Microsoft Office Outlook</Application>
  <DocSecurity>0</DocSecurity>
  <Lines>0</Lines>
  <Paragraphs>0</Paragraphs>
  <ScaleCrop>false</ScaleCrop>
  <Company>Maison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STAVRAKAS Rémi</dc:creator>
  <cp:keywords/>
  <dc:description/>
  <cp:lastModifiedBy>Pauline</cp:lastModifiedBy>
  <cp:revision>15</cp:revision>
  <dcterms:created xsi:type="dcterms:W3CDTF">2012-03-07T15:39:00Z</dcterms:created>
  <dcterms:modified xsi:type="dcterms:W3CDTF">2012-03-11T18:02:00Z</dcterms:modified>
</cp:coreProperties>
</file>